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499A2" w14:textId="211843F3" w:rsidR="00D325A2" w:rsidRPr="004B504C" w:rsidRDefault="00D325A2" w:rsidP="004B504C">
      <w:pPr>
        <w:jc w:val="center"/>
        <w:rPr>
          <w:rFonts w:ascii="Times New Roman" w:hAnsi="Times New Roman" w:cs="Times New Roman"/>
          <w:b/>
          <w:sz w:val="24"/>
          <w:szCs w:val="24"/>
        </w:rPr>
      </w:pPr>
    </w:p>
    <w:p w14:paraId="27DAF6D5" w14:textId="2A313212" w:rsidR="00A957B8" w:rsidRDefault="00A957B8" w:rsidP="00A957B8">
      <w:pPr>
        <w:jc w:val="center"/>
        <w:rPr>
          <w:rFonts w:ascii="Times New Roman" w:hAnsi="Times New Roman" w:cs="Times New Roman"/>
          <w:b/>
          <w:sz w:val="40"/>
          <w:szCs w:val="40"/>
        </w:rPr>
      </w:pPr>
    </w:p>
    <w:p w14:paraId="3014C0D2" w14:textId="77777777" w:rsidR="0098438F" w:rsidRDefault="0098438F" w:rsidP="00A957B8">
      <w:pPr>
        <w:jc w:val="center"/>
        <w:rPr>
          <w:rFonts w:ascii="Times New Roman" w:hAnsi="Times New Roman" w:cs="Times New Roman"/>
          <w:b/>
          <w:sz w:val="40"/>
          <w:szCs w:val="40"/>
        </w:rPr>
      </w:pPr>
    </w:p>
    <w:p w14:paraId="352B4ABC" w14:textId="77777777" w:rsidR="00DE7A35" w:rsidRDefault="00DE7A35" w:rsidP="00A957B8">
      <w:pPr>
        <w:jc w:val="center"/>
        <w:rPr>
          <w:rFonts w:ascii="Times New Roman" w:hAnsi="Times New Roman" w:cs="Times New Roman"/>
          <w:b/>
          <w:sz w:val="40"/>
          <w:szCs w:val="40"/>
        </w:rPr>
      </w:pPr>
    </w:p>
    <w:p w14:paraId="4AF1F475" w14:textId="77777777" w:rsidR="0098438F" w:rsidRDefault="0098438F" w:rsidP="00A957B8">
      <w:pPr>
        <w:jc w:val="center"/>
        <w:rPr>
          <w:rFonts w:ascii="Times New Roman" w:hAnsi="Times New Roman" w:cs="Times New Roman"/>
          <w:b/>
          <w:sz w:val="40"/>
          <w:szCs w:val="40"/>
        </w:rPr>
      </w:pPr>
    </w:p>
    <w:p w14:paraId="7F1C6C00" w14:textId="77777777" w:rsidR="0098438F" w:rsidRDefault="0098438F" w:rsidP="00A957B8">
      <w:pPr>
        <w:jc w:val="center"/>
        <w:rPr>
          <w:rFonts w:ascii="Times New Roman" w:hAnsi="Times New Roman" w:cs="Times New Roman"/>
          <w:b/>
          <w:sz w:val="40"/>
          <w:szCs w:val="40"/>
        </w:rPr>
      </w:pPr>
    </w:p>
    <w:p w14:paraId="28AACAE2" w14:textId="2B1C65D2" w:rsidR="00041252" w:rsidRDefault="0098438F" w:rsidP="00A957B8">
      <w:pPr>
        <w:jc w:val="center"/>
        <w:rPr>
          <w:rFonts w:ascii="Times New Roman" w:hAnsi="Times New Roman" w:cs="Times New Roman"/>
          <w:b/>
          <w:sz w:val="40"/>
          <w:szCs w:val="40"/>
        </w:rPr>
      </w:pPr>
      <w:r>
        <w:rPr>
          <w:noProof/>
        </w:rPr>
        <w:drawing>
          <wp:inline distT="0" distB="0" distL="0" distR="0" wp14:anchorId="5F9C580F" wp14:editId="7BAFDB91">
            <wp:extent cx="5486400" cy="2093595"/>
            <wp:effectExtent l="0" t="0" r="0" b="1905"/>
            <wp:docPr id="715630028" name="Picture 2" descr="A black background with red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30028" name="Picture 2" descr="A black background with red and blue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093595"/>
                    </a:xfrm>
                    <a:prstGeom prst="rect">
                      <a:avLst/>
                    </a:prstGeom>
                    <a:noFill/>
                    <a:ln>
                      <a:noFill/>
                    </a:ln>
                  </pic:spPr>
                </pic:pic>
              </a:graphicData>
            </a:graphic>
          </wp:inline>
        </w:drawing>
      </w:r>
    </w:p>
    <w:p w14:paraId="5E00BB1B" w14:textId="0E0162C2" w:rsidR="0029264E" w:rsidRDefault="0029264E" w:rsidP="00A957B8">
      <w:pPr>
        <w:jc w:val="center"/>
        <w:rPr>
          <w:rFonts w:ascii="Times New Roman" w:hAnsi="Times New Roman" w:cs="Times New Roman"/>
          <w:b/>
          <w:sz w:val="40"/>
          <w:szCs w:val="40"/>
        </w:rPr>
      </w:pPr>
    </w:p>
    <w:p w14:paraId="37AFA1AC" w14:textId="77777777" w:rsidR="0098438F" w:rsidRDefault="0098438F" w:rsidP="00A957B8">
      <w:pPr>
        <w:jc w:val="center"/>
        <w:rPr>
          <w:rFonts w:ascii="Times New Roman" w:hAnsi="Times New Roman" w:cs="Times New Roman"/>
          <w:b/>
          <w:sz w:val="40"/>
          <w:szCs w:val="40"/>
        </w:rPr>
      </w:pPr>
    </w:p>
    <w:p w14:paraId="36018CD5" w14:textId="77777777" w:rsidR="000963BB" w:rsidRDefault="000963BB" w:rsidP="00A957B8">
      <w:pPr>
        <w:jc w:val="center"/>
        <w:rPr>
          <w:rFonts w:ascii="Times New Roman" w:hAnsi="Times New Roman" w:cs="Times New Roman"/>
          <w:b/>
          <w:sz w:val="40"/>
          <w:szCs w:val="40"/>
        </w:rPr>
      </w:pPr>
    </w:p>
    <w:p w14:paraId="1AF0E3A5" w14:textId="77777777" w:rsidR="000963BB" w:rsidRDefault="000963BB" w:rsidP="00A957B8">
      <w:pPr>
        <w:jc w:val="center"/>
        <w:rPr>
          <w:rFonts w:ascii="Times New Roman" w:hAnsi="Times New Roman" w:cs="Times New Roman"/>
          <w:b/>
          <w:sz w:val="40"/>
          <w:szCs w:val="40"/>
        </w:rPr>
      </w:pPr>
    </w:p>
    <w:p w14:paraId="63D01531" w14:textId="77777777" w:rsidR="000963BB" w:rsidRDefault="000963BB" w:rsidP="00A957B8">
      <w:pPr>
        <w:jc w:val="center"/>
        <w:rPr>
          <w:rFonts w:ascii="Times New Roman" w:hAnsi="Times New Roman" w:cs="Times New Roman"/>
          <w:b/>
          <w:sz w:val="40"/>
          <w:szCs w:val="40"/>
        </w:rPr>
      </w:pPr>
    </w:p>
    <w:p w14:paraId="1F00B16F" w14:textId="77777777" w:rsidR="000963BB" w:rsidRDefault="000963BB" w:rsidP="00A957B8">
      <w:pPr>
        <w:jc w:val="center"/>
        <w:rPr>
          <w:rFonts w:ascii="Times New Roman" w:hAnsi="Times New Roman" w:cs="Times New Roman"/>
          <w:b/>
          <w:sz w:val="40"/>
          <w:szCs w:val="40"/>
        </w:rPr>
      </w:pPr>
    </w:p>
    <w:p w14:paraId="361F73A6" w14:textId="77777777" w:rsidR="0098438F" w:rsidRDefault="0098438F" w:rsidP="00A957B8">
      <w:pPr>
        <w:jc w:val="center"/>
        <w:rPr>
          <w:rFonts w:ascii="Times New Roman" w:hAnsi="Times New Roman" w:cs="Times New Roman"/>
          <w:b/>
          <w:sz w:val="40"/>
          <w:szCs w:val="40"/>
        </w:rPr>
      </w:pPr>
    </w:p>
    <w:p w14:paraId="39DEC349" w14:textId="77777777" w:rsidR="000963BB" w:rsidRPr="00B42C5C" w:rsidRDefault="000963BB" w:rsidP="000963BB">
      <w:pPr>
        <w:spacing w:line="259" w:lineRule="auto"/>
        <w:jc w:val="center"/>
        <w:rPr>
          <w:rFonts w:ascii="Times New Roman" w:hAnsi="Times New Roman" w:cs="Times New Roman"/>
          <w:b/>
          <w:sz w:val="32"/>
          <w:szCs w:val="32"/>
        </w:rPr>
      </w:pPr>
      <w:r w:rsidRPr="00B42C5C">
        <w:rPr>
          <w:rFonts w:ascii="Times New Roman" w:hAnsi="Times New Roman" w:cs="Times New Roman"/>
          <w:b/>
          <w:sz w:val="32"/>
          <w:szCs w:val="32"/>
        </w:rPr>
        <w:t>Westminster Presbyterian Church</w:t>
      </w:r>
    </w:p>
    <w:p w14:paraId="31F6A34F" w14:textId="77777777" w:rsidR="000963BB" w:rsidRPr="00230AA9" w:rsidRDefault="000963BB" w:rsidP="000963BB">
      <w:pPr>
        <w:spacing w:line="259" w:lineRule="auto"/>
        <w:jc w:val="center"/>
        <w:rPr>
          <w:rFonts w:ascii="Times New Roman" w:hAnsi="Times New Roman" w:cs="Times New Roman"/>
          <w:bCs/>
          <w:sz w:val="20"/>
          <w:szCs w:val="20"/>
        </w:rPr>
      </w:pPr>
      <w:r w:rsidRPr="00230AA9">
        <w:rPr>
          <w:rFonts w:ascii="Times New Roman" w:hAnsi="Times New Roman" w:cs="Times New Roman"/>
          <w:bCs/>
          <w:sz w:val="20"/>
          <w:szCs w:val="20"/>
        </w:rPr>
        <w:t xml:space="preserve">is called by God to be an inclusive community of faith, </w:t>
      </w:r>
    </w:p>
    <w:p w14:paraId="5DE3D4BB" w14:textId="77777777" w:rsidR="000963BB" w:rsidRPr="00230AA9" w:rsidRDefault="000963BB" w:rsidP="000963BB">
      <w:pPr>
        <w:spacing w:line="259" w:lineRule="auto"/>
        <w:jc w:val="center"/>
        <w:rPr>
          <w:rFonts w:ascii="Times New Roman" w:hAnsi="Times New Roman" w:cs="Times New Roman"/>
          <w:bCs/>
          <w:sz w:val="20"/>
          <w:szCs w:val="20"/>
        </w:rPr>
      </w:pPr>
      <w:r w:rsidRPr="00230AA9">
        <w:rPr>
          <w:rFonts w:ascii="Times New Roman" w:hAnsi="Times New Roman" w:cs="Times New Roman"/>
          <w:bCs/>
          <w:sz w:val="20"/>
          <w:szCs w:val="20"/>
        </w:rPr>
        <w:t>abiding in God’s love, and committed to:</w:t>
      </w:r>
    </w:p>
    <w:p w14:paraId="0864EB45" w14:textId="77777777" w:rsidR="000963BB" w:rsidRPr="00230AA9" w:rsidRDefault="000963BB" w:rsidP="000963BB">
      <w:pPr>
        <w:spacing w:line="259" w:lineRule="auto"/>
        <w:jc w:val="center"/>
        <w:rPr>
          <w:rFonts w:ascii="Times New Roman" w:hAnsi="Times New Roman" w:cs="Times New Roman"/>
          <w:bCs/>
          <w:i/>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0AA9">
        <w:rPr>
          <w:rFonts w:ascii="Times New Roman" w:hAnsi="Times New Roman" w:cs="Times New Roman"/>
          <w:bCs/>
          <w:sz w:val="20"/>
          <w:szCs w:val="20"/>
        </w:rPr>
        <w:t>Enjoying God, Following Jesus, and Growing Disciples</w:t>
      </w:r>
    </w:p>
    <w:p w14:paraId="3D32BF4A" w14:textId="112BEB9D" w:rsidR="00EB6CB5" w:rsidRDefault="00EB6CB5" w:rsidP="00173826">
      <w:pPr>
        <w:spacing w:after="160" w:line="259" w:lineRule="auto"/>
        <w:ind w:left="3456" w:firstLine="432"/>
        <w:rPr>
          <w:rFonts w:ascii="Times New Roman" w:hAnsi="Times New Roman" w:cs="Times New Roman"/>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3CEE1C" w14:textId="008FA09F" w:rsidR="00CF5DDF" w:rsidRDefault="00CF5DDF">
      <w:pPr>
        <w:spacing w:after="160" w:line="259" w:lineRule="auto"/>
        <w:rPr>
          <w:rFonts w:ascii="Times New Roman" w:hAnsi="Times New Roman" w:cs="Times New Roman"/>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9D3C33" w14:textId="22074982" w:rsidR="002458F7" w:rsidRDefault="00574C6A" w:rsidP="00A6566E">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column"/>
      </w:r>
      <w:r w:rsidR="00C85B16" w:rsidRPr="00015FB5">
        <w:rPr>
          <w:rFonts w:ascii="Times New Roman" w:hAnsi="Times New Roman" w:cs="Times New Roman"/>
          <w:i/>
          <w:iCs/>
          <w:noProof/>
          <w:sz w:val="28"/>
          <w:szCs w:val="28"/>
        </w:rPr>
        <w:lastRenderedPageBreak/>
        <mc:AlternateContent>
          <mc:Choice Requires="wps">
            <w:drawing>
              <wp:inline distT="0" distB="0" distL="0" distR="0" wp14:anchorId="0C9BB91A" wp14:editId="09267E62">
                <wp:extent cx="6858000" cy="5822830"/>
                <wp:effectExtent l="0" t="0" r="19050" b="26035"/>
                <wp:docPr id="1192501877" name="Text Box 1192501877"/>
                <wp:cNvGraphicFramePr/>
                <a:graphic xmlns:a="http://schemas.openxmlformats.org/drawingml/2006/main">
                  <a:graphicData uri="http://schemas.microsoft.com/office/word/2010/wordprocessingShape">
                    <wps:wsp>
                      <wps:cNvSpPr txBox="1"/>
                      <wps:spPr>
                        <a:xfrm>
                          <a:off x="0" y="0"/>
                          <a:ext cx="6858000" cy="5822830"/>
                        </a:xfrm>
                        <a:prstGeom prst="rect">
                          <a:avLst/>
                        </a:prstGeom>
                        <a:solidFill>
                          <a:schemeClr val="lt1"/>
                        </a:solidFill>
                        <a:ln w="6350">
                          <a:solidFill>
                            <a:prstClr val="black"/>
                          </a:solidFill>
                        </a:ln>
                      </wps:spPr>
                      <wps:txbx>
                        <w:txbxContent>
                          <w:p w14:paraId="22A9A02A" w14:textId="77777777" w:rsidR="00C85B16" w:rsidRDefault="00C85B16" w:rsidP="00C85B16">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You Are Welcome Here:</w:t>
                            </w:r>
                          </w:p>
                          <w:p w14:paraId="607236EF" w14:textId="77777777" w:rsidR="00C85B16" w:rsidRDefault="00C85B16" w:rsidP="00C85B1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are glad you are worshipping with us today.  Westminster is a welcoming and inclusive community seeking to grow in faith and understanding and to show God’s love to those among us and those around us.  We pray you experience our joyful welcome and God’s peaceful presence as you worship with us today. </w:t>
                            </w:r>
                          </w:p>
                          <w:p w14:paraId="18B25A33" w14:textId="77777777" w:rsidR="00C85B16" w:rsidRDefault="00C85B16" w:rsidP="00C85B16">
                            <w:pPr>
                              <w:rPr>
                                <w:rFonts w:ascii="Times New Roman" w:eastAsia="Times New Roman" w:hAnsi="Times New Roman" w:cs="Times New Roman"/>
                                <w:color w:val="000000"/>
                                <w:sz w:val="24"/>
                                <w:szCs w:val="24"/>
                              </w:rPr>
                            </w:pPr>
                          </w:p>
                          <w:p w14:paraId="0D3B152C" w14:textId="77777777" w:rsidR="00C85B16" w:rsidRDefault="00C85B16" w:rsidP="00C85B1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Questions about Westminster? Just ask! Any one of us would be glad to help.  </w:t>
                            </w:r>
                          </w:p>
                          <w:p w14:paraId="2EA7E6C4" w14:textId="77777777" w:rsidR="00C85B16" w:rsidRDefault="00C85B16" w:rsidP="00C85B16">
                            <w:pPr>
                              <w:rPr>
                                <w:rFonts w:ascii="Times New Roman" w:eastAsia="Times New Roman" w:hAnsi="Times New Roman" w:cs="Times New Roman"/>
                                <w:color w:val="000000"/>
                                <w:sz w:val="24"/>
                                <w:szCs w:val="24"/>
                              </w:rPr>
                            </w:pPr>
                          </w:p>
                          <w:p w14:paraId="7A4CC65D" w14:textId="77777777" w:rsidR="00C85B16" w:rsidRDefault="00C85B16" w:rsidP="00C85B16">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The Sanctuary is a Place of Reverence and Worship</w:t>
                            </w:r>
                          </w:p>
                          <w:p w14:paraId="6E62E3D4" w14:textId="77777777" w:rsidR="00C85B16" w:rsidRDefault="00C85B16" w:rsidP="00C85B1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order that our worship might be meaningful to all, please enter the sanctuary reverently.  The narthex or courtyard are good places to visit with friends before or after worship. Use the moments before worship to prepare your heart, mind, and body for worship, centering yourself in the space and quieting your heart.  It may be helpful to listen quietly to the prelude, find the hymns we will be singing, meditate on the scriptures we will be reading.  </w:t>
                            </w:r>
                          </w:p>
                          <w:p w14:paraId="62CB3A91" w14:textId="77777777" w:rsidR="00C85B16" w:rsidRDefault="00C85B16" w:rsidP="00C85B16">
                            <w:pPr>
                              <w:spacing w:before="1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Children at Westminster:  </w:t>
                            </w:r>
                          </w:p>
                          <w:p w14:paraId="2992C4F0" w14:textId="77777777" w:rsidR="00C85B16" w:rsidRDefault="00C85B16" w:rsidP="00C85B16">
                            <w:pPr>
                              <w:rPr>
                                <w:rFonts w:ascii="Times New Roman" w:hAnsi="Times New Roman" w:cs="Times New Roman"/>
                                <w:sz w:val="24"/>
                                <w:szCs w:val="24"/>
                              </w:rPr>
                            </w:pPr>
                            <w:r w:rsidRPr="00032E18">
                              <w:rPr>
                                <w:rFonts w:ascii="Times New Roman" w:hAnsi="Times New Roman" w:cs="Times New Roman"/>
                                <w:sz w:val="24"/>
                                <w:szCs w:val="24"/>
                              </w:rPr>
                              <w:t>Ch</w:t>
                            </w:r>
                            <w:r>
                              <w:rPr>
                                <w:rFonts w:ascii="Times New Roman" w:hAnsi="Times New Roman" w:cs="Times New Roman"/>
                                <w:sz w:val="24"/>
                                <w:szCs w:val="24"/>
                              </w:rPr>
                              <w:t>ildren are an integral part of our church family</w:t>
                            </w:r>
                            <w:r w:rsidRPr="00032E18">
                              <w:rPr>
                                <w:rFonts w:ascii="Times New Roman" w:hAnsi="Times New Roman" w:cs="Times New Roman"/>
                                <w:sz w:val="24"/>
                                <w:szCs w:val="24"/>
                              </w:rPr>
                              <w:t>.</w:t>
                            </w:r>
                            <w:r>
                              <w:rPr>
                                <w:rFonts w:ascii="Times New Roman" w:hAnsi="Times New Roman" w:cs="Times New Roman"/>
                                <w:sz w:val="24"/>
                                <w:szCs w:val="24"/>
                              </w:rPr>
                              <w:t xml:space="preserve">  We are glad when they come to worship God with us.</w:t>
                            </w:r>
                            <w:r w:rsidRPr="00032E18">
                              <w:rPr>
                                <w:rFonts w:ascii="Times New Roman" w:hAnsi="Times New Roman" w:cs="Times New Roman"/>
                                <w:sz w:val="24"/>
                                <w:szCs w:val="24"/>
                              </w:rPr>
                              <w:t xml:space="preserve">  </w:t>
                            </w:r>
                            <w:r>
                              <w:rPr>
                                <w:rFonts w:ascii="Times New Roman" w:hAnsi="Times New Roman" w:cs="Times New Roman"/>
                                <w:sz w:val="24"/>
                                <w:szCs w:val="24"/>
                              </w:rPr>
                              <w:t xml:space="preserve">In our midst, children learn our rhythms of worship, become knit into our fellowship, and teach us as surely as we are teaching them. </w:t>
                            </w:r>
                          </w:p>
                          <w:p w14:paraId="7E99F31D" w14:textId="77777777" w:rsidR="00C85B16" w:rsidRDefault="00C85B16" w:rsidP="00C85B16">
                            <w:pPr>
                              <w:rPr>
                                <w:rFonts w:ascii="Times New Roman" w:eastAsia="Times New Roman" w:hAnsi="Times New Roman" w:cs="Times New Roman"/>
                                <w:color w:val="000000"/>
                                <w:sz w:val="24"/>
                                <w:szCs w:val="24"/>
                              </w:rPr>
                            </w:pPr>
                          </w:p>
                          <w:p w14:paraId="7310AE1F" w14:textId="77777777" w:rsidR="00C85B16" w:rsidRPr="003D229B" w:rsidRDefault="00C85B16" w:rsidP="00C85B1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take children to the restroom before worship.  If you need to leave the sanctuary during worship, please use the exits at the rear of the sanctuary.  Please avoid walking through the courtyard during worship.  We ask that families sit together during worship.  Please do not let any child move unaccompanied through the building.</w:t>
                            </w:r>
                          </w:p>
                          <w:p w14:paraId="61F4CE93" w14:textId="77777777" w:rsidR="00C85B16" w:rsidRDefault="00C85B16" w:rsidP="00C85B16">
                            <w:pPr>
                              <w:rPr>
                                <w:rFonts w:ascii="Times New Roman" w:hAnsi="Times New Roman" w:cs="Times New Roman"/>
                                <w:sz w:val="24"/>
                                <w:szCs w:val="24"/>
                              </w:rPr>
                            </w:pPr>
                          </w:p>
                          <w:p w14:paraId="07A5CC3A" w14:textId="77777777" w:rsidR="00C85B16" w:rsidRDefault="00C85B16" w:rsidP="00C85B16">
                            <w:pPr>
                              <w:rPr>
                                <w:rFonts w:ascii="Times New Roman" w:hAnsi="Times New Roman" w:cs="Times New Roman"/>
                                <w:sz w:val="24"/>
                                <w:szCs w:val="24"/>
                              </w:rPr>
                            </w:pPr>
                            <w:r w:rsidRPr="00032E18">
                              <w:rPr>
                                <w:rFonts w:ascii="Times New Roman" w:hAnsi="Times New Roman" w:cs="Times New Roman"/>
                                <w:sz w:val="24"/>
                                <w:szCs w:val="24"/>
                              </w:rPr>
                              <w:t xml:space="preserve">After the “Time with All God’s Children”, children </w:t>
                            </w:r>
                            <w:r>
                              <w:rPr>
                                <w:rFonts w:ascii="Times New Roman" w:hAnsi="Times New Roman" w:cs="Times New Roman"/>
                                <w:sz w:val="24"/>
                                <w:szCs w:val="24"/>
                              </w:rPr>
                              <w:t xml:space="preserve">first grade and up (by age or development) are encouraged to remain in worship.  Children in kindergarten and younger (by age or development) </w:t>
                            </w:r>
                            <w:r w:rsidRPr="00032E18">
                              <w:rPr>
                                <w:rFonts w:ascii="Times New Roman" w:hAnsi="Times New Roman" w:cs="Times New Roman"/>
                                <w:sz w:val="24"/>
                                <w:szCs w:val="24"/>
                              </w:rPr>
                              <w:t>may depart with our caregivers and teachers for Children’s Sunday School or remain with their parents for worship</w:t>
                            </w:r>
                            <w:r>
                              <w:rPr>
                                <w:rFonts w:ascii="Times New Roman" w:hAnsi="Times New Roman" w:cs="Times New Roman"/>
                                <w:sz w:val="24"/>
                                <w:szCs w:val="24"/>
                              </w:rPr>
                              <w:t xml:space="preserve"> if they choose</w:t>
                            </w:r>
                            <w:r w:rsidRPr="00032E18">
                              <w:rPr>
                                <w:rFonts w:ascii="Times New Roman" w:hAnsi="Times New Roman" w:cs="Times New Roman"/>
                                <w:sz w:val="24"/>
                                <w:szCs w:val="24"/>
                              </w:rPr>
                              <w:t xml:space="preserve">.  </w:t>
                            </w:r>
                          </w:p>
                          <w:p w14:paraId="7E9872FB" w14:textId="77777777" w:rsidR="00C85B16" w:rsidRDefault="00C85B16" w:rsidP="00C85B16">
                            <w:pPr>
                              <w:rPr>
                                <w:rFonts w:ascii="Times New Roman" w:hAnsi="Times New Roman" w:cs="Times New Roman"/>
                                <w:sz w:val="24"/>
                                <w:szCs w:val="24"/>
                              </w:rPr>
                            </w:pPr>
                          </w:p>
                          <w:p w14:paraId="398003F1" w14:textId="77777777" w:rsidR="00C85B16" w:rsidRDefault="00C85B16" w:rsidP="00C85B16">
                            <w:pPr>
                              <w:rPr>
                                <w:rFonts w:ascii="Times New Roman" w:hAnsi="Times New Roman" w:cs="Times New Roman"/>
                                <w:sz w:val="24"/>
                                <w:szCs w:val="24"/>
                              </w:rPr>
                            </w:pPr>
                            <w:r w:rsidRPr="00032E18">
                              <w:rPr>
                                <w:rFonts w:ascii="Times New Roman" w:hAnsi="Times New Roman" w:cs="Times New Roman"/>
                                <w:sz w:val="24"/>
                                <w:szCs w:val="24"/>
                              </w:rPr>
                              <w:t>If this is your first visit to Westminster, you are welcome to accompany your child to Children’s Sunday School so that you can meet our caregivers and help settle your child in.</w:t>
                            </w:r>
                            <w:r>
                              <w:rPr>
                                <w:rFonts w:ascii="Times New Roman" w:hAnsi="Times New Roman" w:cs="Times New Roman"/>
                                <w:sz w:val="24"/>
                                <w:szCs w:val="24"/>
                              </w:rPr>
                              <w:t xml:space="preserve"> Children’s worship packets are available in the narthex.  As is a brochure regarding our Children, Youth, and Vulnerable Adult protection policy.</w:t>
                            </w:r>
                          </w:p>
                          <w:p w14:paraId="7F23F8A8" w14:textId="77777777" w:rsidR="00C85B16" w:rsidRDefault="00C85B16" w:rsidP="00C85B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C9BB91A" id="_x0000_t202" coordsize="21600,21600" o:spt="202" path="m,l,21600r21600,l21600,xe">
                <v:stroke joinstyle="miter"/>
                <v:path gradientshapeok="t" o:connecttype="rect"/>
              </v:shapetype>
              <v:shape id="Text Box 1192501877" o:spid="_x0000_s1026" type="#_x0000_t202" style="width:540pt;height: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" fillcolor="white [3201]" strokeweight=".5pt">
                <v:textbox>
                  <w:txbxContent>
                    <w:p w14:paraId="22A9A02A" w14:textId="77777777" w:rsidR="00C85B16" w:rsidRDefault="00C85B16" w:rsidP="00C85B16">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You Are Welcome Here:</w:t>
                      </w:r>
                    </w:p>
                    <w:p w14:paraId="607236EF" w14:textId="77777777" w:rsidR="00C85B16" w:rsidRDefault="00C85B16" w:rsidP="00C85B1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are glad you are worshipping with us today.  Westminster is a welcoming and inclusive community seeking to grow in faith and understanding and to show God’s love to those among us and those around us.  We pray you experience our joyful welcome and God’s peaceful presence as you worship with us today. </w:t>
                      </w:r>
                    </w:p>
                    <w:p w14:paraId="18B25A33" w14:textId="77777777" w:rsidR="00C85B16" w:rsidRDefault="00C85B16" w:rsidP="00C85B16">
                      <w:pPr>
                        <w:rPr>
                          <w:rFonts w:ascii="Times New Roman" w:eastAsia="Times New Roman" w:hAnsi="Times New Roman" w:cs="Times New Roman"/>
                          <w:color w:val="000000"/>
                          <w:sz w:val="24"/>
                          <w:szCs w:val="24"/>
                        </w:rPr>
                      </w:pPr>
                    </w:p>
                    <w:p w14:paraId="0D3B152C" w14:textId="77777777" w:rsidR="00C85B16" w:rsidRDefault="00C85B16" w:rsidP="00C85B1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Questions about Westminster? Just ask! Any one of us would be glad to help.  </w:t>
                      </w:r>
                    </w:p>
                    <w:p w14:paraId="2EA7E6C4" w14:textId="77777777" w:rsidR="00C85B16" w:rsidRDefault="00C85B16" w:rsidP="00C85B16">
                      <w:pPr>
                        <w:rPr>
                          <w:rFonts w:ascii="Times New Roman" w:eastAsia="Times New Roman" w:hAnsi="Times New Roman" w:cs="Times New Roman"/>
                          <w:color w:val="000000"/>
                          <w:sz w:val="24"/>
                          <w:szCs w:val="24"/>
                        </w:rPr>
                      </w:pPr>
                    </w:p>
                    <w:p w14:paraId="7A4CC65D" w14:textId="77777777" w:rsidR="00C85B16" w:rsidRDefault="00C85B16" w:rsidP="00C85B16">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The Sanctuary is a Place of Reverence and Worship</w:t>
                      </w:r>
                    </w:p>
                    <w:p w14:paraId="6E62E3D4" w14:textId="77777777" w:rsidR="00C85B16" w:rsidRDefault="00C85B16" w:rsidP="00C85B1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order that our worship might be meaningful to all, please enter the sanctuary reverently.  The narthex or courtyard are good places to visit with friends before or after worship. Use the moments before worship to prepare your heart, mind, and body for worship, centering yourself in the space and quieting your heart.  It may be helpful to listen quietly to the prelude, find the hymns we will be singing, meditate on the scriptures we will be reading.  </w:t>
                      </w:r>
                    </w:p>
                    <w:p w14:paraId="62CB3A91" w14:textId="77777777" w:rsidR="00C85B16" w:rsidRDefault="00C85B16" w:rsidP="00C85B16">
                      <w:pPr>
                        <w:spacing w:before="1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Children at Westminster:  </w:t>
                      </w:r>
                    </w:p>
                    <w:p w14:paraId="2992C4F0" w14:textId="77777777" w:rsidR="00C85B16" w:rsidRDefault="00C85B16" w:rsidP="00C85B16">
                      <w:pPr>
                        <w:rPr>
                          <w:rFonts w:ascii="Times New Roman" w:hAnsi="Times New Roman" w:cs="Times New Roman"/>
                          <w:sz w:val="24"/>
                          <w:szCs w:val="24"/>
                        </w:rPr>
                      </w:pPr>
                      <w:r w:rsidRPr="00032E18">
                        <w:rPr>
                          <w:rFonts w:ascii="Times New Roman" w:hAnsi="Times New Roman" w:cs="Times New Roman"/>
                          <w:sz w:val="24"/>
                          <w:szCs w:val="24"/>
                        </w:rPr>
                        <w:t>Ch</w:t>
                      </w:r>
                      <w:r>
                        <w:rPr>
                          <w:rFonts w:ascii="Times New Roman" w:hAnsi="Times New Roman" w:cs="Times New Roman"/>
                          <w:sz w:val="24"/>
                          <w:szCs w:val="24"/>
                        </w:rPr>
                        <w:t>ildren are an integral part of our church family</w:t>
                      </w:r>
                      <w:r w:rsidRPr="00032E18">
                        <w:rPr>
                          <w:rFonts w:ascii="Times New Roman" w:hAnsi="Times New Roman" w:cs="Times New Roman"/>
                          <w:sz w:val="24"/>
                          <w:szCs w:val="24"/>
                        </w:rPr>
                        <w:t>.</w:t>
                      </w:r>
                      <w:r>
                        <w:rPr>
                          <w:rFonts w:ascii="Times New Roman" w:hAnsi="Times New Roman" w:cs="Times New Roman"/>
                          <w:sz w:val="24"/>
                          <w:szCs w:val="24"/>
                        </w:rPr>
                        <w:t xml:space="preserve">  We are glad when they come to worship God with us.</w:t>
                      </w:r>
                      <w:r w:rsidRPr="00032E18">
                        <w:rPr>
                          <w:rFonts w:ascii="Times New Roman" w:hAnsi="Times New Roman" w:cs="Times New Roman"/>
                          <w:sz w:val="24"/>
                          <w:szCs w:val="24"/>
                        </w:rPr>
                        <w:t xml:space="preserve">  </w:t>
                      </w:r>
                      <w:r>
                        <w:rPr>
                          <w:rFonts w:ascii="Times New Roman" w:hAnsi="Times New Roman" w:cs="Times New Roman"/>
                          <w:sz w:val="24"/>
                          <w:szCs w:val="24"/>
                        </w:rPr>
                        <w:t xml:space="preserve">In our midst, children learn our rhythms of worship, become knit into our fellowship, and teach us as surely as we are teaching them. </w:t>
                      </w:r>
                    </w:p>
                    <w:p w14:paraId="7E99F31D" w14:textId="77777777" w:rsidR="00C85B16" w:rsidRDefault="00C85B16" w:rsidP="00C85B16">
                      <w:pPr>
                        <w:rPr>
                          <w:rFonts w:ascii="Times New Roman" w:eastAsia="Times New Roman" w:hAnsi="Times New Roman" w:cs="Times New Roman"/>
                          <w:color w:val="000000"/>
                          <w:sz w:val="24"/>
                          <w:szCs w:val="24"/>
                        </w:rPr>
                      </w:pPr>
                    </w:p>
                    <w:p w14:paraId="7310AE1F" w14:textId="77777777" w:rsidR="00C85B16" w:rsidRPr="003D229B" w:rsidRDefault="00C85B16" w:rsidP="00C85B1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take children to the restroom before worship.  If you need to leave the sanctuary during worship, please use the exits at the rear of the sanctuary.  Please avoid walking through the courtyard during worship.  We ask that families sit together during worship.  Please do not let any child move unaccompanied through the building.</w:t>
                      </w:r>
                    </w:p>
                    <w:p w14:paraId="61F4CE93" w14:textId="77777777" w:rsidR="00C85B16" w:rsidRDefault="00C85B16" w:rsidP="00C85B16">
                      <w:pPr>
                        <w:rPr>
                          <w:rFonts w:ascii="Times New Roman" w:hAnsi="Times New Roman" w:cs="Times New Roman"/>
                          <w:sz w:val="24"/>
                          <w:szCs w:val="24"/>
                        </w:rPr>
                      </w:pPr>
                    </w:p>
                    <w:p w14:paraId="07A5CC3A" w14:textId="77777777" w:rsidR="00C85B16" w:rsidRDefault="00C85B16" w:rsidP="00C85B16">
                      <w:pPr>
                        <w:rPr>
                          <w:rFonts w:ascii="Times New Roman" w:hAnsi="Times New Roman" w:cs="Times New Roman"/>
                          <w:sz w:val="24"/>
                          <w:szCs w:val="24"/>
                        </w:rPr>
                      </w:pPr>
                      <w:r w:rsidRPr="00032E18">
                        <w:rPr>
                          <w:rFonts w:ascii="Times New Roman" w:hAnsi="Times New Roman" w:cs="Times New Roman"/>
                          <w:sz w:val="24"/>
                          <w:szCs w:val="24"/>
                        </w:rPr>
                        <w:t xml:space="preserve">After the “Time with All God’s Children”, children </w:t>
                      </w:r>
                      <w:r>
                        <w:rPr>
                          <w:rFonts w:ascii="Times New Roman" w:hAnsi="Times New Roman" w:cs="Times New Roman"/>
                          <w:sz w:val="24"/>
                          <w:szCs w:val="24"/>
                        </w:rPr>
                        <w:t xml:space="preserve">first grade and up (by age or development) are encouraged to remain in worship.  Children in kindergarten and younger (by age or development) </w:t>
                      </w:r>
                      <w:r w:rsidRPr="00032E18">
                        <w:rPr>
                          <w:rFonts w:ascii="Times New Roman" w:hAnsi="Times New Roman" w:cs="Times New Roman"/>
                          <w:sz w:val="24"/>
                          <w:szCs w:val="24"/>
                        </w:rPr>
                        <w:t>may depart with our caregivers and teachers for Children’s Sunday School or remain with their parents for worship</w:t>
                      </w:r>
                      <w:r>
                        <w:rPr>
                          <w:rFonts w:ascii="Times New Roman" w:hAnsi="Times New Roman" w:cs="Times New Roman"/>
                          <w:sz w:val="24"/>
                          <w:szCs w:val="24"/>
                        </w:rPr>
                        <w:t xml:space="preserve"> if they choose</w:t>
                      </w:r>
                      <w:r w:rsidRPr="00032E18">
                        <w:rPr>
                          <w:rFonts w:ascii="Times New Roman" w:hAnsi="Times New Roman" w:cs="Times New Roman"/>
                          <w:sz w:val="24"/>
                          <w:szCs w:val="24"/>
                        </w:rPr>
                        <w:t xml:space="preserve">.  </w:t>
                      </w:r>
                    </w:p>
                    <w:p w14:paraId="7E9872FB" w14:textId="77777777" w:rsidR="00C85B16" w:rsidRDefault="00C85B16" w:rsidP="00C85B16">
                      <w:pPr>
                        <w:rPr>
                          <w:rFonts w:ascii="Times New Roman" w:hAnsi="Times New Roman" w:cs="Times New Roman"/>
                          <w:sz w:val="24"/>
                          <w:szCs w:val="24"/>
                        </w:rPr>
                      </w:pPr>
                    </w:p>
                    <w:p w14:paraId="398003F1" w14:textId="77777777" w:rsidR="00C85B16" w:rsidRDefault="00C85B16" w:rsidP="00C85B16">
                      <w:pPr>
                        <w:rPr>
                          <w:rFonts w:ascii="Times New Roman" w:hAnsi="Times New Roman" w:cs="Times New Roman"/>
                          <w:sz w:val="24"/>
                          <w:szCs w:val="24"/>
                        </w:rPr>
                      </w:pPr>
                      <w:r w:rsidRPr="00032E18">
                        <w:rPr>
                          <w:rFonts w:ascii="Times New Roman" w:hAnsi="Times New Roman" w:cs="Times New Roman"/>
                          <w:sz w:val="24"/>
                          <w:szCs w:val="24"/>
                        </w:rPr>
                        <w:t>If this is your first visit to Westminster, you are welcome to accompany your child to Children’s Sunday School so that you can meet our caregivers and help settle your child in.</w:t>
                      </w:r>
                      <w:r>
                        <w:rPr>
                          <w:rFonts w:ascii="Times New Roman" w:hAnsi="Times New Roman" w:cs="Times New Roman"/>
                          <w:sz w:val="24"/>
                          <w:szCs w:val="24"/>
                        </w:rPr>
                        <w:t xml:space="preserve"> Children’s worship packets are available in the narthex.  As is a brochure regarding our Children, Youth, and Vulnerable Adult protection policy.</w:t>
                      </w:r>
                    </w:p>
                    <w:p w14:paraId="7F23F8A8" w14:textId="77777777" w:rsidR="00C85B16" w:rsidRDefault="00C85B16" w:rsidP="00C85B16"/>
                  </w:txbxContent>
                </v:textbox>
                <w10:anchorlock/>
              </v:shape>
            </w:pict>
          </mc:Fallback>
        </mc:AlternateContent>
      </w:r>
    </w:p>
    <w:p w14:paraId="09EF2272" w14:textId="77777777" w:rsidR="00E74F0D" w:rsidRPr="00E74F0D" w:rsidRDefault="00E820E7" w:rsidP="00E74F0D">
      <w:pPr>
        <w:spacing w:line="259" w:lineRule="auto"/>
        <w:rPr>
          <w:rFonts w:ascii="Times New Roman" w:hAnsi="Times New Roman" w:cs="Times New Roman"/>
          <w:bCs/>
        </w:rPr>
      </w:pPr>
      <w:r w:rsidRPr="00E74F0D">
        <w:rPr>
          <w:rFonts w:ascii="Times New Roman" w:hAnsi="Times New Roman" w:cs="Times New Roman"/>
          <w:bCs/>
        </w:rPr>
        <w:t>Liturgy by Rev. Sarah A. Speed | A Sanctified Art LLC | sanctifiedart.org</w:t>
      </w:r>
    </w:p>
    <w:p w14:paraId="30943E86" w14:textId="1DCE2F09" w:rsidR="005478E6" w:rsidRDefault="00E74F0D" w:rsidP="00E74F0D">
      <w:pPr>
        <w:spacing w:line="259" w:lineRule="auto"/>
        <w:rPr>
          <w:rFonts w:ascii="Times New Roman" w:hAnsi="Times New Roman" w:cs="Times New Roman"/>
          <w:bCs/>
        </w:rPr>
      </w:pPr>
      <w:r w:rsidRPr="00E74F0D">
        <w:rPr>
          <w:rFonts w:ascii="Times New Roman" w:hAnsi="Times New Roman" w:cs="Times New Roman"/>
          <w:bCs/>
        </w:rPr>
        <w:t>Graphic Design by Rev. Lauren Wright Pittman | A Sanctified Art LLC | sanctifiedart.org</w:t>
      </w:r>
    </w:p>
    <w:p w14:paraId="560B1247" w14:textId="181BE2A1" w:rsidR="009C0DEB" w:rsidRPr="00E74F0D" w:rsidRDefault="009C0DEB" w:rsidP="00E74F0D">
      <w:pPr>
        <w:spacing w:line="259" w:lineRule="auto"/>
        <w:rPr>
          <w:rFonts w:ascii="Times New Roman" w:hAnsi="Times New Roman" w:cs="Times New Roman"/>
          <w:bCs/>
        </w:rPr>
      </w:pPr>
      <w:r>
        <w:rPr>
          <w:rFonts w:ascii="Times New Roman" w:hAnsi="Times New Roman" w:cs="Times New Roman"/>
          <w:bCs/>
        </w:rPr>
        <w:t>Artwork:</w:t>
      </w:r>
      <w:r w:rsidR="00EF094E">
        <w:rPr>
          <w:rFonts w:ascii="Times New Roman" w:hAnsi="Times New Roman" w:cs="Times New Roman"/>
          <w:bCs/>
        </w:rPr>
        <w:t xml:space="preserve"> </w:t>
      </w:r>
      <w:r>
        <w:rPr>
          <w:rFonts w:ascii="Times New Roman" w:hAnsi="Times New Roman" w:cs="Times New Roman"/>
          <w:bCs/>
        </w:rPr>
        <w:t>Lis</w:t>
      </w:r>
      <w:r w:rsidR="00EF094E">
        <w:rPr>
          <w:rFonts w:ascii="Times New Roman" w:hAnsi="Times New Roman" w:cs="Times New Roman"/>
          <w:bCs/>
        </w:rPr>
        <w:t>le Gw</w:t>
      </w:r>
      <w:r w:rsidR="00803199">
        <w:rPr>
          <w:rFonts w:ascii="Times New Roman" w:hAnsi="Times New Roman" w:cs="Times New Roman"/>
          <w:bCs/>
        </w:rPr>
        <w:t>y</w:t>
      </w:r>
      <w:r w:rsidR="00EF094E">
        <w:rPr>
          <w:rFonts w:ascii="Times New Roman" w:hAnsi="Times New Roman" w:cs="Times New Roman"/>
          <w:bCs/>
        </w:rPr>
        <w:t xml:space="preserve">nn Garrity </w:t>
      </w:r>
      <w:r w:rsidR="00EF094E" w:rsidRPr="00E74F0D">
        <w:rPr>
          <w:rFonts w:ascii="Times New Roman" w:hAnsi="Times New Roman" w:cs="Times New Roman"/>
          <w:bCs/>
        </w:rPr>
        <w:t>| A Sanctified Art LLC | sanctifiedart.org</w:t>
      </w:r>
    </w:p>
    <w:p w14:paraId="452A7C0E" w14:textId="198FE5AC" w:rsidR="00207B8D" w:rsidRDefault="00207B8D">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406ABF0B" w14:textId="77777777" w:rsidR="00E74F0D" w:rsidRPr="005478E6" w:rsidRDefault="00E74F0D" w:rsidP="00A6566E">
      <w:pPr>
        <w:spacing w:after="160" w:line="259" w:lineRule="auto"/>
        <w:rPr>
          <w:rFonts w:ascii="Times New Roman" w:hAnsi="Times New Roman" w:cs="Times New Roman"/>
          <w:bCs/>
          <w:sz w:val="24"/>
          <w:szCs w:val="24"/>
        </w:rPr>
      </w:pPr>
    </w:p>
    <w:p w14:paraId="10F903C3" w14:textId="22777854" w:rsidR="002458F7" w:rsidRDefault="0098438F" w:rsidP="00A6566E">
      <w:pPr>
        <w:spacing w:after="160" w:line="259" w:lineRule="auto"/>
        <w:rPr>
          <w:rFonts w:ascii="Times New Roman" w:hAnsi="Times New Roman" w:cs="Times New Roman"/>
          <w:b/>
          <w:sz w:val="24"/>
          <w:szCs w:val="24"/>
        </w:rPr>
      </w:pPr>
      <w:r>
        <w:rPr>
          <w:noProof/>
        </w:rPr>
        <w:drawing>
          <wp:anchor distT="0" distB="0" distL="114300" distR="114300" simplePos="0" relativeHeight="251664387" behindDoc="0" locked="0" layoutInCell="1" allowOverlap="1" wp14:anchorId="5C4FEF54" wp14:editId="5A2FCE61">
            <wp:simplePos x="0" y="0"/>
            <wp:positionH relativeFrom="margin">
              <wp:align>center</wp:align>
            </wp:positionH>
            <wp:positionV relativeFrom="paragraph">
              <wp:posOffset>57150</wp:posOffset>
            </wp:positionV>
            <wp:extent cx="2396245" cy="914400"/>
            <wp:effectExtent l="0" t="0" r="4445" b="0"/>
            <wp:wrapSquare wrapText="bothSides"/>
            <wp:docPr id="640597055" name="Picture 2" descr="A black background with red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30028" name="Picture 2" descr="A black background with red and blue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6245" cy="914400"/>
                    </a:xfrm>
                    <a:prstGeom prst="rect">
                      <a:avLst/>
                    </a:prstGeom>
                    <a:noFill/>
                    <a:ln>
                      <a:noFill/>
                    </a:ln>
                  </pic:spPr>
                </pic:pic>
              </a:graphicData>
            </a:graphic>
          </wp:anchor>
        </w:drawing>
      </w:r>
    </w:p>
    <w:p w14:paraId="17AEE422" w14:textId="70CAC904" w:rsidR="001763EC" w:rsidRDefault="001763EC" w:rsidP="00A6566E">
      <w:pPr>
        <w:spacing w:after="160" w:line="259" w:lineRule="auto"/>
        <w:rPr>
          <w:rFonts w:ascii="Times New Roman" w:hAnsi="Times New Roman" w:cs="Times New Roman"/>
          <w:b/>
          <w:sz w:val="24"/>
          <w:szCs w:val="24"/>
        </w:rPr>
      </w:pPr>
    </w:p>
    <w:p w14:paraId="28954D87" w14:textId="77777777" w:rsidR="0098438F" w:rsidRDefault="0098438F" w:rsidP="001D4C6B">
      <w:pPr>
        <w:jc w:val="center"/>
        <w:rPr>
          <w:rFonts w:ascii="Times New Roman" w:hAnsi="Times New Roman" w:cs="Times New Roman"/>
          <w:b/>
          <w:sz w:val="24"/>
          <w:szCs w:val="24"/>
        </w:rPr>
      </w:pPr>
    </w:p>
    <w:p w14:paraId="66F30327" w14:textId="77777777" w:rsidR="0098438F" w:rsidRDefault="0098438F" w:rsidP="001D4C6B">
      <w:pPr>
        <w:jc w:val="center"/>
        <w:rPr>
          <w:rFonts w:ascii="Times New Roman" w:hAnsi="Times New Roman" w:cs="Times New Roman"/>
          <w:b/>
          <w:sz w:val="24"/>
          <w:szCs w:val="24"/>
        </w:rPr>
      </w:pPr>
    </w:p>
    <w:p w14:paraId="525A88EA" w14:textId="77777777" w:rsidR="0098438F" w:rsidRDefault="0098438F" w:rsidP="001D4C6B">
      <w:pPr>
        <w:jc w:val="center"/>
        <w:rPr>
          <w:rFonts w:ascii="Times New Roman" w:hAnsi="Times New Roman" w:cs="Times New Roman"/>
          <w:b/>
          <w:sz w:val="24"/>
          <w:szCs w:val="24"/>
        </w:rPr>
      </w:pPr>
    </w:p>
    <w:p w14:paraId="683CA54D" w14:textId="6B6D120E" w:rsidR="00A22AED" w:rsidRPr="000A7BD6" w:rsidRDefault="00A22AED" w:rsidP="001D4C6B">
      <w:pPr>
        <w:jc w:val="center"/>
        <w:rPr>
          <w:rFonts w:ascii="Times New Roman" w:hAnsi="Times New Roman" w:cs="Times New Roman"/>
          <w:b/>
          <w:sz w:val="24"/>
          <w:szCs w:val="24"/>
        </w:rPr>
      </w:pPr>
      <w:r w:rsidRPr="000A7BD6">
        <w:rPr>
          <w:rFonts w:ascii="Times New Roman" w:hAnsi="Times New Roman" w:cs="Times New Roman"/>
          <w:b/>
          <w:sz w:val="24"/>
          <w:szCs w:val="24"/>
        </w:rPr>
        <w:t>Westminster Presbyterian Church</w:t>
      </w:r>
    </w:p>
    <w:p w14:paraId="799E5855" w14:textId="77777777" w:rsidR="00A22AED" w:rsidRPr="000A7BD6" w:rsidRDefault="00A22AED" w:rsidP="001D4C6B">
      <w:pPr>
        <w:jc w:val="center"/>
        <w:rPr>
          <w:rFonts w:ascii="Times New Roman" w:hAnsi="Times New Roman" w:cs="Times New Roman"/>
          <w:b/>
          <w:sz w:val="24"/>
          <w:szCs w:val="24"/>
        </w:rPr>
      </w:pPr>
      <w:r w:rsidRPr="000A7BD6">
        <w:rPr>
          <w:rFonts w:ascii="Times New Roman" w:hAnsi="Times New Roman" w:cs="Times New Roman"/>
          <w:b/>
          <w:sz w:val="24"/>
          <w:szCs w:val="24"/>
        </w:rPr>
        <w:t>A Service for the Worship of God</w:t>
      </w:r>
    </w:p>
    <w:p w14:paraId="7C043552" w14:textId="79F299FF" w:rsidR="003C2EAA" w:rsidRPr="003C2EAA" w:rsidRDefault="00960408" w:rsidP="001D4C6B">
      <w:pPr>
        <w:jc w:val="center"/>
        <w:rPr>
          <w:rFonts w:ascii="Times New Roman" w:hAnsi="Times New Roman" w:cs="Times New Roman"/>
          <w:i/>
          <w:iCs/>
          <w:sz w:val="24"/>
          <w:szCs w:val="24"/>
        </w:rPr>
      </w:pPr>
      <w:r>
        <w:rPr>
          <w:rFonts w:ascii="Times New Roman" w:hAnsi="Times New Roman" w:cs="Times New Roman"/>
          <w:i/>
          <w:iCs/>
          <w:sz w:val="24"/>
          <w:szCs w:val="24"/>
        </w:rPr>
        <w:t>Fourth</w:t>
      </w:r>
      <w:r w:rsidR="003C2EAA" w:rsidRPr="003C2EAA">
        <w:rPr>
          <w:rFonts w:ascii="Times New Roman" w:hAnsi="Times New Roman" w:cs="Times New Roman"/>
          <w:i/>
          <w:iCs/>
          <w:sz w:val="24"/>
          <w:szCs w:val="24"/>
        </w:rPr>
        <w:t xml:space="preserve"> Sunday</w:t>
      </w:r>
      <w:r w:rsidR="00B06908">
        <w:rPr>
          <w:rFonts w:ascii="Times New Roman" w:hAnsi="Times New Roman" w:cs="Times New Roman"/>
          <w:i/>
          <w:iCs/>
          <w:sz w:val="24"/>
          <w:szCs w:val="24"/>
        </w:rPr>
        <w:t xml:space="preserve"> of Lent</w:t>
      </w:r>
    </w:p>
    <w:p w14:paraId="4DE0251F" w14:textId="67E7888E" w:rsidR="00A22AED" w:rsidRDefault="00960408" w:rsidP="001D4C6B">
      <w:pPr>
        <w:jc w:val="center"/>
        <w:rPr>
          <w:rFonts w:ascii="Times New Roman" w:hAnsi="Times New Roman" w:cs="Times New Roman"/>
          <w:sz w:val="24"/>
          <w:szCs w:val="24"/>
        </w:rPr>
      </w:pPr>
      <w:r>
        <w:rPr>
          <w:rFonts w:ascii="Times New Roman" w:hAnsi="Times New Roman" w:cs="Times New Roman"/>
          <w:sz w:val="24"/>
          <w:szCs w:val="24"/>
        </w:rPr>
        <w:t xml:space="preserve">March </w:t>
      </w:r>
      <w:r w:rsidR="00C85B16">
        <w:rPr>
          <w:rFonts w:ascii="Times New Roman" w:hAnsi="Times New Roman" w:cs="Times New Roman"/>
          <w:sz w:val="24"/>
          <w:szCs w:val="24"/>
        </w:rPr>
        <w:t>30, 2025</w:t>
      </w:r>
    </w:p>
    <w:p w14:paraId="6913CCB6" w14:textId="77777777" w:rsidR="005B0DAD" w:rsidRDefault="005B0DAD" w:rsidP="005B0DAD">
      <w:pPr>
        <w:spacing w:line="120" w:lineRule="exact"/>
        <w:ind w:left="-144" w:firstLine="576"/>
        <w:rPr>
          <w:rFonts w:ascii="Times New Roman" w:hAnsi="Times New Roman" w:cs="Times New Roman"/>
          <w:sz w:val="24"/>
          <w:szCs w:val="24"/>
        </w:rPr>
      </w:pPr>
    </w:p>
    <w:p w14:paraId="4DBA7021" w14:textId="77777777" w:rsidR="005B0DAD" w:rsidRDefault="005B0DAD" w:rsidP="005B0DAD">
      <w:pPr>
        <w:spacing w:line="140" w:lineRule="exact"/>
        <w:rPr>
          <w:rFonts w:ascii="Times New Roman" w:hAnsi="Times New Roman" w:cs="Times New Roman"/>
          <w:b/>
          <w:bCs/>
          <w:sz w:val="24"/>
          <w:szCs w:val="24"/>
        </w:rPr>
      </w:pPr>
    </w:p>
    <w:p w14:paraId="2810DEFF" w14:textId="77777777" w:rsidR="00253F4E" w:rsidRDefault="00253F4E" w:rsidP="005B0DAD">
      <w:pPr>
        <w:spacing w:line="140" w:lineRule="exact"/>
        <w:rPr>
          <w:rFonts w:ascii="Times New Roman" w:hAnsi="Times New Roman" w:cs="Times New Roman"/>
          <w:b/>
          <w:bCs/>
          <w:sz w:val="24"/>
          <w:szCs w:val="24"/>
        </w:rPr>
      </w:pPr>
    </w:p>
    <w:p w14:paraId="19E5D261" w14:textId="77777777" w:rsidR="00253F4E" w:rsidRDefault="00253F4E" w:rsidP="005B0DAD">
      <w:pPr>
        <w:spacing w:line="140" w:lineRule="exact"/>
        <w:rPr>
          <w:rFonts w:ascii="Times New Roman" w:hAnsi="Times New Roman" w:cs="Times New Roman"/>
          <w:b/>
          <w:bCs/>
          <w:sz w:val="24"/>
          <w:szCs w:val="24"/>
        </w:rPr>
      </w:pPr>
    </w:p>
    <w:p w14:paraId="2DE1329F" w14:textId="77777777" w:rsidR="00253F4E" w:rsidRDefault="00253F4E" w:rsidP="005B0DAD">
      <w:pPr>
        <w:spacing w:line="140" w:lineRule="exact"/>
        <w:rPr>
          <w:rFonts w:ascii="Times New Roman" w:hAnsi="Times New Roman" w:cs="Times New Roman"/>
          <w:b/>
          <w:bCs/>
          <w:sz w:val="24"/>
          <w:szCs w:val="24"/>
        </w:rPr>
      </w:pPr>
    </w:p>
    <w:p w14:paraId="7B302B08" w14:textId="77777777" w:rsidR="00253F4E" w:rsidRDefault="00253F4E" w:rsidP="005B0DAD">
      <w:pPr>
        <w:spacing w:line="140" w:lineRule="exact"/>
        <w:rPr>
          <w:rFonts w:ascii="Times New Roman" w:hAnsi="Times New Roman" w:cs="Times New Roman"/>
          <w:b/>
          <w:bCs/>
          <w:sz w:val="24"/>
          <w:szCs w:val="24"/>
        </w:rPr>
      </w:pPr>
    </w:p>
    <w:p w14:paraId="69A3FF2C" w14:textId="77777777" w:rsidR="00253F4E" w:rsidRDefault="00253F4E" w:rsidP="005B0DAD">
      <w:pPr>
        <w:spacing w:line="140" w:lineRule="exact"/>
        <w:rPr>
          <w:rFonts w:ascii="Times New Roman" w:hAnsi="Times New Roman" w:cs="Times New Roman"/>
          <w:b/>
          <w:bCs/>
          <w:sz w:val="24"/>
          <w:szCs w:val="24"/>
        </w:rPr>
      </w:pPr>
    </w:p>
    <w:p w14:paraId="1F586E29" w14:textId="77777777" w:rsidR="00253F4E" w:rsidRDefault="00253F4E" w:rsidP="005B0DAD">
      <w:pPr>
        <w:spacing w:line="140" w:lineRule="exact"/>
        <w:rPr>
          <w:rFonts w:ascii="Times New Roman" w:hAnsi="Times New Roman" w:cs="Times New Roman"/>
          <w:b/>
          <w:bCs/>
          <w:sz w:val="24"/>
          <w:szCs w:val="24"/>
        </w:rPr>
      </w:pPr>
    </w:p>
    <w:p w14:paraId="3451A810" w14:textId="77777777" w:rsidR="00253F4E" w:rsidRDefault="00253F4E" w:rsidP="005B0DAD">
      <w:pPr>
        <w:spacing w:line="140" w:lineRule="exact"/>
        <w:rPr>
          <w:rFonts w:ascii="Times New Roman" w:hAnsi="Times New Roman" w:cs="Times New Roman"/>
          <w:b/>
          <w:bCs/>
          <w:sz w:val="24"/>
          <w:szCs w:val="24"/>
        </w:rPr>
      </w:pPr>
    </w:p>
    <w:p w14:paraId="5278B8BF" w14:textId="77777777" w:rsidR="00207B8D" w:rsidRDefault="00207B8D" w:rsidP="005B0DAD">
      <w:pPr>
        <w:spacing w:line="140" w:lineRule="exact"/>
        <w:rPr>
          <w:rFonts w:ascii="Times New Roman" w:hAnsi="Times New Roman" w:cs="Times New Roman"/>
          <w:b/>
          <w:bCs/>
          <w:sz w:val="24"/>
          <w:szCs w:val="24"/>
        </w:rPr>
      </w:pPr>
    </w:p>
    <w:p w14:paraId="49EAEDAC" w14:textId="77777777" w:rsidR="00207B8D" w:rsidRDefault="00207B8D" w:rsidP="005B0DAD">
      <w:pPr>
        <w:spacing w:line="140" w:lineRule="exact"/>
        <w:rPr>
          <w:rFonts w:ascii="Times New Roman" w:hAnsi="Times New Roman" w:cs="Times New Roman"/>
          <w:b/>
          <w:bCs/>
          <w:sz w:val="24"/>
          <w:szCs w:val="24"/>
        </w:rPr>
      </w:pPr>
    </w:p>
    <w:p w14:paraId="02E0E4B9" w14:textId="77777777" w:rsidR="00207B8D" w:rsidRDefault="00207B8D" w:rsidP="005B0DAD">
      <w:pPr>
        <w:spacing w:line="140" w:lineRule="exact"/>
        <w:rPr>
          <w:rFonts w:ascii="Times New Roman" w:hAnsi="Times New Roman" w:cs="Times New Roman"/>
          <w:b/>
          <w:bCs/>
          <w:sz w:val="24"/>
          <w:szCs w:val="24"/>
        </w:rPr>
      </w:pPr>
    </w:p>
    <w:p w14:paraId="5F7A8E9C" w14:textId="77777777" w:rsidR="00207B8D" w:rsidRDefault="00207B8D" w:rsidP="005B0DAD">
      <w:pPr>
        <w:spacing w:line="140" w:lineRule="exact"/>
        <w:rPr>
          <w:rFonts w:ascii="Times New Roman" w:hAnsi="Times New Roman" w:cs="Times New Roman"/>
          <w:b/>
          <w:bCs/>
          <w:sz w:val="24"/>
          <w:szCs w:val="24"/>
        </w:rPr>
      </w:pPr>
    </w:p>
    <w:p w14:paraId="3E252E08" w14:textId="77777777" w:rsidR="00207B8D" w:rsidRDefault="00207B8D" w:rsidP="005B0DAD">
      <w:pPr>
        <w:spacing w:line="140" w:lineRule="exact"/>
        <w:rPr>
          <w:rFonts w:ascii="Times New Roman" w:hAnsi="Times New Roman" w:cs="Times New Roman"/>
          <w:b/>
          <w:bCs/>
          <w:sz w:val="24"/>
          <w:szCs w:val="24"/>
        </w:rPr>
      </w:pPr>
    </w:p>
    <w:p w14:paraId="1521ABD6" w14:textId="77777777" w:rsidR="00207B8D" w:rsidRDefault="00207B8D" w:rsidP="005B0DAD">
      <w:pPr>
        <w:spacing w:line="140" w:lineRule="exact"/>
        <w:rPr>
          <w:rFonts w:ascii="Times New Roman" w:hAnsi="Times New Roman" w:cs="Times New Roman"/>
          <w:b/>
          <w:bCs/>
          <w:sz w:val="24"/>
          <w:szCs w:val="24"/>
        </w:rPr>
      </w:pPr>
    </w:p>
    <w:p w14:paraId="6965155F" w14:textId="77777777" w:rsidR="00253F4E" w:rsidRPr="00302904" w:rsidRDefault="00253F4E" w:rsidP="005B0DAD">
      <w:pPr>
        <w:spacing w:line="140" w:lineRule="exact"/>
        <w:rPr>
          <w:rFonts w:ascii="Times New Roman" w:hAnsi="Times New Roman" w:cs="Times New Roman"/>
          <w:b/>
          <w:bCs/>
          <w:sz w:val="24"/>
          <w:szCs w:val="24"/>
        </w:rPr>
      </w:pPr>
    </w:p>
    <w:p w14:paraId="046C7B62" w14:textId="77777777" w:rsidR="005B0DAD" w:rsidRPr="00302904" w:rsidRDefault="005B0DAD" w:rsidP="005B0DAD">
      <w:pPr>
        <w:jc w:val="center"/>
        <w:rPr>
          <w:rFonts w:ascii="Times New Roman" w:hAnsi="Times New Roman"/>
          <w:iCs/>
          <w:smallCaps/>
          <w:sz w:val="24"/>
          <w:szCs w:val="24"/>
        </w:rPr>
      </w:pPr>
      <w:r w:rsidRPr="00302904">
        <w:rPr>
          <w:rFonts w:ascii="Times New Roman" w:hAnsi="Times New Roman"/>
          <w:iCs/>
          <w:smallCaps/>
          <w:sz w:val="24"/>
          <w:szCs w:val="24"/>
        </w:rPr>
        <w:t>We Gather in God’s Word</w:t>
      </w:r>
    </w:p>
    <w:p w14:paraId="50C60676" w14:textId="77777777" w:rsidR="005B0DAD" w:rsidRPr="00302904" w:rsidRDefault="005B0DAD" w:rsidP="005B0DAD">
      <w:pPr>
        <w:spacing w:line="140" w:lineRule="exact"/>
        <w:ind w:right="418"/>
        <w:jc w:val="center"/>
        <w:rPr>
          <w:rFonts w:ascii="Times New Roman" w:hAnsi="Times New Roman"/>
          <w:iCs/>
          <w:smallCaps/>
          <w:sz w:val="24"/>
          <w:szCs w:val="24"/>
          <w14:glow w14:rad="76200">
            <w14:srgbClr w14:val="003399"/>
          </w14:glow>
        </w:rPr>
      </w:pPr>
    </w:p>
    <w:p w14:paraId="57F2CEFB" w14:textId="77777777" w:rsidR="005B0DAD" w:rsidRPr="00302904" w:rsidRDefault="005B0DAD" w:rsidP="005B0DAD">
      <w:pPr>
        <w:rPr>
          <w:rFonts w:ascii="Times New Roman" w:hAnsi="Times New Roman" w:cs="Times New Roman"/>
          <w:b/>
          <w:bCs/>
          <w:sz w:val="24"/>
          <w:szCs w:val="24"/>
        </w:rPr>
      </w:pPr>
      <w:r w:rsidRPr="00302904">
        <w:rPr>
          <w:rFonts w:ascii="Times New Roman" w:hAnsi="Times New Roman" w:cs="Times New Roman"/>
          <w:b/>
          <w:bCs/>
          <w:sz w:val="24"/>
          <w:szCs w:val="24"/>
        </w:rPr>
        <w:t>Chiming the Hour</w:t>
      </w:r>
    </w:p>
    <w:p w14:paraId="18FB6587" w14:textId="77777777" w:rsidR="005B0DAD" w:rsidRPr="00302904" w:rsidRDefault="005B0DAD" w:rsidP="005B0DAD">
      <w:pPr>
        <w:spacing w:line="140" w:lineRule="exact"/>
        <w:rPr>
          <w:rFonts w:ascii="Times New Roman" w:hAnsi="Times New Roman" w:cs="Times New Roman"/>
          <w:b/>
          <w:bCs/>
          <w:sz w:val="24"/>
          <w:szCs w:val="24"/>
        </w:rPr>
      </w:pPr>
    </w:p>
    <w:p w14:paraId="7F72A68F" w14:textId="77777777" w:rsidR="005B0DAD" w:rsidRPr="00302904" w:rsidRDefault="005B0DAD" w:rsidP="005B0DAD">
      <w:pPr>
        <w:rPr>
          <w:rFonts w:ascii="Times New Roman" w:hAnsi="Times New Roman" w:cs="Times New Roman"/>
          <w:b/>
          <w:bCs/>
          <w:sz w:val="24"/>
          <w:szCs w:val="24"/>
        </w:rPr>
      </w:pPr>
      <w:r w:rsidRPr="00302904">
        <w:rPr>
          <w:rFonts w:ascii="Times New Roman" w:hAnsi="Times New Roman" w:cs="Times New Roman"/>
          <w:b/>
          <w:bCs/>
          <w:sz w:val="24"/>
          <w:szCs w:val="24"/>
        </w:rPr>
        <w:t>Prelude</w:t>
      </w:r>
    </w:p>
    <w:p w14:paraId="6C6CB6D4" w14:textId="77777777" w:rsidR="005B0DAD" w:rsidRPr="00302904" w:rsidRDefault="005B0DAD" w:rsidP="005B0DAD">
      <w:pPr>
        <w:spacing w:line="140" w:lineRule="exact"/>
        <w:rPr>
          <w:rFonts w:ascii="Times New Roman" w:hAnsi="Times New Roman" w:cs="Times New Roman"/>
          <w:b/>
          <w:bCs/>
          <w:sz w:val="24"/>
          <w:szCs w:val="24"/>
        </w:rPr>
      </w:pPr>
    </w:p>
    <w:p w14:paraId="50EF0513" w14:textId="3256A851" w:rsidR="00A55B06" w:rsidRDefault="005B0DAD" w:rsidP="0012496C">
      <w:pPr>
        <w:rPr>
          <w:rFonts w:ascii="Times New Roman" w:hAnsi="Times New Roman" w:cs="Times New Roman"/>
          <w:sz w:val="24"/>
          <w:szCs w:val="24"/>
        </w:rPr>
      </w:pPr>
      <w:r w:rsidRPr="00302904">
        <w:rPr>
          <w:rFonts w:ascii="Times New Roman" w:hAnsi="Times New Roman" w:cs="Times New Roman"/>
          <w:b/>
          <w:bCs/>
          <w:sz w:val="24"/>
          <w:szCs w:val="24"/>
        </w:rPr>
        <w:t>Words of Scripture</w:t>
      </w:r>
      <w:r w:rsidR="00A55B06">
        <w:rPr>
          <w:rFonts w:ascii="Times New Roman" w:hAnsi="Times New Roman" w:cs="Times New Roman"/>
          <w:b/>
          <w:bCs/>
          <w:sz w:val="24"/>
          <w:szCs w:val="24"/>
        </w:rPr>
        <w:tab/>
      </w:r>
      <w:r w:rsidR="00A55B06">
        <w:rPr>
          <w:rFonts w:ascii="Times New Roman" w:hAnsi="Times New Roman" w:cs="Times New Roman"/>
          <w:b/>
          <w:bCs/>
          <w:sz w:val="24"/>
          <w:szCs w:val="24"/>
        </w:rPr>
        <w:ptab w:relativeTo="margin" w:alignment="right" w:leader="none"/>
      </w:r>
      <w:r w:rsidR="00CE72DA">
        <w:rPr>
          <w:rFonts w:ascii="Times New Roman" w:hAnsi="Times New Roman" w:cs="Times New Roman"/>
          <w:sz w:val="24"/>
          <w:szCs w:val="24"/>
        </w:rPr>
        <w:t>Psalm 23:1</w:t>
      </w:r>
      <w:r w:rsidR="00E27700">
        <w:rPr>
          <w:rFonts w:ascii="Times New Roman" w:hAnsi="Times New Roman" w:cs="Times New Roman"/>
          <w:sz w:val="24"/>
          <w:szCs w:val="24"/>
        </w:rPr>
        <w:t xml:space="preserve"> (GNT)</w:t>
      </w:r>
    </w:p>
    <w:p w14:paraId="74251940" w14:textId="32CF5474" w:rsidR="007D75CB" w:rsidRPr="007D75CB" w:rsidRDefault="00CE72DA" w:rsidP="007D75CB">
      <w:pPr>
        <w:ind w:left="432"/>
        <w:rPr>
          <w:rFonts w:ascii="Times New Roman" w:hAnsi="Times New Roman" w:cs="Times New Roman"/>
          <w:sz w:val="24"/>
          <w:szCs w:val="24"/>
        </w:rPr>
      </w:pPr>
      <w:r>
        <w:rPr>
          <w:rFonts w:ascii="Times New Roman" w:hAnsi="Times New Roman" w:cs="Times New Roman"/>
          <w:sz w:val="24"/>
          <w:szCs w:val="24"/>
        </w:rPr>
        <w:t>The Lord is my shepherd</w:t>
      </w:r>
    </w:p>
    <w:p w14:paraId="50A48AF4" w14:textId="112D202F" w:rsidR="005B0DAD" w:rsidRPr="004B6754" w:rsidRDefault="00CE72DA" w:rsidP="007D75CB">
      <w:pPr>
        <w:ind w:left="432"/>
      </w:pPr>
      <w:r>
        <w:rPr>
          <w:rFonts w:ascii="Times New Roman" w:hAnsi="Times New Roman" w:cs="Times New Roman"/>
          <w:b/>
          <w:bCs/>
          <w:sz w:val="24"/>
          <w:szCs w:val="24"/>
        </w:rPr>
        <w:t>I have everything I need.</w:t>
      </w:r>
      <w:r w:rsidR="005B0DAD">
        <w:rPr>
          <w:rFonts w:ascii="Segoe UI" w:hAnsi="Segoe UI" w:cs="Segoe UI"/>
          <w:color w:val="000000"/>
        </w:rPr>
        <w:br/>
      </w:r>
      <w:r w:rsidR="005B0DAD">
        <w:rPr>
          <w:rStyle w:val="indent-1-breaks"/>
          <w:rFonts w:ascii="Courier New" w:hAnsi="Courier New" w:cs="Courier New"/>
          <w:color w:val="000000"/>
          <w:sz w:val="10"/>
          <w:szCs w:val="10"/>
          <w:shd w:val="clear" w:color="auto" w:fill="FFFFFF"/>
        </w:rPr>
        <w:t>  </w:t>
      </w:r>
      <w:r w:rsidR="005B0DAD">
        <w:rPr>
          <w:rFonts w:ascii="Times New Roman" w:hAnsi="Times New Roman" w:cs="Times New Roman"/>
          <w:b/>
          <w:bCs/>
          <w:sz w:val="24"/>
          <w:szCs w:val="24"/>
        </w:rPr>
        <w:ptab w:relativeTo="margin" w:alignment="right" w:leader="none"/>
      </w:r>
      <w:r w:rsidR="005B0DAD" w:rsidRPr="00F74512">
        <w:rPr>
          <w:rFonts w:ascii="Times New Roman" w:hAnsi="Times New Roman" w:cs="Times New Roman"/>
          <w:sz w:val="24"/>
          <w:szCs w:val="24"/>
        </w:rPr>
        <w:t xml:space="preserve"> </w:t>
      </w:r>
    </w:p>
    <w:p w14:paraId="5373A475" w14:textId="43CA5856" w:rsidR="005B0DAD" w:rsidRPr="00302904" w:rsidRDefault="005B0DAD" w:rsidP="005B0DAD">
      <w:pPr>
        <w:spacing w:line="240" w:lineRule="exact"/>
        <w:rPr>
          <w:rFonts w:ascii="Times New Roman" w:hAnsi="Times New Roman" w:cs="Times New Roman"/>
          <w:b/>
          <w:bCs/>
          <w:sz w:val="24"/>
          <w:szCs w:val="24"/>
        </w:rPr>
      </w:pPr>
      <w:r w:rsidRPr="00B73CAC">
        <w:rPr>
          <w:rFonts w:ascii="Times New Roman" w:hAnsi="Times New Roman" w:cs="Times New Roman"/>
          <w:b/>
          <w:bCs/>
          <w:sz w:val="24"/>
          <w:szCs w:val="24"/>
        </w:rPr>
        <w:t>Welcome and Announcements</w:t>
      </w:r>
      <w:r w:rsidRPr="00B73CAC">
        <w:rPr>
          <w:rFonts w:ascii="Times New Roman" w:hAnsi="Times New Roman" w:cs="Times New Roman"/>
          <w:sz w:val="24"/>
          <w:szCs w:val="24"/>
        </w:rPr>
        <w:ptab w:relativeTo="margin" w:alignment="right" w:leader="none"/>
      </w:r>
      <w:r w:rsidR="0081522C">
        <w:rPr>
          <w:rFonts w:ascii="Times New Roman" w:hAnsi="Times New Roman" w:cs="Times New Roman"/>
          <w:sz w:val="24"/>
          <w:szCs w:val="24"/>
        </w:rPr>
        <w:t>Elizabeth Watkins</w:t>
      </w:r>
    </w:p>
    <w:p w14:paraId="1678F2F9" w14:textId="77777777" w:rsidR="005B0DAD" w:rsidRPr="00302904" w:rsidRDefault="005B0DAD" w:rsidP="005B0DAD">
      <w:pPr>
        <w:spacing w:line="140" w:lineRule="exact"/>
        <w:rPr>
          <w:rFonts w:ascii="Times New Roman" w:hAnsi="Times New Roman" w:cs="Times New Roman"/>
          <w:b/>
          <w:bCs/>
          <w:sz w:val="24"/>
          <w:szCs w:val="24"/>
        </w:rPr>
      </w:pPr>
    </w:p>
    <w:p w14:paraId="01D6EE05" w14:textId="0B38661F" w:rsidR="00DA539B" w:rsidRDefault="005B0DAD" w:rsidP="008C33CF">
      <w:pPr>
        <w:ind w:left="-144"/>
        <w:rPr>
          <w:rFonts w:ascii="Times New Roman" w:hAnsi="Times New Roman" w:cs="Times New Roman"/>
          <w:b/>
          <w:bCs/>
          <w:sz w:val="24"/>
          <w:szCs w:val="24"/>
        </w:rPr>
      </w:pPr>
      <w:r w:rsidRPr="00E91E91">
        <w:rPr>
          <w:rFonts w:ascii="Times New Roman" w:hAnsi="Times New Roman" w:cs="Times New Roman"/>
          <w:b/>
          <w:bCs/>
          <w:sz w:val="24"/>
          <w:szCs w:val="24"/>
        </w:rPr>
        <w:t>*</w:t>
      </w:r>
      <w:r w:rsidR="00A44CC6">
        <w:rPr>
          <w:rFonts w:ascii="Times New Roman" w:hAnsi="Times New Roman" w:cs="Times New Roman"/>
          <w:b/>
          <w:bCs/>
          <w:sz w:val="24"/>
          <w:szCs w:val="24"/>
        </w:rPr>
        <w:t>Call to Worship</w:t>
      </w:r>
      <w:r w:rsidR="004D6302">
        <w:rPr>
          <w:rFonts w:ascii="Times New Roman" w:hAnsi="Times New Roman" w:cs="Times New Roman"/>
          <w:b/>
          <w:bCs/>
          <w:sz w:val="24"/>
          <w:szCs w:val="24"/>
        </w:rPr>
        <w:ptab w:relativeTo="margin" w:alignment="right" w:leader="none"/>
      </w:r>
    </w:p>
    <w:p w14:paraId="36A5244B" w14:textId="108E4C18" w:rsidR="00EA072F" w:rsidRDefault="00075253" w:rsidP="00DA4A37">
      <w:pPr>
        <w:spacing w:before="120" w:line="276" w:lineRule="auto"/>
        <w:rPr>
          <w:rFonts w:ascii="Times New Roman" w:hAnsi="Times New Roman" w:cs="Times New Roman"/>
          <w:sz w:val="24"/>
          <w:szCs w:val="24"/>
        </w:rPr>
      </w:pPr>
      <w:r w:rsidRPr="00075253">
        <w:rPr>
          <w:rFonts w:ascii="Times New Roman" w:hAnsi="Times New Roman" w:cs="Times New Roman"/>
          <w:sz w:val="24"/>
          <w:szCs w:val="24"/>
        </w:rPr>
        <w:t xml:space="preserve">       </w:t>
      </w:r>
      <w:r w:rsidR="00CE72DA">
        <w:rPr>
          <w:rFonts w:ascii="Times New Roman" w:hAnsi="Times New Roman" w:cs="Times New Roman"/>
          <w:sz w:val="24"/>
          <w:szCs w:val="24"/>
        </w:rPr>
        <w:t>Our God is a shepherding God.</w:t>
      </w:r>
    </w:p>
    <w:p w14:paraId="130F4DFB" w14:textId="4CCB80F4" w:rsidR="00075253" w:rsidRPr="00E51833" w:rsidRDefault="00CE72DA" w:rsidP="00DA4A37">
      <w:pPr>
        <w:spacing w:line="276" w:lineRule="auto"/>
        <w:ind w:firstLine="432"/>
        <w:rPr>
          <w:rFonts w:ascii="Times New Roman" w:hAnsi="Times New Roman" w:cs="Times New Roman"/>
          <w:b/>
          <w:bCs/>
          <w:sz w:val="24"/>
          <w:szCs w:val="24"/>
        </w:rPr>
      </w:pPr>
      <w:r>
        <w:rPr>
          <w:rFonts w:ascii="Times New Roman" w:hAnsi="Times New Roman" w:cs="Times New Roman"/>
          <w:b/>
          <w:bCs/>
          <w:sz w:val="24"/>
          <w:szCs w:val="24"/>
        </w:rPr>
        <w:t>Our God knows us by name.</w:t>
      </w:r>
    </w:p>
    <w:p w14:paraId="48374298" w14:textId="333CCA56" w:rsidR="003750F8" w:rsidRDefault="003750F8" w:rsidP="00DA4A37">
      <w:pPr>
        <w:spacing w:line="276" w:lineRule="auto"/>
        <w:rPr>
          <w:rFonts w:ascii="Times New Roman" w:hAnsi="Times New Roman" w:cs="Times New Roman"/>
          <w:sz w:val="24"/>
          <w:szCs w:val="24"/>
        </w:rPr>
      </w:pPr>
      <w:r>
        <w:rPr>
          <w:rFonts w:ascii="Times New Roman" w:hAnsi="Times New Roman" w:cs="Times New Roman"/>
          <w:sz w:val="24"/>
          <w:szCs w:val="24"/>
        </w:rPr>
        <w:tab/>
      </w:r>
      <w:r w:rsidR="00CE72DA">
        <w:rPr>
          <w:rFonts w:ascii="Times New Roman" w:hAnsi="Times New Roman" w:cs="Times New Roman"/>
          <w:sz w:val="24"/>
          <w:szCs w:val="24"/>
        </w:rPr>
        <w:t>Our God will never stop searching for us.</w:t>
      </w:r>
    </w:p>
    <w:p w14:paraId="16460676" w14:textId="1F1C8EC3" w:rsidR="00CE72DA" w:rsidRPr="00E51833" w:rsidRDefault="00CE72DA" w:rsidP="00D00B31">
      <w:pPr>
        <w:spacing w:before="120" w:line="276" w:lineRule="auto"/>
        <w:rPr>
          <w:rFonts w:ascii="Times New Roman" w:hAnsi="Times New Roman" w:cs="Times New Roman"/>
          <w:sz w:val="24"/>
          <w:szCs w:val="24"/>
        </w:rPr>
      </w:pPr>
      <w:r>
        <w:rPr>
          <w:rFonts w:ascii="Times New Roman" w:hAnsi="Times New Roman" w:cs="Times New Roman"/>
          <w:sz w:val="24"/>
          <w:szCs w:val="24"/>
        </w:rPr>
        <w:tab/>
        <w:t>So, if you feel lost,</w:t>
      </w:r>
    </w:p>
    <w:p w14:paraId="62E4E211" w14:textId="6ACCBB98" w:rsidR="009F1454" w:rsidRPr="00E51833" w:rsidRDefault="00D00B31" w:rsidP="00CE72DA">
      <w:pPr>
        <w:spacing w:line="276" w:lineRule="auto"/>
        <w:ind w:firstLine="432"/>
        <w:rPr>
          <w:rFonts w:ascii="Times New Roman" w:hAnsi="Times New Roman" w:cs="Times New Roman"/>
          <w:b/>
          <w:bCs/>
          <w:sz w:val="24"/>
          <w:szCs w:val="24"/>
        </w:rPr>
      </w:pPr>
      <w:r>
        <w:rPr>
          <w:rFonts w:ascii="Times New Roman" w:hAnsi="Times New Roman" w:cs="Times New Roman"/>
          <w:b/>
          <w:bCs/>
          <w:sz w:val="24"/>
          <w:szCs w:val="24"/>
        </w:rPr>
        <w:t>t</w:t>
      </w:r>
      <w:r w:rsidR="00CE72DA">
        <w:rPr>
          <w:rFonts w:ascii="Times New Roman" w:hAnsi="Times New Roman" w:cs="Times New Roman"/>
          <w:b/>
          <w:bCs/>
          <w:sz w:val="24"/>
          <w:szCs w:val="24"/>
        </w:rPr>
        <w:t>hen know that God is seeking you.</w:t>
      </w:r>
    </w:p>
    <w:p w14:paraId="0CAEBBDC" w14:textId="4C818892" w:rsidR="00A6551A" w:rsidRPr="00AC2C8C" w:rsidRDefault="00AB448F" w:rsidP="00DA4A37">
      <w:pPr>
        <w:spacing w:line="276" w:lineRule="auto"/>
        <w:ind w:firstLine="432"/>
        <w:rPr>
          <w:rFonts w:ascii="Times New Roman" w:hAnsi="Times New Roman" w:cs="Times New Roman"/>
          <w:sz w:val="24"/>
          <w:szCs w:val="24"/>
        </w:rPr>
      </w:pPr>
      <w:r>
        <w:rPr>
          <w:rFonts w:ascii="Times New Roman" w:hAnsi="Times New Roman" w:cs="Times New Roman"/>
          <w:sz w:val="24"/>
          <w:szCs w:val="24"/>
        </w:rPr>
        <w:t>If you feel found,</w:t>
      </w:r>
    </w:p>
    <w:p w14:paraId="515CC61B" w14:textId="169CBDB7" w:rsidR="00AB448F" w:rsidRDefault="00A6551A" w:rsidP="00DA4A37">
      <w:pPr>
        <w:spacing w:line="276" w:lineRule="auto"/>
        <w:rPr>
          <w:rFonts w:ascii="Times New Roman" w:hAnsi="Times New Roman" w:cs="Times New Roman"/>
          <w:b/>
          <w:bCs/>
          <w:color w:val="333333"/>
          <w:sz w:val="24"/>
          <w:szCs w:val="24"/>
        </w:rPr>
      </w:pPr>
      <w:r w:rsidRPr="00A6551A">
        <w:rPr>
          <w:rFonts w:ascii="Times New Roman" w:hAnsi="Times New Roman" w:cs="Times New Roman"/>
          <w:color w:val="333333"/>
          <w:sz w:val="24"/>
          <w:szCs w:val="24"/>
          <w:vertAlign w:val="superscript"/>
        </w:rPr>
        <w:t xml:space="preserve"> </w:t>
      </w:r>
      <w:r w:rsidR="002E773C">
        <w:rPr>
          <w:rFonts w:ascii="Times New Roman" w:hAnsi="Times New Roman" w:cs="Times New Roman"/>
          <w:color w:val="333333"/>
          <w:sz w:val="24"/>
          <w:szCs w:val="24"/>
          <w:vertAlign w:val="superscript"/>
        </w:rPr>
        <w:tab/>
      </w:r>
      <w:r w:rsidR="00D00B31">
        <w:rPr>
          <w:rFonts w:ascii="Times New Roman" w:hAnsi="Times New Roman" w:cs="Times New Roman"/>
          <w:b/>
          <w:bCs/>
          <w:color w:val="333333"/>
          <w:sz w:val="24"/>
          <w:szCs w:val="24"/>
        </w:rPr>
        <w:t>t</w:t>
      </w:r>
      <w:r w:rsidR="00AB448F">
        <w:rPr>
          <w:rFonts w:ascii="Times New Roman" w:hAnsi="Times New Roman" w:cs="Times New Roman"/>
          <w:b/>
          <w:bCs/>
          <w:color w:val="333333"/>
          <w:sz w:val="24"/>
          <w:szCs w:val="24"/>
        </w:rPr>
        <w:t>hen know that God will never leave.</w:t>
      </w:r>
    </w:p>
    <w:p w14:paraId="71FCBC31" w14:textId="7EA2C17D" w:rsidR="00FA3618" w:rsidRDefault="00AB448F" w:rsidP="00AB448F">
      <w:pPr>
        <w:spacing w:line="276" w:lineRule="auto"/>
        <w:ind w:firstLine="432"/>
        <w:rPr>
          <w:rFonts w:ascii="Times New Roman" w:hAnsi="Times New Roman" w:cs="Times New Roman"/>
          <w:b/>
          <w:bCs/>
          <w:color w:val="333333"/>
          <w:sz w:val="24"/>
          <w:szCs w:val="24"/>
        </w:rPr>
      </w:pPr>
      <w:r>
        <w:rPr>
          <w:rFonts w:ascii="Times New Roman" w:hAnsi="Times New Roman" w:cs="Times New Roman"/>
          <w:color w:val="333333"/>
          <w:sz w:val="24"/>
          <w:szCs w:val="24"/>
        </w:rPr>
        <w:t>This is the promise of scripture.</w:t>
      </w:r>
      <w:r w:rsidR="00A6551A" w:rsidRPr="00AC2C8C">
        <w:rPr>
          <w:rFonts w:ascii="Times New Roman" w:hAnsi="Times New Roman" w:cs="Times New Roman"/>
          <w:b/>
          <w:bCs/>
          <w:color w:val="333333"/>
          <w:sz w:val="24"/>
          <w:szCs w:val="24"/>
        </w:rPr>
        <w:br/>
        <w:t>       </w:t>
      </w:r>
      <w:r>
        <w:rPr>
          <w:rFonts w:ascii="Times New Roman" w:hAnsi="Times New Roman" w:cs="Times New Roman"/>
          <w:b/>
          <w:bCs/>
          <w:color w:val="333333"/>
          <w:sz w:val="24"/>
          <w:szCs w:val="24"/>
        </w:rPr>
        <w:t>This is the promise of God’s love.</w:t>
      </w:r>
    </w:p>
    <w:p w14:paraId="7B1D26B6" w14:textId="470A1605" w:rsidR="00D00B31" w:rsidRPr="00D00B31" w:rsidRDefault="00D00B31" w:rsidP="00AB448F">
      <w:pPr>
        <w:spacing w:line="276" w:lineRule="auto"/>
        <w:ind w:firstLine="432"/>
        <w:rPr>
          <w:rFonts w:ascii="Times New Roman" w:hAnsi="Times New Roman" w:cs="Times New Roman"/>
          <w:sz w:val="24"/>
          <w:szCs w:val="24"/>
        </w:rPr>
      </w:pPr>
      <w:r>
        <w:rPr>
          <w:rFonts w:ascii="Times New Roman" w:hAnsi="Times New Roman" w:cs="Times New Roman"/>
          <w:color w:val="333333"/>
          <w:sz w:val="24"/>
          <w:szCs w:val="24"/>
        </w:rPr>
        <w:t>Let us worship our with-us God.</w:t>
      </w:r>
    </w:p>
    <w:p w14:paraId="7A3A4183" w14:textId="6B487CAE" w:rsidR="005B0DAD" w:rsidRDefault="005B0DAD" w:rsidP="00DD0D59">
      <w:pPr>
        <w:spacing w:before="240"/>
        <w:ind w:left="-144"/>
        <w:rPr>
          <w:rFonts w:ascii="Times New Roman" w:hAnsi="Times New Roman" w:cs="Times New Roman"/>
          <w:smallCaps/>
          <w:sz w:val="20"/>
          <w:szCs w:val="20"/>
        </w:rPr>
      </w:pPr>
      <w:r w:rsidRPr="001E4770">
        <w:rPr>
          <w:rFonts w:ascii="Times New Roman" w:hAnsi="Times New Roman" w:cs="Times New Roman"/>
          <w:b/>
          <w:bCs/>
          <w:sz w:val="24"/>
          <w:szCs w:val="24"/>
        </w:rPr>
        <w:t>*Hymn #</w:t>
      </w:r>
      <w:r w:rsidR="00287DEF" w:rsidRPr="001E4770">
        <w:rPr>
          <w:rFonts w:ascii="Times New Roman" w:hAnsi="Times New Roman" w:cs="Times New Roman"/>
          <w:b/>
          <w:bCs/>
          <w:sz w:val="24"/>
          <w:szCs w:val="24"/>
        </w:rPr>
        <w:t>187</w:t>
      </w:r>
      <w:r w:rsidR="00F97D05" w:rsidRPr="001E4770">
        <w:rPr>
          <w:rFonts w:ascii="Times New Roman" w:hAnsi="Times New Roman" w:cs="Times New Roman"/>
          <w:b/>
          <w:bCs/>
          <w:sz w:val="24"/>
          <w:szCs w:val="24"/>
        </w:rPr>
        <w:ptab w:relativeTo="margin" w:alignment="center" w:leader="none"/>
      </w:r>
      <w:r w:rsidRPr="001E4770">
        <w:rPr>
          <w:rFonts w:ascii="Times New Roman" w:hAnsi="Times New Roman" w:cs="Times New Roman"/>
          <w:b/>
          <w:bCs/>
          <w:sz w:val="24"/>
          <w:szCs w:val="24"/>
        </w:rPr>
        <w:t>“</w:t>
      </w:r>
      <w:r w:rsidR="00287DEF" w:rsidRPr="001E4770">
        <w:rPr>
          <w:rFonts w:ascii="Times New Roman" w:hAnsi="Times New Roman" w:cs="Times New Roman"/>
          <w:b/>
          <w:bCs/>
          <w:sz w:val="24"/>
          <w:szCs w:val="24"/>
        </w:rPr>
        <w:t xml:space="preserve">Savior, </w:t>
      </w:r>
      <w:proofErr w:type="gramStart"/>
      <w:r w:rsidR="00287DEF" w:rsidRPr="001E4770">
        <w:rPr>
          <w:rFonts w:ascii="Times New Roman" w:hAnsi="Times New Roman" w:cs="Times New Roman"/>
          <w:b/>
          <w:bCs/>
          <w:sz w:val="24"/>
          <w:szCs w:val="24"/>
        </w:rPr>
        <w:t>Like</w:t>
      </w:r>
      <w:proofErr w:type="gramEnd"/>
      <w:r w:rsidR="00287DEF" w:rsidRPr="001E4770">
        <w:rPr>
          <w:rFonts w:ascii="Times New Roman" w:hAnsi="Times New Roman" w:cs="Times New Roman"/>
          <w:b/>
          <w:bCs/>
          <w:sz w:val="24"/>
          <w:szCs w:val="24"/>
        </w:rPr>
        <w:t xml:space="preserve"> a Shepherd Lead Us</w:t>
      </w:r>
      <w:r w:rsidRPr="001E4770">
        <w:rPr>
          <w:rFonts w:ascii="Times New Roman" w:hAnsi="Times New Roman" w:cs="Times New Roman"/>
          <w:b/>
          <w:bCs/>
          <w:sz w:val="24"/>
          <w:szCs w:val="24"/>
        </w:rPr>
        <w:t>”</w:t>
      </w:r>
      <w:r w:rsidRPr="001E4770">
        <w:rPr>
          <w:rFonts w:ascii="Times New Roman" w:hAnsi="Times New Roman" w:cs="Times New Roman"/>
          <w:smallCaps/>
          <w:sz w:val="20"/>
          <w:szCs w:val="20"/>
        </w:rPr>
        <w:ptab w:relativeTo="margin" w:alignment="right" w:leader="none"/>
      </w:r>
      <w:r w:rsidR="001E4770">
        <w:rPr>
          <w:rFonts w:ascii="Times New Roman" w:hAnsi="Times New Roman" w:cs="Times New Roman"/>
          <w:smallCaps/>
          <w:sz w:val="20"/>
          <w:szCs w:val="20"/>
        </w:rPr>
        <w:t>Bradbury</w:t>
      </w:r>
    </w:p>
    <w:p w14:paraId="6CD77B6F" w14:textId="23A70BB4" w:rsidR="00095A73" w:rsidRPr="00302904" w:rsidRDefault="00095A73" w:rsidP="00DD0D59">
      <w:pPr>
        <w:spacing w:before="240"/>
        <w:ind w:left="-144"/>
        <w:rPr>
          <w:rFonts w:ascii="Times New Roman" w:hAnsi="Times New Roman" w:cs="Times New Roman"/>
          <w:b/>
          <w:bCs/>
          <w:sz w:val="24"/>
          <w:szCs w:val="24"/>
        </w:rPr>
      </w:pPr>
      <w:r>
        <w:rPr>
          <w:noProof/>
        </w:rPr>
        <w:drawing>
          <wp:inline distT="0" distB="0" distL="0" distR="0" wp14:anchorId="03C503B7" wp14:editId="650ACE14">
            <wp:extent cx="6461760" cy="9692640"/>
            <wp:effectExtent l="0" t="0" r="0" b="3810"/>
            <wp:docPr id="1614119364" name="Picture 3"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19364" name="Picture 3" descr="A sheet of music with tex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1760" cy="9692640"/>
                    </a:xfrm>
                    <a:prstGeom prst="rect">
                      <a:avLst/>
                    </a:prstGeom>
                    <a:noFill/>
                    <a:ln>
                      <a:noFill/>
                    </a:ln>
                  </pic:spPr>
                </pic:pic>
              </a:graphicData>
            </a:graphic>
          </wp:inline>
        </w:drawing>
      </w:r>
    </w:p>
    <w:p w14:paraId="27F041A4" w14:textId="77777777" w:rsidR="005B0DAD" w:rsidRPr="00302904" w:rsidRDefault="005B0DAD" w:rsidP="005B0DAD">
      <w:pPr>
        <w:spacing w:line="140" w:lineRule="exact"/>
        <w:rPr>
          <w:rFonts w:ascii="Times New Roman" w:hAnsi="Times New Roman" w:cs="Times New Roman"/>
          <w:b/>
          <w:bCs/>
          <w:sz w:val="24"/>
          <w:szCs w:val="24"/>
        </w:rPr>
      </w:pPr>
    </w:p>
    <w:p w14:paraId="05545CC3" w14:textId="529CB2EF" w:rsidR="001E4770" w:rsidRDefault="005B0DAD" w:rsidP="00095A73">
      <w:pPr>
        <w:spacing w:after="160" w:line="259" w:lineRule="auto"/>
        <w:rPr>
          <w:rFonts w:ascii="Times New Roman" w:hAnsi="Times New Roman" w:cs="Times New Roman"/>
          <w:b/>
          <w:bCs/>
          <w:sz w:val="24"/>
          <w:szCs w:val="24"/>
        </w:rPr>
      </w:pPr>
      <w:r w:rsidRPr="00420219">
        <w:rPr>
          <w:rFonts w:ascii="Times New Roman" w:hAnsi="Times New Roman" w:cs="Times New Roman"/>
          <w:b/>
          <w:bCs/>
          <w:sz w:val="24"/>
          <w:szCs w:val="24"/>
        </w:rPr>
        <w:t>Call to Confession</w:t>
      </w:r>
    </w:p>
    <w:p w14:paraId="5D38C30E" w14:textId="367C01A7" w:rsidR="003B4C8E" w:rsidRPr="00E70157" w:rsidRDefault="001E4770" w:rsidP="00150B8C">
      <w:pPr>
        <w:spacing w:before="120" w:line="259" w:lineRule="auto"/>
        <w:ind w:left="432"/>
        <w:rPr>
          <w:rFonts w:ascii="Times New Roman" w:hAnsi="Times New Roman" w:cs="Times New Roman"/>
          <w:sz w:val="24"/>
          <w:szCs w:val="24"/>
        </w:rPr>
      </w:pPr>
      <w:r>
        <w:rPr>
          <w:rFonts w:ascii="Times New Roman" w:hAnsi="Times New Roman" w:cs="Times New Roman"/>
          <w:sz w:val="24"/>
          <w:szCs w:val="24"/>
        </w:rPr>
        <w:t>Friends, in the Christian traditio</w:t>
      </w:r>
      <w:r w:rsidR="005058F2">
        <w:rPr>
          <w:rFonts w:ascii="Times New Roman" w:hAnsi="Times New Roman" w:cs="Times New Roman"/>
          <w:sz w:val="24"/>
          <w:szCs w:val="24"/>
        </w:rPr>
        <w:t>n many have used “lost” and “found” labels to describe people “out there” v</w:t>
      </w:r>
      <w:r w:rsidR="00947B3B">
        <w:rPr>
          <w:rFonts w:ascii="Times New Roman" w:hAnsi="Times New Roman" w:cs="Times New Roman"/>
          <w:sz w:val="24"/>
          <w:szCs w:val="24"/>
        </w:rPr>
        <w:t xml:space="preserve">ersus people “in here.”  But the truth is </w:t>
      </w:r>
      <w:proofErr w:type="gramStart"/>
      <w:r w:rsidR="00947B3B">
        <w:rPr>
          <w:rFonts w:ascii="Times New Roman" w:hAnsi="Times New Roman" w:cs="Times New Roman"/>
          <w:sz w:val="24"/>
          <w:szCs w:val="24"/>
        </w:rPr>
        <w:t>each and every</w:t>
      </w:r>
      <w:proofErr w:type="gramEnd"/>
      <w:r w:rsidR="00947B3B">
        <w:rPr>
          <w:rFonts w:ascii="Times New Roman" w:hAnsi="Times New Roman" w:cs="Times New Roman"/>
          <w:sz w:val="24"/>
          <w:szCs w:val="24"/>
        </w:rPr>
        <w:t xml:space="preserve"> one of us is a little bit lost and a little bit found</w:t>
      </w:r>
      <w:r w:rsidR="00F1205C">
        <w:rPr>
          <w:rFonts w:ascii="Times New Roman" w:hAnsi="Times New Roman" w:cs="Times New Roman"/>
          <w:sz w:val="24"/>
          <w:szCs w:val="24"/>
        </w:rPr>
        <w:t xml:space="preserve"> from time to time.  </w:t>
      </w:r>
      <w:proofErr w:type="gramStart"/>
      <w:r w:rsidR="00F1205C">
        <w:rPr>
          <w:rFonts w:ascii="Times New Roman" w:hAnsi="Times New Roman" w:cs="Times New Roman"/>
          <w:sz w:val="24"/>
          <w:szCs w:val="24"/>
        </w:rPr>
        <w:t>Each and every</w:t>
      </w:r>
      <w:proofErr w:type="gramEnd"/>
      <w:r w:rsidR="00F1205C">
        <w:rPr>
          <w:rFonts w:ascii="Times New Roman" w:hAnsi="Times New Roman" w:cs="Times New Roman"/>
          <w:sz w:val="24"/>
          <w:szCs w:val="24"/>
        </w:rPr>
        <w:t xml:space="preserve"> one of us needs the love of the Good Shepherd.  Join me as we go to God in prayer</w:t>
      </w:r>
      <w:r w:rsidR="00E70157">
        <w:rPr>
          <w:rFonts w:ascii="Times New Roman" w:hAnsi="Times New Roman" w:cs="Times New Roman"/>
          <w:sz w:val="24"/>
          <w:szCs w:val="24"/>
        </w:rPr>
        <w:t xml:space="preserve"> as people who know both ends of the spectrum.</w:t>
      </w:r>
      <w:r w:rsidR="003B4C8E">
        <w:rPr>
          <w:rFonts w:ascii="Times New Roman" w:hAnsi="Times New Roman" w:cs="Times New Roman"/>
          <w:b/>
          <w:bCs/>
          <w:sz w:val="24"/>
          <w:szCs w:val="24"/>
        </w:rPr>
        <w:ptab w:relativeTo="margin" w:alignment="right" w:leader="none"/>
      </w:r>
    </w:p>
    <w:p w14:paraId="2AC787A8" w14:textId="493F8A16" w:rsidR="005B0DAD" w:rsidRPr="00150B8C" w:rsidRDefault="005B0DAD" w:rsidP="00150B8C">
      <w:pPr>
        <w:spacing w:before="120"/>
        <w:rPr>
          <w:rFonts w:ascii="Times New Roman" w:hAnsi="Times New Roman" w:cs="Times New Roman"/>
          <w:b/>
          <w:bCs/>
          <w:sz w:val="24"/>
          <w:szCs w:val="24"/>
        </w:rPr>
      </w:pPr>
      <w:r>
        <w:rPr>
          <w:rFonts w:ascii="Times New Roman" w:hAnsi="Times New Roman" w:cs="Times New Roman"/>
          <w:b/>
          <w:bCs/>
          <w:sz w:val="24"/>
          <w:szCs w:val="24"/>
        </w:rPr>
        <w:t xml:space="preserve">Prayer of </w:t>
      </w:r>
      <w:r w:rsidRPr="00420219">
        <w:rPr>
          <w:rFonts w:ascii="Times New Roman" w:hAnsi="Times New Roman" w:cs="Times New Roman"/>
          <w:b/>
          <w:bCs/>
          <w:sz w:val="24"/>
          <w:szCs w:val="24"/>
        </w:rPr>
        <w:t>Confession</w:t>
      </w:r>
    </w:p>
    <w:p w14:paraId="3597459F" w14:textId="3370835A" w:rsidR="005B0DAD" w:rsidRDefault="00847436" w:rsidP="00150B8C">
      <w:pPr>
        <w:spacing w:before="120"/>
        <w:ind w:left="432"/>
        <w:rPr>
          <w:rFonts w:ascii="Times New Roman" w:hAnsi="Times New Roman" w:cs="Times New Roman"/>
          <w:b/>
          <w:bCs/>
          <w:sz w:val="24"/>
          <w:szCs w:val="24"/>
        </w:rPr>
      </w:pPr>
      <w:r>
        <w:rPr>
          <w:rFonts w:ascii="Times New Roman" w:hAnsi="Times New Roman" w:cs="Times New Roman"/>
          <w:sz w:val="24"/>
          <w:szCs w:val="24"/>
        </w:rPr>
        <w:t xml:space="preserve">If God is the painter, </w:t>
      </w:r>
      <w:r>
        <w:rPr>
          <w:rFonts w:ascii="Times New Roman" w:hAnsi="Times New Roman" w:cs="Times New Roman"/>
          <w:b/>
          <w:bCs/>
          <w:sz w:val="24"/>
          <w:szCs w:val="24"/>
        </w:rPr>
        <w:t>let us be the brush.</w:t>
      </w:r>
    </w:p>
    <w:p w14:paraId="0D11779E" w14:textId="59EFC43F" w:rsidR="00847436" w:rsidRDefault="00847436" w:rsidP="002903F6">
      <w:pPr>
        <w:ind w:left="432"/>
        <w:rPr>
          <w:rFonts w:ascii="Times New Roman" w:hAnsi="Times New Roman" w:cs="Times New Roman"/>
          <w:b/>
          <w:bCs/>
          <w:sz w:val="24"/>
          <w:szCs w:val="24"/>
        </w:rPr>
      </w:pPr>
      <w:r>
        <w:rPr>
          <w:rFonts w:ascii="Times New Roman" w:hAnsi="Times New Roman" w:cs="Times New Roman"/>
          <w:sz w:val="24"/>
          <w:szCs w:val="24"/>
        </w:rPr>
        <w:t xml:space="preserve">If God is the musician, </w:t>
      </w:r>
      <w:r>
        <w:rPr>
          <w:rFonts w:ascii="Times New Roman" w:hAnsi="Times New Roman" w:cs="Times New Roman"/>
          <w:b/>
          <w:bCs/>
          <w:sz w:val="24"/>
          <w:szCs w:val="24"/>
        </w:rPr>
        <w:t>let us be the song.</w:t>
      </w:r>
    </w:p>
    <w:p w14:paraId="222139C0" w14:textId="77777777" w:rsidR="000C20F5" w:rsidRDefault="00847436" w:rsidP="002903F6">
      <w:pPr>
        <w:ind w:left="432"/>
        <w:rPr>
          <w:rFonts w:ascii="Times New Roman" w:hAnsi="Times New Roman" w:cs="Times New Roman"/>
          <w:b/>
          <w:bCs/>
          <w:sz w:val="24"/>
          <w:szCs w:val="24"/>
        </w:rPr>
      </w:pPr>
      <w:r>
        <w:rPr>
          <w:rFonts w:ascii="Times New Roman" w:hAnsi="Times New Roman" w:cs="Times New Roman"/>
          <w:sz w:val="24"/>
          <w:szCs w:val="24"/>
        </w:rPr>
        <w:t>If God is the arc</w:t>
      </w:r>
      <w:r w:rsidR="000C20F5">
        <w:rPr>
          <w:rFonts w:ascii="Times New Roman" w:hAnsi="Times New Roman" w:cs="Times New Roman"/>
          <w:sz w:val="24"/>
          <w:szCs w:val="24"/>
        </w:rPr>
        <w:t xml:space="preserve">hitect, </w:t>
      </w:r>
      <w:r w:rsidR="000C20F5">
        <w:rPr>
          <w:rFonts w:ascii="Times New Roman" w:hAnsi="Times New Roman" w:cs="Times New Roman"/>
          <w:b/>
          <w:bCs/>
          <w:sz w:val="24"/>
          <w:szCs w:val="24"/>
        </w:rPr>
        <w:t xml:space="preserve">let us be the tools.  </w:t>
      </w:r>
    </w:p>
    <w:p w14:paraId="20829C9A" w14:textId="6FB13F02" w:rsidR="00847436" w:rsidRDefault="000C20F5" w:rsidP="002903F6">
      <w:pPr>
        <w:ind w:left="432"/>
        <w:rPr>
          <w:rFonts w:ascii="Times New Roman" w:hAnsi="Times New Roman" w:cs="Times New Roman"/>
          <w:b/>
          <w:bCs/>
          <w:sz w:val="24"/>
          <w:szCs w:val="24"/>
        </w:rPr>
      </w:pPr>
      <w:r>
        <w:rPr>
          <w:rFonts w:ascii="Times New Roman" w:hAnsi="Times New Roman" w:cs="Times New Roman"/>
          <w:b/>
          <w:bCs/>
          <w:sz w:val="24"/>
          <w:szCs w:val="24"/>
        </w:rPr>
        <w:t xml:space="preserve">Let us </w:t>
      </w:r>
      <w:proofErr w:type="gramStart"/>
      <w:r>
        <w:rPr>
          <w:rFonts w:ascii="Times New Roman" w:hAnsi="Times New Roman" w:cs="Times New Roman"/>
          <w:b/>
          <w:bCs/>
          <w:sz w:val="24"/>
          <w:szCs w:val="24"/>
        </w:rPr>
        <w:t>be</w:t>
      </w:r>
      <w:proofErr w:type="gramEnd"/>
      <w:r>
        <w:rPr>
          <w:rFonts w:ascii="Times New Roman" w:hAnsi="Times New Roman" w:cs="Times New Roman"/>
          <w:b/>
          <w:bCs/>
          <w:sz w:val="24"/>
          <w:szCs w:val="24"/>
        </w:rPr>
        <w:t xml:space="preserve"> the hands.  Let us be the builders.</w:t>
      </w:r>
    </w:p>
    <w:p w14:paraId="602DDA52" w14:textId="015B8537" w:rsidR="000C20F5" w:rsidRDefault="00A809D8" w:rsidP="00A809D8">
      <w:pPr>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But if God is a shepherd who never stops seeking, </w:t>
      </w:r>
    </w:p>
    <w:p w14:paraId="6C77DE0F" w14:textId="1B0E06CB" w:rsidR="00A809D8" w:rsidRDefault="00A809D8" w:rsidP="00A809D8">
      <w:pPr>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Let us be willing to be found</w:t>
      </w:r>
      <w:r w:rsidR="00332701">
        <w:rPr>
          <w:rFonts w:ascii="Times New Roman" w:hAnsi="Times New Roman" w:cs="Times New Roman"/>
          <w:b/>
          <w:bCs/>
          <w:sz w:val="24"/>
          <w:szCs w:val="24"/>
        </w:rPr>
        <w:t>, no matter how lost we feel.</w:t>
      </w:r>
    </w:p>
    <w:p w14:paraId="76EC25C9" w14:textId="224C6532" w:rsidR="00332701" w:rsidRDefault="00332701" w:rsidP="00A809D8">
      <w:pPr>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Our God is never far away.</w:t>
      </w:r>
    </w:p>
    <w:p w14:paraId="2029C143" w14:textId="3BC68A28" w:rsidR="002903F6" w:rsidRDefault="00332701" w:rsidP="005B0DAD">
      <w:pPr>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Forgive us for forgetting this good news.</w:t>
      </w:r>
      <w:r w:rsidR="00B718C2">
        <w:rPr>
          <w:rFonts w:ascii="Times New Roman" w:hAnsi="Times New Roman" w:cs="Times New Roman"/>
          <w:b/>
          <w:bCs/>
          <w:sz w:val="24"/>
          <w:szCs w:val="24"/>
        </w:rPr>
        <w:t xml:space="preserve">  Amen.</w:t>
      </w:r>
    </w:p>
    <w:p w14:paraId="3579C586" w14:textId="77777777" w:rsidR="00B718C2" w:rsidRDefault="005B0DAD" w:rsidP="00150B8C">
      <w:pPr>
        <w:spacing w:before="120"/>
        <w:rPr>
          <w:rFonts w:ascii="Times New Roman" w:hAnsi="Times New Roman" w:cs="Times New Roman"/>
          <w:b/>
          <w:bCs/>
          <w:sz w:val="24"/>
          <w:szCs w:val="24"/>
        </w:rPr>
      </w:pPr>
      <w:r w:rsidRPr="00E72EE2">
        <w:rPr>
          <w:rFonts w:ascii="Times New Roman" w:hAnsi="Times New Roman" w:cs="Times New Roman"/>
          <w:b/>
          <w:bCs/>
          <w:sz w:val="24"/>
          <w:szCs w:val="24"/>
        </w:rPr>
        <w:t>Assurance of Pardon</w:t>
      </w:r>
    </w:p>
    <w:p w14:paraId="791471E6" w14:textId="77777777" w:rsidR="00B718C2" w:rsidRDefault="00B718C2" w:rsidP="00150B8C">
      <w:pPr>
        <w:ind w:left="432"/>
        <w:rPr>
          <w:rFonts w:ascii="Times New Roman" w:hAnsi="Times New Roman" w:cs="Times New Roman"/>
          <w:sz w:val="24"/>
          <w:szCs w:val="24"/>
        </w:rPr>
      </w:pPr>
      <w:r>
        <w:rPr>
          <w:rFonts w:ascii="Times New Roman" w:hAnsi="Times New Roman" w:cs="Times New Roman"/>
          <w:sz w:val="24"/>
          <w:szCs w:val="24"/>
        </w:rPr>
        <w:t xml:space="preserve">Family of faith, we are all a little bit </w:t>
      </w:r>
      <w:proofErr w:type="gramStart"/>
      <w:r>
        <w:rPr>
          <w:rFonts w:ascii="Times New Roman" w:hAnsi="Times New Roman" w:cs="Times New Roman"/>
          <w:sz w:val="24"/>
          <w:szCs w:val="24"/>
        </w:rPr>
        <w:t>lost</w:t>
      </w:r>
      <w:proofErr w:type="gramEnd"/>
      <w:r>
        <w:rPr>
          <w:rFonts w:ascii="Times New Roman" w:hAnsi="Times New Roman" w:cs="Times New Roman"/>
          <w:sz w:val="24"/>
          <w:szCs w:val="24"/>
        </w:rPr>
        <w:t xml:space="preserve"> and a little bit found.</w:t>
      </w:r>
    </w:p>
    <w:p w14:paraId="7D386C9B" w14:textId="77777777" w:rsidR="00C80071" w:rsidRDefault="00B718C2" w:rsidP="00150B8C">
      <w:pPr>
        <w:ind w:left="432"/>
        <w:rPr>
          <w:rFonts w:ascii="Times New Roman" w:hAnsi="Times New Roman" w:cs="Times New Roman"/>
          <w:sz w:val="24"/>
          <w:szCs w:val="24"/>
        </w:rPr>
      </w:pPr>
      <w:r>
        <w:rPr>
          <w:rFonts w:ascii="Times New Roman" w:hAnsi="Times New Roman" w:cs="Times New Roman"/>
          <w:sz w:val="24"/>
          <w:szCs w:val="24"/>
        </w:rPr>
        <w:t xml:space="preserve">We grumble.  We </w:t>
      </w:r>
      <w:proofErr w:type="gramStart"/>
      <w:r>
        <w:rPr>
          <w:rFonts w:ascii="Times New Roman" w:hAnsi="Times New Roman" w:cs="Times New Roman"/>
          <w:sz w:val="24"/>
          <w:szCs w:val="24"/>
        </w:rPr>
        <w:t>push</w:t>
      </w:r>
      <w:proofErr w:type="gramEnd"/>
      <w:r>
        <w:rPr>
          <w:rFonts w:ascii="Times New Roman" w:hAnsi="Times New Roman" w:cs="Times New Roman"/>
          <w:sz w:val="24"/>
          <w:szCs w:val="24"/>
        </w:rPr>
        <w:t xml:space="preserve"> back.  We doubt God.  We doubt ourselves.</w:t>
      </w:r>
    </w:p>
    <w:p w14:paraId="3A37C3A0" w14:textId="77777777" w:rsidR="00C80071" w:rsidRDefault="00C80071" w:rsidP="00150B8C">
      <w:pPr>
        <w:ind w:left="432"/>
        <w:rPr>
          <w:rFonts w:ascii="Times New Roman" w:hAnsi="Times New Roman" w:cs="Times New Roman"/>
          <w:sz w:val="24"/>
          <w:szCs w:val="24"/>
        </w:rPr>
      </w:pPr>
      <w:r>
        <w:rPr>
          <w:rFonts w:ascii="Times New Roman" w:hAnsi="Times New Roman" w:cs="Times New Roman"/>
          <w:sz w:val="24"/>
          <w:szCs w:val="24"/>
        </w:rPr>
        <w:t>We leave the flock and lose our way.</w:t>
      </w:r>
    </w:p>
    <w:p w14:paraId="436E931F" w14:textId="6AFB21E0" w:rsidR="00C80071" w:rsidRDefault="00C80071" w:rsidP="00150B8C">
      <w:pPr>
        <w:ind w:left="432"/>
        <w:rPr>
          <w:rFonts w:ascii="Times New Roman" w:hAnsi="Times New Roman" w:cs="Times New Roman"/>
          <w:sz w:val="24"/>
          <w:szCs w:val="24"/>
        </w:rPr>
      </w:pPr>
      <w:r>
        <w:rPr>
          <w:rFonts w:ascii="Times New Roman" w:hAnsi="Times New Roman" w:cs="Times New Roman"/>
          <w:sz w:val="24"/>
          <w:szCs w:val="24"/>
        </w:rPr>
        <w:t>But fortunately for us, our God is a shepherding God who is always by our side.</w:t>
      </w:r>
    </w:p>
    <w:p w14:paraId="7238CDE8" w14:textId="77777777" w:rsidR="00C80071" w:rsidRDefault="00C80071" w:rsidP="00150B8C">
      <w:pPr>
        <w:spacing w:before="120"/>
        <w:ind w:left="432"/>
        <w:rPr>
          <w:rFonts w:ascii="Times New Roman" w:hAnsi="Times New Roman" w:cs="Times New Roman"/>
          <w:sz w:val="24"/>
          <w:szCs w:val="24"/>
        </w:rPr>
      </w:pP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hear and believe the good news of the gospel:</w:t>
      </w:r>
    </w:p>
    <w:p w14:paraId="0756B311" w14:textId="3A659FE1" w:rsidR="005B0DAD" w:rsidRPr="002548BC" w:rsidRDefault="00C80071" w:rsidP="00150B8C">
      <w:pPr>
        <w:ind w:left="432"/>
        <w:rPr>
          <w:rFonts w:ascii="Times New Roman" w:hAnsi="Times New Roman" w:cs="Times New Roman"/>
          <w:sz w:val="24"/>
          <w:szCs w:val="24"/>
        </w:rPr>
      </w:pPr>
      <w:r>
        <w:rPr>
          <w:rFonts w:ascii="Times New Roman" w:hAnsi="Times New Roman" w:cs="Times New Roman"/>
          <w:b/>
          <w:bCs/>
          <w:sz w:val="24"/>
          <w:szCs w:val="24"/>
        </w:rPr>
        <w:t xml:space="preserve">No matter how far we wander, we can never wander from the bounds of </w:t>
      </w:r>
      <w:r w:rsidR="00150B8C">
        <w:rPr>
          <w:rFonts w:ascii="Times New Roman" w:hAnsi="Times New Roman" w:cs="Times New Roman"/>
          <w:b/>
          <w:bCs/>
          <w:sz w:val="24"/>
          <w:szCs w:val="24"/>
        </w:rPr>
        <w:t>God’s grace.  We are loved.  We are forgiven.  We are not alone.  Thanks be to God!  Amen.</w:t>
      </w:r>
      <w:r w:rsidR="00B66542">
        <w:rPr>
          <w:rFonts w:ascii="Times New Roman" w:hAnsi="Times New Roman" w:cs="Times New Roman"/>
          <w:b/>
          <w:bCs/>
          <w:sz w:val="24"/>
          <w:szCs w:val="24"/>
        </w:rPr>
        <w:ptab w:relativeTo="margin" w:alignment="right" w:leader="none"/>
      </w:r>
    </w:p>
    <w:p w14:paraId="24203F89" w14:textId="77777777" w:rsidR="005B0DAD" w:rsidRPr="00302904" w:rsidRDefault="005B0DAD" w:rsidP="005B0DAD">
      <w:pPr>
        <w:spacing w:line="140" w:lineRule="exact"/>
        <w:rPr>
          <w:rFonts w:ascii="Times New Roman" w:hAnsi="Times New Roman" w:cs="Times New Roman"/>
          <w:b/>
          <w:bCs/>
          <w:sz w:val="24"/>
          <w:szCs w:val="24"/>
        </w:rPr>
      </w:pPr>
    </w:p>
    <w:p w14:paraId="302C64CC" w14:textId="77777777" w:rsidR="00DD1A2E" w:rsidRPr="00302904" w:rsidRDefault="00DD1A2E" w:rsidP="00DD1A2E">
      <w:pPr>
        <w:spacing w:before="120"/>
        <w:ind w:left="-144" w:right="414"/>
        <w:rPr>
          <w:rFonts w:ascii="Times New Roman" w:hAnsi="Times New Roman" w:cs="Times New Roman"/>
          <w:b/>
          <w:bCs/>
          <w:sz w:val="24"/>
          <w:szCs w:val="24"/>
        </w:rPr>
      </w:pPr>
      <w:r>
        <w:rPr>
          <w:rFonts w:ascii="Times New Roman" w:hAnsi="Times New Roman" w:cs="Times New Roman"/>
          <w:b/>
          <w:bCs/>
          <w:sz w:val="24"/>
          <w:szCs w:val="24"/>
        </w:rPr>
        <w:t>*Response of Praise</w:t>
      </w:r>
      <w:r>
        <w:rPr>
          <w:rFonts w:ascii="Times New Roman" w:hAnsi="Times New Roman" w:cs="Times New Roman"/>
          <w:b/>
          <w:bCs/>
          <w:sz w:val="24"/>
          <w:szCs w:val="24"/>
        </w:rPr>
        <w:ptab w:relativeTo="margin" w:alignment="right" w:leader="none"/>
      </w:r>
      <w:r>
        <w:rPr>
          <w:rFonts w:ascii="Times New Roman" w:hAnsi="Times New Roman" w:cs="Times New Roman"/>
          <w:b/>
          <w:bCs/>
          <w:sz w:val="24"/>
          <w:szCs w:val="24"/>
        </w:rPr>
        <w:t>Hymn #19</w:t>
      </w:r>
    </w:p>
    <w:p w14:paraId="3223B589" w14:textId="77777777" w:rsidR="00DD1A2E" w:rsidRPr="00302904" w:rsidRDefault="00DD1A2E" w:rsidP="00DD1A2E">
      <w:pPr>
        <w:spacing w:line="80" w:lineRule="exact"/>
        <w:ind w:left="-144" w:right="418"/>
        <w:rPr>
          <w:rFonts w:ascii="Times New Roman" w:hAnsi="Times New Roman" w:cs="Times New Roman"/>
          <w:b/>
          <w:sz w:val="24"/>
          <w:szCs w:val="24"/>
        </w:rPr>
      </w:pPr>
    </w:p>
    <w:p w14:paraId="68D89251" w14:textId="2E678DFD" w:rsidR="00883FCD" w:rsidRDefault="00354131" w:rsidP="00883FCD">
      <w:pPr>
        <w:jc w:val="center"/>
        <w:rPr>
          <w:rFonts w:ascii="Times New Roman" w:hAnsi="Times New Roman" w:cs="Times New Roman"/>
          <w:b/>
          <w:bCs/>
          <w:i/>
          <w:iCs/>
          <w:spacing w:val="-10"/>
          <w:sz w:val="24"/>
          <w:szCs w:val="24"/>
        </w:rPr>
      </w:pPr>
      <w:r>
        <w:rPr>
          <w:rFonts w:ascii="Times New Roman" w:hAnsi="Times New Roman" w:cs="Times New Roman"/>
          <w:b/>
          <w:bCs/>
          <w:i/>
          <w:iCs/>
          <w:spacing w:val="-10"/>
          <w:sz w:val="24"/>
          <w:szCs w:val="24"/>
        </w:rPr>
        <w:t xml:space="preserve">God of great and God of small, God </w:t>
      </w:r>
      <w:r w:rsidR="00883FCD">
        <w:rPr>
          <w:rFonts w:ascii="Times New Roman" w:hAnsi="Times New Roman" w:cs="Times New Roman"/>
          <w:b/>
          <w:bCs/>
          <w:i/>
          <w:iCs/>
          <w:spacing w:val="-10"/>
          <w:sz w:val="24"/>
          <w:szCs w:val="24"/>
        </w:rPr>
        <w:t>of one and God of all,</w:t>
      </w:r>
    </w:p>
    <w:p w14:paraId="182483C2" w14:textId="06676889" w:rsidR="00883FCD" w:rsidRDefault="00883FCD" w:rsidP="00883FCD">
      <w:pPr>
        <w:jc w:val="center"/>
        <w:rPr>
          <w:rFonts w:ascii="Times New Roman" w:hAnsi="Times New Roman" w:cs="Times New Roman"/>
          <w:b/>
          <w:bCs/>
          <w:i/>
          <w:iCs/>
          <w:spacing w:val="-10"/>
          <w:sz w:val="24"/>
          <w:szCs w:val="24"/>
        </w:rPr>
      </w:pPr>
      <w:r>
        <w:rPr>
          <w:rFonts w:ascii="Times New Roman" w:hAnsi="Times New Roman" w:cs="Times New Roman"/>
          <w:b/>
          <w:bCs/>
          <w:i/>
          <w:iCs/>
          <w:spacing w:val="-10"/>
          <w:sz w:val="24"/>
          <w:szCs w:val="24"/>
        </w:rPr>
        <w:t>God of weak and God of strong, God to whom all things belong.</w:t>
      </w:r>
    </w:p>
    <w:p w14:paraId="1AC0AB82" w14:textId="6285889B" w:rsidR="00883FCD" w:rsidRPr="00883FCD" w:rsidRDefault="00883FCD" w:rsidP="00883FCD">
      <w:pPr>
        <w:ind w:left="288" w:right="414"/>
        <w:jc w:val="center"/>
        <w:rPr>
          <w:rFonts w:ascii="Times New Roman" w:hAnsi="Times New Roman" w:cs="Times New Roman"/>
          <w:b/>
          <w:bCs/>
          <w:i/>
          <w:iCs/>
          <w:spacing w:val="-10"/>
          <w:sz w:val="24"/>
          <w:szCs w:val="24"/>
        </w:rPr>
      </w:pPr>
      <w:r>
        <w:rPr>
          <w:rFonts w:ascii="Times New Roman" w:hAnsi="Times New Roman" w:cs="Times New Roman"/>
          <w:b/>
          <w:bCs/>
          <w:i/>
          <w:iCs/>
          <w:spacing w:val="-10"/>
          <w:sz w:val="24"/>
          <w:szCs w:val="24"/>
        </w:rPr>
        <w:t>Alleluia, alleluia, praise be to your name.</w:t>
      </w:r>
    </w:p>
    <w:p w14:paraId="1849D8CC" w14:textId="77777777" w:rsidR="00DD1A2E" w:rsidRDefault="00DD1A2E" w:rsidP="00DD1A2E">
      <w:pPr>
        <w:spacing w:before="120"/>
        <w:ind w:left="288" w:right="414"/>
        <w:jc w:val="center"/>
        <w:rPr>
          <w:rFonts w:ascii="Times New Roman" w:hAnsi="Times New Roman" w:cs="Times New Roman"/>
          <w:b/>
          <w:bCs/>
          <w:i/>
          <w:iCs/>
          <w:spacing w:val="-10"/>
          <w:sz w:val="24"/>
          <w:szCs w:val="24"/>
        </w:rPr>
      </w:pPr>
      <w:r>
        <w:rPr>
          <w:rFonts w:ascii="Times New Roman" w:hAnsi="Times New Roman" w:cs="Times New Roman"/>
          <w:b/>
          <w:bCs/>
          <w:i/>
          <w:iCs/>
          <w:spacing w:val="-10"/>
          <w:sz w:val="24"/>
          <w:szCs w:val="24"/>
        </w:rPr>
        <w:t>God of silence, God of sound, God by whom the lost are found</w:t>
      </w:r>
    </w:p>
    <w:p w14:paraId="640EC8F9" w14:textId="77777777" w:rsidR="00DD1A2E" w:rsidRDefault="00DD1A2E" w:rsidP="00DD1A2E">
      <w:pPr>
        <w:ind w:left="288" w:right="414"/>
        <w:jc w:val="center"/>
        <w:rPr>
          <w:rFonts w:ascii="Times New Roman" w:hAnsi="Times New Roman" w:cs="Times New Roman"/>
          <w:b/>
          <w:bCs/>
          <w:i/>
          <w:iCs/>
          <w:spacing w:val="-10"/>
          <w:sz w:val="24"/>
          <w:szCs w:val="24"/>
        </w:rPr>
      </w:pPr>
      <w:r>
        <w:rPr>
          <w:rFonts w:ascii="Times New Roman" w:hAnsi="Times New Roman" w:cs="Times New Roman"/>
          <w:b/>
          <w:bCs/>
          <w:i/>
          <w:iCs/>
          <w:spacing w:val="-10"/>
          <w:sz w:val="24"/>
          <w:szCs w:val="24"/>
        </w:rPr>
        <w:t>God of day and darkest night, God whose love turns wrong to right.</w:t>
      </w:r>
    </w:p>
    <w:p w14:paraId="2640E182" w14:textId="77777777" w:rsidR="00DD1A2E" w:rsidRDefault="00DD1A2E" w:rsidP="00DD1A2E">
      <w:pPr>
        <w:ind w:left="288" w:right="414"/>
        <w:jc w:val="center"/>
        <w:rPr>
          <w:rFonts w:ascii="Times New Roman" w:hAnsi="Times New Roman" w:cs="Times New Roman"/>
          <w:b/>
          <w:bCs/>
          <w:i/>
          <w:iCs/>
          <w:spacing w:val="-10"/>
          <w:sz w:val="24"/>
          <w:szCs w:val="24"/>
        </w:rPr>
      </w:pPr>
      <w:r>
        <w:rPr>
          <w:rFonts w:ascii="Times New Roman" w:hAnsi="Times New Roman" w:cs="Times New Roman"/>
          <w:b/>
          <w:bCs/>
          <w:i/>
          <w:iCs/>
          <w:spacing w:val="-10"/>
          <w:sz w:val="24"/>
          <w:szCs w:val="24"/>
        </w:rPr>
        <w:t>Alleluia, alleluia, praise be to your name.</w:t>
      </w:r>
    </w:p>
    <w:p w14:paraId="14CD0563" w14:textId="77777777" w:rsidR="005B0DAD" w:rsidRPr="00302904" w:rsidRDefault="005B0DAD" w:rsidP="005B0DAD">
      <w:pPr>
        <w:spacing w:line="80" w:lineRule="exact"/>
        <w:ind w:left="-144" w:right="418"/>
        <w:rPr>
          <w:rFonts w:ascii="Times New Roman" w:hAnsi="Times New Roman" w:cs="Times New Roman"/>
          <w:b/>
          <w:sz w:val="24"/>
          <w:szCs w:val="24"/>
        </w:rPr>
      </w:pPr>
    </w:p>
    <w:p w14:paraId="11AF2D80" w14:textId="77777777" w:rsidR="005B0DAD" w:rsidRPr="00302904" w:rsidRDefault="005B0DAD" w:rsidP="005B0DAD">
      <w:pPr>
        <w:spacing w:line="140" w:lineRule="exact"/>
        <w:ind w:left="432" w:right="418"/>
        <w:rPr>
          <w:rFonts w:ascii="Times New Roman" w:hAnsi="Times New Roman" w:cs="Times New Roman"/>
          <w:b/>
          <w:bCs/>
          <w:sz w:val="24"/>
          <w:szCs w:val="24"/>
        </w:rPr>
      </w:pPr>
    </w:p>
    <w:p w14:paraId="62F15E04" w14:textId="77777777" w:rsidR="00FB3DE9" w:rsidRDefault="00FB3DE9" w:rsidP="005B0DAD">
      <w:pPr>
        <w:ind w:left="-144" w:right="414"/>
        <w:rPr>
          <w:rFonts w:ascii="Times New Roman" w:hAnsi="Times New Roman" w:cs="Times New Roman"/>
          <w:b/>
          <w:sz w:val="24"/>
          <w:szCs w:val="24"/>
        </w:rPr>
      </w:pPr>
      <w:r>
        <w:rPr>
          <w:noProof/>
        </w:rPr>
        <w:drawing>
          <wp:inline distT="0" distB="0" distL="0" distR="0" wp14:anchorId="1F98F858" wp14:editId="5C4E275B">
            <wp:extent cx="7105650" cy="7022903"/>
            <wp:effectExtent l="0" t="0" r="0" b="6985"/>
            <wp:docPr id="1057769089" name="Picture 3"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4039" cy="7031195"/>
                    </a:xfrm>
                    <a:prstGeom prst="rect">
                      <a:avLst/>
                    </a:prstGeom>
                    <a:noFill/>
                    <a:ln>
                      <a:noFill/>
                    </a:ln>
                  </pic:spPr>
                </pic:pic>
              </a:graphicData>
            </a:graphic>
          </wp:inline>
        </w:drawing>
      </w:r>
    </w:p>
    <w:p w14:paraId="76C6CC6F" w14:textId="77777777" w:rsidR="00FB3DE9" w:rsidRDefault="00FB3DE9" w:rsidP="005B0DAD">
      <w:pPr>
        <w:ind w:left="-144" w:right="414"/>
        <w:rPr>
          <w:rFonts w:ascii="Times New Roman" w:hAnsi="Times New Roman" w:cs="Times New Roman"/>
          <w:b/>
          <w:sz w:val="24"/>
          <w:szCs w:val="24"/>
        </w:rPr>
      </w:pPr>
    </w:p>
    <w:p w14:paraId="08714FF6" w14:textId="60B0B96F" w:rsidR="005B0DAD" w:rsidRPr="00302904" w:rsidRDefault="005B0DAD" w:rsidP="005B0DAD">
      <w:pPr>
        <w:ind w:left="-144" w:right="414"/>
        <w:rPr>
          <w:rFonts w:ascii="Times New Roman" w:hAnsi="Times New Roman" w:cs="Times New Roman"/>
          <w:b/>
          <w:sz w:val="24"/>
          <w:szCs w:val="24"/>
        </w:rPr>
      </w:pPr>
      <w:r w:rsidRPr="00302904">
        <w:rPr>
          <w:rFonts w:ascii="Times New Roman" w:hAnsi="Times New Roman" w:cs="Times New Roman"/>
          <w:b/>
          <w:sz w:val="24"/>
          <w:szCs w:val="24"/>
        </w:rPr>
        <w:t>*Passing the Peace</w:t>
      </w:r>
    </w:p>
    <w:p w14:paraId="7E153647" w14:textId="77777777" w:rsidR="005B0DAD" w:rsidRPr="00302904" w:rsidRDefault="005B0DAD" w:rsidP="005B0DAD">
      <w:pPr>
        <w:spacing w:line="140" w:lineRule="exact"/>
        <w:ind w:left="432" w:right="418"/>
        <w:rPr>
          <w:rFonts w:ascii="Times New Roman" w:hAnsi="Times New Roman" w:cs="Times New Roman"/>
          <w:b/>
          <w:bCs/>
          <w:sz w:val="24"/>
          <w:szCs w:val="24"/>
        </w:rPr>
      </w:pPr>
    </w:p>
    <w:p w14:paraId="0ED03E8D" w14:textId="77777777" w:rsidR="005B0DAD" w:rsidRDefault="005B0DAD" w:rsidP="005B0DAD">
      <w:pPr>
        <w:ind w:left="432" w:right="414"/>
        <w:rPr>
          <w:rFonts w:ascii="Times New Roman" w:hAnsi="Times New Roman" w:cs="Times New Roman"/>
          <w:b/>
          <w:sz w:val="24"/>
          <w:szCs w:val="24"/>
        </w:rPr>
      </w:pPr>
      <w:r w:rsidRPr="00302904">
        <w:rPr>
          <w:rFonts w:ascii="Times New Roman" w:hAnsi="Times New Roman" w:cs="Times New Roman"/>
          <w:bCs/>
          <w:sz w:val="24"/>
          <w:szCs w:val="24"/>
        </w:rPr>
        <w:t xml:space="preserve">The peace of Christ be with you. </w:t>
      </w:r>
      <w:r w:rsidRPr="00302904">
        <w:rPr>
          <w:rFonts w:ascii="Times New Roman" w:hAnsi="Times New Roman" w:cs="Times New Roman"/>
          <w:b/>
          <w:sz w:val="24"/>
          <w:szCs w:val="24"/>
        </w:rPr>
        <w:t xml:space="preserve">And </w:t>
      </w:r>
      <w:proofErr w:type="gramStart"/>
      <w:r w:rsidRPr="00302904">
        <w:rPr>
          <w:rFonts w:ascii="Times New Roman" w:hAnsi="Times New Roman" w:cs="Times New Roman"/>
          <w:b/>
          <w:sz w:val="24"/>
          <w:szCs w:val="24"/>
        </w:rPr>
        <w:t>also</w:t>
      </w:r>
      <w:proofErr w:type="gramEnd"/>
      <w:r w:rsidRPr="00302904">
        <w:rPr>
          <w:rFonts w:ascii="Times New Roman" w:hAnsi="Times New Roman" w:cs="Times New Roman"/>
          <w:b/>
          <w:sz w:val="24"/>
          <w:szCs w:val="24"/>
        </w:rPr>
        <w:t xml:space="preserve"> with you.</w:t>
      </w:r>
    </w:p>
    <w:p w14:paraId="5E0BCC21" w14:textId="7EB69EB5" w:rsidR="005B0DAD" w:rsidRPr="00302904" w:rsidRDefault="005B0DAD" w:rsidP="00204169">
      <w:pPr>
        <w:spacing w:after="120" w:line="259" w:lineRule="auto"/>
        <w:rPr>
          <w:rFonts w:ascii="Times New Roman" w:hAnsi="Times New Roman" w:cs="Times New Roman"/>
          <w:smallCaps/>
          <w:sz w:val="20"/>
          <w:szCs w:val="20"/>
          <w:highlight w:val="yellow"/>
        </w:rPr>
      </w:pPr>
    </w:p>
    <w:p w14:paraId="0944C34C" w14:textId="77777777" w:rsidR="00B61404" w:rsidRDefault="00B61404">
      <w:pPr>
        <w:spacing w:after="160" w:line="259" w:lineRule="auto"/>
        <w:rPr>
          <w:rFonts w:ascii="Times New Roman" w:hAnsi="Times New Roman" w:cs="Times New Roman"/>
          <w:bCs/>
          <w:iCs/>
          <w:smallCaps/>
          <w:sz w:val="24"/>
          <w:szCs w:val="24"/>
        </w:rPr>
      </w:pPr>
      <w:r>
        <w:rPr>
          <w:rFonts w:ascii="Times New Roman" w:hAnsi="Times New Roman" w:cs="Times New Roman"/>
          <w:bCs/>
          <w:iCs/>
          <w:smallCaps/>
          <w:sz w:val="24"/>
          <w:szCs w:val="24"/>
        </w:rPr>
        <w:br w:type="page"/>
      </w:r>
    </w:p>
    <w:p w14:paraId="1FAE79FE" w14:textId="057C3688" w:rsidR="005B0DAD" w:rsidRPr="00302904" w:rsidRDefault="005B0DAD" w:rsidP="005B0DAD">
      <w:pPr>
        <w:spacing w:line="240" w:lineRule="exact"/>
        <w:jc w:val="center"/>
        <w:rPr>
          <w:rFonts w:ascii="Times New Roman" w:hAnsi="Times New Roman" w:cs="Times New Roman"/>
          <w:bCs/>
          <w:iCs/>
          <w:smallCaps/>
          <w:sz w:val="24"/>
          <w:szCs w:val="24"/>
        </w:rPr>
      </w:pPr>
      <w:r w:rsidRPr="00302904">
        <w:rPr>
          <w:rFonts w:ascii="Times New Roman" w:hAnsi="Times New Roman" w:cs="Times New Roman"/>
          <w:bCs/>
          <w:iCs/>
          <w:smallCaps/>
          <w:sz w:val="24"/>
          <w:szCs w:val="24"/>
        </w:rPr>
        <w:t>We Hear God’s Word</w:t>
      </w:r>
    </w:p>
    <w:p w14:paraId="038ABE26" w14:textId="77777777" w:rsidR="005B0DAD" w:rsidRPr="00302904" w:rsidRDefault="005B0DAD" w:rsidP="005B0DAD">
      <w:pPr>
        <w:spacing w:line="140" w:lineRule="exact"/>
        <w:rPr>
          <w:rFonts w:ascii="Times New Roman" w:hAnsi="Times New Roman" w:cs="Times New Roman"/>
          <w:b/>
          <w:bCs/>
          <w:sz w:val="24"/>
          <w:szCs w:val="24"/>
        </w:rPr>
      </w:pPr>
    </w:p>
    <w:p w14:paraId="7CAD661B" w14:textId="77777777" w:rsidR="005B0DAD" w:rsidRPr="00C34F34" w:rsidRDefault="005B0DAD" w:rsidP="005B0DAD">
      <w:pPr>
        <w:rPr>
          <w:rFonts w:ascii="Times New Roman" w:hAnsi="Times New Roman" w:cs="Times New Roman"/>
          <w:b/>
          <w:bCs/>
          <w:sz w:val="24"/>
          <w:szCs w:val="24"/>
        </w:rPr>
      </w:pPr>
      <w:r w:rsidRPr="00C34F34">
        <w:rPr>
          <w:rFonts w:ascii="Times New Roman" w:hAnsi="Times New Roman" w:cs="Times New Roman"/>
          <w:b/>
          <w:bCs/>
          <w:sz w:val="24"/>
          <w:szCs w:val="24"/>
        </w:rPr>
        <w:t>Time for All God’s Children</w:t>
      </w:r>
      <w:r>
        <w:rPr>
          <w:rFonts w:ascii="Times New Roman" w:hAnsi="Times New Roman" w:cs="Times New Roman"/>
          <w:b/>
          <w:bCs/>
          <w:sz w:val="24"/>
          <w:szCs w:val="24"/>
        </w:rPr>
        <w:ptab w:relativeTo="margin" w:alignment="right" w:leader="none"/>
      </w:r>
    </w:p>
    <w:p w14:paraId="233323C1" w14:textId="77777777" w:rsidR="005B0DAD" w:rsidRPr="00302904" w:rsidRDefault="005B0DAD" w:rsidP="005B0DAD">
      <w:pPr>
        <w:spacing w:line="140" w:lineRule="exact"/>
        <w:rPr>
          <w:rFonts w:ascii="Times New Roman" w:hAnsi="Times New Roman" w:cs="Times New Roman"/>
          <w:b/>
          <w:bCs/>
          <w:sz w:val="24"/>
          <w:szCs w:val="24"/>
        </w:rPr>
      </w:pPr>
    </w:p>
    <w:p w14:paraId="7BEF6605" w14:textId="77777777" w:rsidR="005B0DAD" w:rsidRPr="00302904" w:rsidRDefault="005B0DAD" w:rsidP="005B0DAD">
      <w:pPr>
        <w:ind w:right="418"/>
        <w:rPr>
          <w:rFonts w:ascii="Times New Roman" w:hAnsi="Times New Roman" w:cs="Times New Roman"/>
          <w:b/>
          <w:sz w:val="24"/>
          <w:szCs w:val="24"/>
        </w:rPr>
      </w:pPr>
      <w:r w:rsidRPr="00302904">
        <w:rPr>
          <w:rFonts w:ascii="Times New Roman" w:hAnsi="Times New Roman" w:cs="Times New Roman"/>
          <w:b/>
          <w:sz w:val="24"/>
          <w:szCs w:val="24"/>
        </w:rPr>
        <w:t>Prayer of Illumination</w:t>
      </w:r>
    </w:p>
    <w:p w14:paraId="2A29D5E3" w14:textId="77777777" w:rsidR="005B0DAD" w:rsidRPr="00302904" w:rsidRDefault="005B0DAD" w:rsidP="005B0DAD">
      <w:pPr>
        <w:spacing w:line="140" w:lineRule="exact"/>
        <w:rPr>
          <w:rFonts w:ascii="Times New Roman" w:hAnsi="Times New Roman" w:cs="Times New Roman"/>
          <w:b/>
          <w:bCs/>
          <w:sz w:val="24"/>
          <w:szCs w:val="24"/>
        </w:rPr>
      </w:pPr>
    </w:p>
    <w:p w14:paraId="68E07A21" w14:textId="4A0837BF" w:rsidR="008D1A4D" w:rsidRDefault="00A6062D" w:rsidP="008E4B09">
      <w:pPr>
        <w:rPr>
          <w:rFonts w:ascii="Times New Roman" w:hAnsi="Times New Roman" w:cs="Times New Roman"/>
          <w:sz w:val="24"/>
          <w:szCs w:val="24"/>
        </w:rPr>
      </w:pPr>
      <w:r>
        <w:rPr>
          <w:rFonts w:ascii="Times New Roman" w:hAnsi="Times New Roman" w:cs="Times New Roman"/>
          <w:b/>
          <w:bCs/>
          <w:sz w:val="24"/>
          <w:szCs w:val="24"/>
        </w:rPr>
        <w:t>Gospel</w:t>
      </w:r>
      <w:r w:rsidR="008D1A4D" w:rsidRPr="00B150E5">
        <w:rPr>
          <w:rFonts w:ascii="Times New Roman" w:hAnsi="Times New Roman" w:cs="Times New Roman"/>
          <w:b/>
          <w:bCs/>
          <w:sz w:val="24"/>
          <w:szCs w:val="24"/>
        </w:rPr>
        <w:t xml:space="preserve"> Reading</w:t>
      </w:r>
      <w:r w:rsidR="008D1A4D" w:rsidRPr="00B150E5">
        <w:rPr>
          <w:rFonts w:ascii="Times New Roman" w:hAnsi="Times New Roman" w:cs="Times New Roman"/>
          <w:b/>
          <w:bCs/>
          <w:sz w:val="24"/>
          <w:szCs w:val="24"/>
        </w:rPr>
        <w:ptab w:relativeTo="margin" w:alignment="right" w:leader="none"/>
      </w:r>
      <w:r w:rsidR="00D204D3">
        <w:rPr>
          <w:rFonts w:ascii="Times New Roman" w:hAnsi="Times New Roman" w:cs="Times New Roman"/>
          <w:sz w:val="24"/>
          <w:szCs w:val="24"/>
        </w:rPr>
        <w:t>Luke 15:1-7</w:t>
      </w:r>
    </w:p>
    <w:p w14:paraId="575D6E51" w14:textId="77777777" w:rsidR="005B0DAD" w:rsidRPr="00910AC8" w:rsidRDefault="005B0DAD" w:rsidP="0018040A">
      <w:pPr>
        <w:spacing w:line="140" w:lineRule="exact"/>
        <w:ind w:right="414"/>
        <w:rPr>
          <w:rFonts w:ascii="Times New Roman" w:hAnsi="Times New Roman" w:cs="Times New Roman"/>
          <w:b/>
          <w:bCs/>
          <w:sz w:val="24"/>
          <w:szCs w:val="24"/>
          <w:highlight w:val="yellow"/>
          <w:shd w:val="clear" w:color="auto" w:fill="FFFFFF"/>
        </w:rPr>
      </w:pPr>
    </w:p>
    <w:p w14:paraId="4A653129" w14:textId="77777777" w:rsidR="00397AAB" w:rsidRPr="00397AAB" w:rsidRDefault="00397AAB" w:rsidP="00397AAB">
      <w:pPr>
        <w:ind w:left="432" w:right="414"/>
        <w:jc w:val="both"/>
        <w:rPr>
          <w:rFonts w:ascii="Times New Roman" w:hAnsi="Times New Roman" w:cs="Times New Roman"/>
          <w:sz w:val="24"/>
          <w:szCs w:val="24"/>
        </w:rPr>
      </w:pPr>
      <w:r w:rsidRPr="00397AAB">
        <w:rPr>
          <w:rFonts w:ascii="Times New Roman" w:hAnsi="Times New Roman" w:cs="Times New Roman"/>
          <w:sz w:val="24"/>
          <w:szCs w:val="24"/>
        </w:rPr>
        <w:t>Now all the tax collectors and sinners were coming near to listen to him. </w:t>
      </w:r>
      <w:r w:rsidRPr="00397AAB">
        <w:rPr>
          <w:rFonts w:ascii="Times New Roman" w:hAnsi="Times New Roman" w:cs="Times New Roman"/>
          <w:sz w:val="24"/>
          <w:szCs w:val="24"/>
          <w:vertAlign w:val="superscript"/>
        </w:rPr>
        <w:t>2 </w:t>
      </w:r>
      <w:r w:rsidRPr="00397AAB">
        <w:rPr>
          <w:rFonts w:ascii="Times New Roman" w:hAnsi="Times New Roman" w:cs="Times New Roman"/>
          <w:sz w:val="24"/>
          <w:szCs w:val="24"/>
        </w:rPr>
        <w:t>And the Pharisees and the scribes were grumbling and saying, “</w:t>
      </w:r>
      <w:proofErr w:type="gramStart"/>
      <w:r w:rsidRPr="00397AAB">
        <w:rPr>
          <w:rFonts w:ascii="Times New Roman" w:hAnsi="Times New Roman" w:cs="Times New Roman"/>
          <w:sz w:val="24"/>
          <w:szCs w:val="24"/>
        </w:rPr>
        <w:t>This fellow welcomes sinners</w:t>
      </w:r>
      <w:proofErr w:type="gramEnd"/>
      <w:r w:rsidRPr="00397AAB">
        <w:rPr>
          <w:rFonts w:ascii="Times New Roman" w:hAnsi="Times New Roman" w:cs="Times New Roman"/>
          <w:sz w:val="24"/>
          <w:szCs w:val="24"/>
        </w:rPr>
        <w:t xml:space="preserve"> and eats with them.”</w:t>
      </w:r>
    </w:p>
    <w:p w14:paraId="271BD267" w14:textId="77777777" w:rsidR="00397AAB" w:rsidRDefault="00397AAB" w:rsidP="00397AAB">
      <w:pPr>
        <w:ind w:left="432" w:right="414"/>
        <w:jc w:val="both"/>
        <w:rPr>
          <w:rFonts w:ascii="Times New Roman" w:hAnsi="Times New Roman" w:cs="Times New Roman"/>
          <w:sz w:val="24"/>
          <w:szCs w:val="24"/>
        </w:rPr>
      </w:pPr>
      <w:r w:rsidRPr="00397AAB">
        <w:rPr>
          <w:rFonts w:ascii="Times New Roman" w:hAnsi="Times New Roman" w:cs="Times New Roman"/>
          <w:sz w:val="24"/>
          <w:szCs w:val="24"/>
          <w:vertAlign w:val="superscript"/>
        </w:rPr>
        <w:t>3 </w:t>
      </w:r>
      <w:r w:rsidRPr="00397AAB">
        <w:rPr>
          <w:rFonts w:ascii="Times New Roman" w:hAnsi="Times New Roman" w:cs="Times New Roman"/>
          <w:sz w:val="24"/>
          <w:szCs w:val="24"/>
        </w:rPr>
        <w:t>So he told them this parable: </w:t>
      </w:r>
      <w:r w:rsidRPr="00397AAB">
        <w:rPr>
          <w:rFonts w:ascii="Times New Roman" w:hAnsi="Times New Roman" w:cs="Times New Roman"/>
          <w:sz w:val="24"/>
          <w:szCs w:val="24"/>
          <w:vertAlign w:val="superscript"/>
        </w:rPr>
        <w:t>4 </w:t>
      </w:r>
      <w:r w:rsidRPr="00397AAB">
        <w:rPr>
          <w:rFonts w:ascii="Times New Roman" w:hAnsi="Times New Roman" w:cs="Times New Roman"/>
          <w:sz w:val="24"/>
          <w:szCs w:val="24"/>
        </w:rPr>
        <w:t>“Which one of you, having a hundred sheep and losing one of them, does not leave the ninety-nine in the wilderness and go after the one that is lost until he finds it? </w:t>
      </w:r>
      <w:r w:rsidRPr="00397AAB">
        <w:rPr>
          <w:rFonts w:ascii="Times New Roman" w:hAnsi="Times New Roman" w:cs="Times New Roman"/>
          <w:sz w:val="24"/>
          <w:szCs w:val="24"/>
          <w:vertAlign w:val="superscript"/>
        </w:rPr>
        <w:t>5 </w:t>
      </w:r>
      <w:r w:rsidRPr="00397AAB">
        <w:rPr>
          <w:rFonts w:ascii="Times New Roman" w:hAnsi="Times New Roman" w:cs="Times New Roman"/>
          <w:sz w:val="24"/>
          <w:szCs w:val="24"/>
        </w:rPr>
        <w:t>And when he has found it, he lays it on his shoulders and rejoices. </w:t>
      </w:r>
      <w:r w:rsidRPr="00397AAB">
        <w:rPr>
          <w:rFonts w:ascii="Times New Roman" w:hAnsi="Times New Roman" w:cs="Times New Roman"/>
          <w:sz w:val="24"/>
          <w:szCs w:val="24"/>
          <w:vertAlign w:val="superscript"/>
        </w:rPr>
        <w:t>6 </w:t>
      </w:r>
      <w:r w:rsidRPr="00397AAB">
        <w:rPr>
          <w:rFonts w:ascii="Times New Roman" w:hAnsi="Times New Roman" w:cs="Times New Roman"/>
          <w:sz w:val="24"/>
          <w:szCs w:val="24"/>
        </w:rPr>
        <w:t>And when he comes home, he calls together his friends and neighbors, saying to them, ‘Rejoice with me, for I have found my lost sheep.’ </w:t>
      </w:r>
      <w:r w:rsidRPr="00397AAB">
        <w:rPr>
          <w:rFonts w:ascii="Times New Roman" w:hAnsi="Times New Roman" w:cs="Times New Roman"/>
          <w:sz w:val="24"/>
          <w:szCs w:val="24"/>
          <w:vertAlign w:val="superscript"/>
        </w:rPr>
        <w:t>7 </w:t>
      </w:r>
      <w:r w:rsidRPr="00397AAB">
        <w:rPr>
          <w:rFonts w:ascii="Times New Roman" w:hAnsi="Times New Roman" w:cs="Times New Roman"/>
          <w:sz w:val="24"/>
          <w:szCs w:val="24"/>
        </w:rPr>
        <w:t>Just so, I tell you, there will be more joy in heaven over one sinner who repents than over ninety-nine righteous persons who need no repentance.</w:t>
      </w:r>
    </w:p>
    <w:p w14:paraId="42CBC030" w14:textId="77777777" w:rsidR="00397AAB" w:rsidRPr="00397AAB" w:rsidRDefault="00397AAB" w:rsidP="00397AAB">
      <w:pPr>
        <w:ind w:left="432" w:right="414"/>
        <w:jc w:val="both"/>
        <w:rPr>
          <w:rFonts w:ascii="Times New Roman" w:hAnsi="Times New Roman" w:cs="Times New Roman"/>
          <w:sz w:val="24"/>
          <w:szCs w:val="24"/>
        </w:rPr>
      </w:pPr>
    </w:p>
    <w:p w14:paraId="60ED1757" w14:textId="739C2AE4" w:rsidR="00784188" w:rsidRDefault="005B0DAD" w:rsidP="001C7CF4">
      <w:pPr>
        <w:ind w:left="432" w:right="414"/>
        <w:jc w:val="both"/>
        <w:rPr>
          <w:rFonts w:ascii="Times New Roman" w:hAnsi="Times New Roman" w:cs="Times New Roman"/>
          <w:b/>
          <w:bCs/>
          <w:sz w:val="24"/>
          <w:szCs w:val="24"/>
        </w:rPr>
      </w:pPr>
      <w:r w:rsidRPr="00B150E5">
        <w:rPr>
          <w:rFonts w:ascii="Times New Roman" w:hAnsi="Times New Roman" w:cs="Times New Roman"/>
          <w:sz w:val="24"/>
          <w:szCs w:val="24"/>
        </w:rPr>
        <w:t xml:space="preserve">This is the Word of the </w:t>
      </w:r>
      <w:r w:rsidRPr="00B150E5">
        <w:rPr>
          <w:rFonts w:ascii="Times New Roman" w:hAnsi="Times New Roman" w:cs="Times New Roman"/>
          <w:smallCaps/>
          <w:sz w:val="24"/>
          <w:szCs w:val="24"/>
        </w:rPr>
        <w:t>LORD</w:t>
      </w:r>
      <w:r w:rsidRPr="00B150E5">
        <w:rPr>
          <w:rFonts w:ascii="Times New Roman" w:hAnsi="Times New Roman" w:cs="Times New Roman"/>
          <w:sz w:val="24"/>
          <w:szCs w:val="24"/>
        </w:rPr>
        <w:t xml:space="preserve">.  </w:t>
      </w:r>
      <w:r w:rsidRPr="00B150E5">
        <w:rPr>
          <w:rFonts w:ascii="Times New Roman" w:hAnsi="Times New Roman" w:cs="Times New Roman"/>
          <w:b/>
          <w:bCs/>
          <w:sz w:val="24"/>
          <w:szCs w:val="24"/>
        </w:rPr>
        <w:t>Thanks be to God.</w:t>
      </w:r>
    </w:p>
    <w:p w14:paraId="53659DFD" w14:textId="77777777" w:rsidR="00397AAB" w:rsidRDefault="00397AAB" w:rsidP="001C7CF4">
      <w:pPr>
        <w:ind w:left="432" w:right="414"/>
        <w:jc w:val="both"/>
        <w:rPr>
          <w:rFonts w:ascii="Times New Roman" w:hAnsi="Times New Roman" w:cs="Times New Roman"/>
          <w:b/>
          <w:bCs/>
          <w:sz w:val="24"/>
          <w:szCs w:val="24"/>
        </w:rPr>
      </w:pPr>
    </w:p>
    <w:p w14:paraId="1AEFEF76" w14:textId="77777777" w:rsidR="00F26CB0" w:rsidRPr="00910AC8" w:rsidRDefault="00F26CB0" w:rsidP="00E42204">
      <w:pPr>
        <w:ind w:right="414"/>
        <w:jc w:val="both"/>
        <w:rPr>
          <w:rFonts w:ascii="Times New Roman" w:hAnsi="Times New Roman" w:cs="Times New Roman"/>
          <w:b/>
          <w:bCs/>
          <w:sz w:val="24"/>
          <w:szCs w:val="24"/>
          <w:highlight w:val="yellow"/>
        </w:rPr>
      </w:pPr>
    </w:p>
    <w:p w14:paraId="17B2CCD0" w14:textId="72553E6F" w:rsidR="005B0DAD" w:rsidRDefault="005B0DAD" w:rsidP="005B0DAD">
      <w:pPr>
        <w:rPr>
          <w:rFonts w:ascii="Times New Roman" w:hAnsi="Times New Roman" w:cs="Times New Roman"/>
          <w:sz w:val="24"/>
          <w:szCs w:val="24"/>
        </w:rPr>
      </w:pPr>
      <w:r w:rsidRPr="00C171A4">
        <w:rPr>
          <w:rFonts w:ascii="Times New Roman" w:hAnsi="Times New Roman" w:cs="Times New Roman"/>
          <w:b/>
          <w:bCs/>
          <w:sz w:val="24"/>
          <w:szCs w:val="24"/>
        </w:rPr>
        <w:t>Sermon</w:t>
      </w:r>
      <w:r w:rsidR="0034147E" w:rsidRPr="00C171A4">
        <w:rPr>
          <w:rFonts w:ascii="Times New Roman" w:hAnsi="Times New Roman" w:cs="Times New Roman"/>
          <w:b/>
          <w:bCs/>
          <w:sz w:val="24"/>
          <w:szCs w:val="24"/>
        </w:rPr>
        <w:t xml:space="preserve">        </w:t>
      </w:r>
      <w:r w:rsidR="00EA56E5" w:rsidRPr="00C171A4">
        <w:rPr>
          <w:rFonts w:ascii="Times New Roman" w:hAnsi="Times New Roman" w:cs="Times New Roman"/>
          <w:sz w:val="24"/>
          <w:szCs w:val="24"/>
        </w:rPr>
        <w:ptab w:relativeTo="margin" w:alignment="right" w:leader="none"/>
      </w:r>
      <w:r w:rsidR="00324871">
        <w:rPr>
          <w:rFonts w:ascii="Times New Roman" w:hAnsi="Times New Roman" w:cs="Times New Roman"/>
          <w:sz w:val="24"/>
          <w:szCs w:val="24"/>
        </w:rPr>
        <w:t xml:space="preserve">Rev. </w:t>
      </w:r>
      <w:r w:rsidR="00E42204">
        <w:rPr>
          <w:rFonts w:ascii="Times New Roman" w:hAnsi="Times New Roman" w:cs="Times New Roman"/>
          <w:sz w:val="24"/>
          <w:szCs w:val="24"/>
        </w:rPr>
        <w:t>Elliot Gargus</w:t>
      </w:r>
    </w:p>
    <w:p w14:paraId="5249C1AC" w14:textId="54BDE3DC" w:rsidR="00175C2E" w:rsidRPr="00255FB0" w:rsidRDefault="00175C2E" w:rsidP="00255FB0">
      <w:pPr>
        <w:jc w:val="center"/>
        <w:rPr>
          <w:rFonts w:ascii="Times New Roman" w:hAnsi="Times New Roman" w:cs="Times New Roman"/>
          <w:b/>
          <w:bCs/>
          <w:sz w:val="24"/>
          <w:szCs w:val="24"/>
        </w:rPr>
      </w:pPr>
      <w:r w:rsidRPr="00D204D3">
        <w:rPr>
          <w:rFonts w:ascii="Times New Roman" w:hAnsi="Times New Roman" w:cs="Times New Roman"/>
          <w:b/>
          <w:bCs/>
          <w:sz w:val="24"/>
          <w:szCs w:val="24"/>
        </w:rPr>
        <w:t>“</w:t>
      </w:r>
      <w:r w:rsidR="00E42204" w:rsidRPr="00D204D3">
        <w:rPr>
          <w:rFonts w:ascii="Times New Roman" w:hAnsi="Times New Roman" w:cs="Times New Roman"/>
          <w:b/>
          <w:bCs/>
          <w:sz w:val="24"/>
          <w:szCs w:val="24"/>
        </w:rPr>
        <w:t>Lost &amp; Found</w:t>
      </w:r>
      <w:r w:rsidRPr="00D204D3">
        <w:rPr>
          <w:rFonts w:ascii="Times New Roman" w:hAnsi="Times New Roman" w:cs="Times New Roman"/>
          <w:b/>
          <w:bCs/>
          <w:sz w:val="24"/>
          <w:szCs w:val="24"/>
        </w:rPr>
        <w:t>”</w:t>
      </w:r>
    </w:p>
    <w:p w14:paraId="46F8C309" w14:textId="46B9C026" w:rsidR="005B0DAD" w:rsidRPr="00CA5B7A" w:rsidRDefault="003F4F74" w:rsidP="00CA5F97">
      <w:pPr>
        <w:jc w:val="center"/>
        <w:rPr>
          <w:rFonts w:ascii="Times New Roman" w:hAnsi="Times New Roman" w:cs="Times New Roman"/>
          <w:i/>
          <w:iCs/>
          <w:sz w:val="24"/>
          <w:szCs w:val="24"/>
        </w:rPr>
      </w:pPr>
      <w:r w:rsidRPr="00CA5B7A">
        <w:rPr>
          <w:rFonts w:ascii="Times New Roman" w:hAnsi="Times New Roman" w:cs="Times New Roman"/>
          <w:i/>
          <w:iCs/>
          <w:sz w:val="24"/>
          <w:szCs w:val="24"/>
        </w:rPr>
        <w:t>Rejoice with me, for I have found my sheep that was lost.</w:t>
      </w:r>
    </w:p>
    <w:p w14:paraId="3EC6EB22" w14:textId="0BE10A3F" w:rsidR="00D204D3" w:rsidRDefault="003F4F74" w:rsidP="00255FB0">
      <w:pPr>
        <w:jc w:val="center"/>
        <w:rPr>
          <w:rFonts w:ascii="Times New Roman" w:hAnsi="Times New Roman" w:cs="Times New Roman"/>
          <w:i/>
          <w:iCs/>
          <w:sz w:val="24"/>
          <w:szCs w:val="24"/>
        </w:rPr>
      </w:pPr>
      <w:r>
        <w:rPr>
          <w:rFonts w:ascii="Times New Roman" w:hAnsi="Times New Roman" w:cs="Times New Roman"/>
          <w:i/>
          <w:iCs/>
          <w:sz w:val="24"/>
          <w:szCs w:val="24"/>
        </w:rPr>
        <w:t xml:space="preserve">Luke </w:t>
      </w:r>
      <w:r w:rsidR="00CA5B7A">
        <w:rPr>
          <w:rFonts w:ascii="Times New Roman" w:hAnsi="Times New Roman" w:cs="Times New Roman"/>
          <w:i/>
          <w:iCs/>
          <w:sz w:val="24"/>
          <w:szCs w:val="24"/>
        </w:rPr>
        <w:t>15:6</w:t>
      </w:r>
    </w:p>
    <w:p w14:paraId="7D516FAE" w14:textId="77777777" w:rsidR="008E3FFA" w:rsidRDefault="008E3FFA" w:rsidP="00255FB0">
      <w:pPr>
        <w:jc w:val="center"/>
        <w:rPr>
          <w:rFonts w:ascii="Times New Roman" w:hAnsi="Times New Roman" w:cs="Times New Roman"/>
          <w:i/>
          <w:iCs/>
          <w:sz w:val="24"/>
          <w:szCs w:val="24"/>
        </w:rPr>
      </w:pPr>
    </w:p>
    <w:p w14:paraId="19D5C454" w14:textId="77777777" w:rsidR="008E3FFA" w:rsidRPr="00255FB0" w:rsidRDefault="008E3FFA" w:rsidP="00255FB0">
      <w:pPr>
        <w:jc w:val="center"/>
        <w:rPr>
          <w:rFonts w:ascii="Times New Roman" w:hAnsi="Times New Roman" w:cs="Times New Roman"/>
          <w:i/>
          <w:iCs/>
          <w:sz w:val="24"/>
          <w:szCs w:val="24"/>
        </w:rPr>
      </w:pPr>
    </w:p>
    <w:p w14:paraId="25108128" w14:textId="77777777" w:rsidR="008A5EE7" w:rsidRDefault="008E3FFA" w:rsidP="00CC2AA0">
      <w:pPr>
        <w:spacing w:after="160" w:line="259" w:lineRule="auto"/>
        <w:jc w:val="center"/>
        <w:rPr>
          <w:rFonts w:ascii="Times New Roman" w:hAnsi="Times New Roman" w:cs="Times New Roman"/>
          <w:bCs/>
          <w:iCs/>
          <w:smallCaps/>
          <w:sz w:val="24"/>
          <w:szCs w:val="24"/>
        </w:rPr>
      </w:pPr>
      <w:r w:rsidRPr="008E3FFA">
        <w:rPr>
          <w:bCs/>
          <w:iCs/>
          <w:smallCaps/>
          <w:noProof/>
        </w:rPr>
        <w:drawing>
          <wp:inline distT="0" distB="0" distL="0" distR="0" wp14:anchorId="12543A37" wp14:editId="78E4A341">
            <wp:extent cx="3614486" cy="4337385"/>
            <wp:effectExtent l="0" t="0" r="5080" b="6350"/>
            <wp:docPr id="1029182971" name="Picture 4" descr="A person holding a sheep'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82971" name="Picture 4" descr="A person holding a sheep's hea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7234" cy="4352683"/>
                    </a:xfrm>
                    <a:prstGeom prst="rect">
                      <a:avLst/>
                    </a:prstGeom>
                    <a:noFill/>
                    <a:ln>
                      <a:noFill/>
                    </a:ln>
                  </pic:spPr>
                </pic:pic>
              </a:graphicData>
            </a:graphic>
          </wp:inline>
        </w:drawing>
      </w:r>
    </w:p>
    <w:p w14:paraId="59C636C7" w14:textId="080006D7" w:rsidR="00A6062D" w:rsidRPr="00CC2AA0" w:rsidRDefault="00A6062D" w:rsidP="00CC2AA0">
      <w:pPr>
        <w:spacing w:after="160" w:line="259" w:lineRule="auto"/>
        <w:jc w:val="center"/>
        <w:rPr>
          <w:bCs/>
          <w:iCs/>
          <w:smallCaps/>
        </w:rPr>
      </w:pPr>
      <w:r>
        <w:rPr>
          <w:rFonts w:ascii="Times New Roman" w:hAnsi="Times New Roman" w:cs="Times New Roman"/>
          <w:bCs/>
          <w:iCs/>
          <w:smallCaps/>
          <w:sz w:val="24"/>
          <w:szCs w:val="24"/>
        </w:rPr>
        <w:br w:type="page"/>
      </w:r>
    </w:p>
    <w:p w14:paraId="23ED685C" w14:textId="384F6AEF" w:rsidR="00B4411D" w:rsidRPr="00F865AD" w:rsidRDefault="000E5ED9" w:rsidP="00255FB0">
      <w:pPr>
        <w:spacing w:before="240" w:after="160" w:line="259" w:lineRule="auto"/>
        <w:jc w:val="center"/>
        <w:rPr>
          <w:rFonts w:ascii="Times New Roman" w:hAnsi="Times New Roman" w:cs="Times New Roman"/>
          <w:bCs/>
          <w:iCs/>
          <w:smallCaps/>
          <w:sz w:val="24"/>
          <w:szCs w:val="24"/>
        </w:rPr>
      </w:pPr>
      <w:r>
        <w:rPr>
          <w:rFonts w:ascii="Times New Roman" w:hAnsi="Times New Roman" w:cs="Times New Roman"/>
          <w:bCs/>
          <w:iCs/>
          <w:smallCaps/>
          <w:sz w:val="24"/>
          <w:szCs w:val="24"/>
        </w:rPr>
        <w:t>W</w:t>
      </w:r>
      <w:r w:rsidR="005B0DAD" w:rsidRPr="00302904">
        <w:rPr>
          <w:rFonts w:ascii="Times New Roman" w:hAnsi="Times New Roman" w:cs="Times New Roman"/>
          <w:bCs/>
          <w:iCs/>
          <w:smallCaps/>
          <w:sz w:val="24"/>
          <w:szCs w:val="24"/>
        </w:rPr>
        <w:t>e Respond to God’s Word</w:t>
      </w:r>
    </w:p>
    <w:p w14:paraId="2C290F93" w14:textId="26F482CD" w:rsidR="00FE2CB8" w:rsidRDefault="00FE2CB8" w:rsidP="004740CE">
      <w:pPr>
        <w:spacing w:before="120"/>
        <w:rPr>
          <w:rFonts w:ascii="Times New Roman" w:hAnsi="Times New Roman" w:cs="Times New Roman"/>
          <w:b/>
          <w:bCs/>
          <w:sz w:val="24"/>
          <w:szCs w:val="24"/>
        </w:rPr>
      </w:pPr>
      <w:r>
        <w:rPr>
          <w:rFonts w:ascii="Times New Roman" w:hAnsi="Times New Roman" w:cs="Times New Roman"/>
          <w:b/>
          <w:bCs/>
          <w:sz w:val="24"/>
          <w:szCs w:val="24"/>
        </w:rPr>
        <w:t>Prayers of th</w:t>
      </w:r>
      <w:r w:rsidR="00ED236B">
        <w:rPr>
          <w:rFonts w:ascii="Times New Roman" w:hAnsi="Times New Roman" w:cs="Times New Roman"/>
          <w:b/>
          <w:bCs/>
          <w:sz w:val="24"/>
          <w:szCs w:val="24"/>
        </w:rPr>
        <w:t>e</w:t>
      </w:r>
      <w:r>
        <w:rPr>
          <w:rFonts w:ascii="Times New Roman" w:hAnsi="Times New Roman" w:cs="Times New Roman"/>
          <w:b/>
          <w:bCs/>
          <w:sz w:val="24"/>
          <w:szCs w:val="24"/>
        </w:rPr>
        <w:t xml:space="preserve"> People and the </w:t>
      </w:r>
      <w:r w:rsidRPr="00C02E2C">
        <w:rPr>
          <w:rFonts w:ascii="Times New Roman" w:hAnsi="Times New Roman" w:cs="Times New Roman"/>
          <w:b/>
          <w:bCs/>
          <w:sz w:val="24"/>
          <w:szCs w:val="24"/>
        </w:rPr>
        <w:t>Lord’s Prayer</w:t>
      </w:r>
    </w:p>
    <w:p w14:paraId="338D8B91" w14:textId="7EA35674" w:rsidR="00560FFC" w:rsidRPr="000A4689" w:rsidRDefault="003B67C1" w:rsidP="000A4689">
      <w:pPr>
        <w:widowControl w:val="0"/>
        <w:kinsoku w:val="0"/>
        <w:overflowPunct w:val="0"/>
        <w:autoSpaceDE w:val="0"/>
        <w:autoSpaceDN w:val="0"/>
        <w:adjustRightInd w:val="0"/>
        <w:spacing w:before="126" w:line="260" w:lineRule="exact"/>
        <w:ind w:left="432" w:right="-190"/>
        <w:rPr>
          <w:rFonts w:ascii="Book Antiqua" w:eastAsia="Times New Roman" w:hAnsi="Book Antiqua" w:cs="Palatino Linotype"/>
          <w:color w:val="231F20"/>
          <w:sz w:val="24"/>
          <w:szCs w:val="24"/>
          <w:lang w:bidi="he-IL"/>
        </w:rPr>
      </w:pPr>
      <w:r>
        <w:rPr>
          <w:rFonts w:ascii="Book Antiqua" w:eastAsia="Times New Roman" w:hAnsi="Book Antiqua" w:cs="Book Antiqua"/>
          <w:color w:val="231F20"/>
          <w:spacing w:val="-1"/>
          <w:sz w:val="24"/>
          <w:szCs w:val="24"/>
          <w:lang w:bidi="he-IL"/>
        </w:rPr>
        <w:t>Trusting in God’s promises</w:t>
      </w:r>
      <w:r w:rsidR="00F70748">
        <w:rPr>
          <w:rFonts w:ascii="Book Antiqua" w:eastAsia="Times New Roman" w:hAnsi="Book Antiqua" w:cs="Book Antiqua"/>
          <w:color w:val="231F20"/>
          <w:spacing w:val="-1"/>
          <w:sz w:val="24"/>
          <w:szCs w:val="24"/>
          <w:lang w:bidi="he-IL"/>
        </w:rPr>
        <w:t>, let us pray for the world, the church, and our needs, saying</w:t>
      </w:r>
      <w:r w:rsidR="00EC1B17">
        <w:rPr>
          <w:rFonts w:ascii="Book Antiqua" w:eastAsia="Times New Roman" w:hAnsi="Book Antiqua" w:cs="Book Antiqua"/>
          <w:color w:val="231F20"/>
          <w:spacing w:val="-1"/>
          <w:sz w:val="24"/>
          <w:szCs w:val="24"/>
          <w:lang w:bidi="he-IL"/>
        </w:rPr>
        <w:t>,</w:t>
      </w:r>
    </w:p>
    <w:p w14:paraId="173E34C7" w14:textId="33F19016" w:rsidR="00E356F6" w:rsidRPr="000A4689" w:rsidRDefault="00F70748" w:rsidP="000A4689">
      <w:pPr>
        <w:widowControl w:val="0"/>
        <w:kinsoku w:val="0"/>
        <w:overflowPunct w:val="0"/>
        <w:autoSpaceDE w:val="0"/>
        <w:autoSpaceDN w:val="0"/>
        <w:adjustRightInd w:val="0"/>
        <w:spacing w:before="126" w:line="260" w:lineRule="exact"/>
        <w:ind w:left="432" w:right="-190"/>
        <w:rPr>
          <w:rFonts w:ascii="Book Antiqua" w:eastAsia="Times New Roman" w:hAnsi="Book Antiqua" w:cs="Palatino Linotype"/>
          <w:b/>
          <w:bCs/>
          <w:color w:val="000000"/>
          <w:sz w:val="24"/>
          <w:szCs w:val="24"/>
          <w:lang w:bidi="he-IL"/>
        </w:rPr>
      </w:pPr>
      <w:r>
        <w:rPr>
          <w:rFonts w:ascii="Book Antiqua" w:eastAsia="Times New Roman" w:hAnsi="Book Antiqua" w:cs="Book Antiqua"/>
          <w:color w:val="231F20"/>
          <w:spacing w:val="-1"/>
          <w:sz w:val="24"/>
          <w:szCs w:val="24"/>
          <w:lang w:bidi="he-IL"/>
        </w:rPr>
        <w:t>Holy God</w:t>
      </w:r>
      <w:r w:rsidR="00560FFC" w:rsidRPr="000A4689">
        <w:rPr>
          <w:rFonts w:ascii="Book Antiqua" w:eastAsia="Times New Roman" w:hAnsi="Book Antiqua" w:cs="Book Antiqua"/>
          <w:color w:val="231F20"/>
          <w:spacing w:val="-1"/>
          <w:sz w:val="24"/>
          <w:szCs w:val="24"/>
          <w:lang w:bidi="he-IL"/>
        </w:rPr>
        <w:t xml:space="preserve">, </w:t>
      </w:r>
      <w:r w:rsidR="000A4689" w:rsidRPr="000A4689">
        <w:rPr>
          <w:rFonts w:ascii="Book Antiqua" w:eastAsia="Times New Roman" w:hAnsi="Book Antiqua" w:cs="Book Antiqua"/>
          <w:b/>
          <w:bCs/>
          <w:color w:val="231F20"/>
          <w:spacing w:val="-1"/>
          <w:sz w:val="24"/>
          <w:szCs w:val="24"/>
          <w:lang w:bidi="he-IL"/>
        </w:rPr>
        <w:t>hear our prayer.</w:t>
      </w:r>
    </w:p>
    <w:p w14:paraId="24456A72" w14:textId="77777777" w:rsidR="00C02E2C" w:rsidRDefault="00C02E2C" w:rsidP="00C02E2C">
      <w:pPr>
        <w:spacing w:line="120" w:lineRule="auto"/>
        <w:ind w:left="432" w:right="360"/>
        <w:jc w:val="both"/>
        <w:rPr>
          <w:rFonts w:ascii="Times New Roman" w:hAnsi="Times New Roman" w:cs="Times New Roman"/>
          <w:b/>
          <w:sz w:val="24"/>
          <w:szCs w:val="24"/>
        </w:rPr>
      </w:pPr>
    </w:p>
    <w:p w14:paraId="7B1C9C31" w14:textId="0C84164E" w:rsidR="00D1086C" w:rsidRDefault="00C02E2C" w:rsidP="00C22833">
      <w:pPr>
        <w:spacing w:line="276" w:lineRule="auto"/>
        <w:ind w:left="432" w:right="360"/>
        <w:jc w:val="both"/>
        <w:rPr>
          <w:rFonts w:ascii="Times New Roman" w:hAnsi="Times New Roman" w:cs="Times New Roman"/>
          <w:b/>
          <w:bCs/>
          <w:sz w:val="24"/>
          <w:szCs w:val="24"/>
        </w:rPr>
      </w:pPr>
      <w:r w:rsidRPr="003848BD">
        <w:rPr>
          <w:rFonts w:ascii="Times New Roman" w:hAnsi="Times New Roman" w:cs="Times New Roman"/>
          <w:b/>
          <w:sz w:val="24"/>
          <w:szCs w:val="24"/>
        </w:rPr>
        <w:t xml:space="preserve">Our Father who art in heaven, hallowed be thy name.  Thy kingdom come, thy will be done, on earth as it is in heaven.  Give us this day our daily </w:t>
      </w:r>
      <w:proofErr w:type="gramStart"/>
      <w:r w:rsidRPr="003848BD">
        <w:rPr>
          <w:rFonts w:ascii="Times New Roman" w:hAnsi="Times New Roman" w:cs="Times New Roman"/>
          <w:b/>
          <w:sz w:val="24"/>
          <w:szCs w:val="24"/>
        </w:rPr>
        <w:t>bread, and</w:t>
      </w:r>
      <w:proofErr w:type="gramEnd"/>
      <w:r w:rsidRPr="003848BD">
        <w:rPr>
          <w:rFonts w:ascii="Times New Roman" w:hAnsi="Times New Roman" w:cs="Times New Roman"/>
          <w:b/>
          <w:sz w:val="24"/>
          <w:szCs w:val="24"/>
        </w:rPr>
        <w:t xml:space="preserve"> forgive us our debts as we forgive our debtors; and lead </w:t>
      </w:r>
      <w:proofErr w:type="gramStart"/>
      <w:r w:rsidRPr="003848BD">
        <w:rPr>
          <w:rFonts w:ascii="Times New Roman" w:hAnsi="Times New Roman" w:cs="Times New Roman"/>
          <w:b/>
          <w:sz w:val="24"/>
          <w:szCs w:val="24"/>
        </w:rPr>
        <w:t>us</w:t>
      </w:r>
      <w:r>
        <w:rPr>
          <w:rFonts w:ascii="Times New Roman" w:hAnsi="Times New Roman" w:cs="Times New Roman"/>
          <w:b/>
          <w:sz w:val="24"/>
          <w:szCs w:val="24"/>
        </w:rPr>
        <w:t>,</w:t>
      </w:r>
      <w:proofErr w:type="gramEnd"/>
      <w:r w:rsidRPr="003848BD">
        <w:rPr>
          <w:rFonts w:ascii="Times New Roman" w:hAnsi="Times New Roman" w:cs="Times New Roman"/>
          <w:b/>
          <w:sz w:val="24"/>
          <w:szCs w:val="24"/>
        </w:rPr>
        <w:t xml:space="preserve"> not into temptation, but deliver us from evil.  For thine is the kingdom and the power and the glory, forever.  Amen.</w:t>
      </w:r>
    </w:p>
    <w:p w14:paraId="2B63E1F2" w14:textId="642BB070" w:rsidR="00EB3D9A" w:rsidRDefault="00EB3D9A" w:rsidP="00E4294C">
      <w:pPr>
        <w:spacing w:before="120"/>
        <w:rPr>
          <w:rFonts w:ascii="Times New Roman" w:hAnsi="Times New Roman" w:cs="Times New Roman"/>
          <w:b/>
          <w:bCs/>
          <w:sz w:val="24"/>
          <w:szCs w:val="24"/>
        </w:rPr>
      </w:pPr>
      <w:r>
        <w:rPr>
          <w:rFonts w:ascii="Times New Roman" w:hAnsi="Times New Roman" w:cs="Times New Roman"/>
          <w:b/>
          <w:bCs/>
          <w:sz w:val="24"/>
          <w:szCs w:val="24"/>
        </w:rPr>
        <w:t>Call to Offering</w:t>
      </w:r>
    </w:p>
    <w:p w14:paraId="0942DFF0" w14:textId="4376C8A7" w:rsidR="0017742D" w:rsidRDefault="0017742D" w:rsidP="00A6062D">
      <w:pPr>
        <w:spacing w:before="120"/>
        <w:ind w:left="-144"/>
        <w:rPr>
          <w:rFonts w:ascii="Times New Roman" w:hAnsi="Times New Roman" w:cs="Times New Roman"/>
          <w:smallCaps/>
          <w:sz w:val="20"/>
          <w:szCs w:val="20"/>
        </w:rPr>
      </w:pPr>
      <w:r w:rsidRPr="001E4770">
        <w:rPr>
          <w:rFonts w:ascii="Times New Roman" w:hAnsi="Times New Roman" w:cs="Times New Roman"/>
          <w:b/>
          <w:bCs/>
          <w:sz w:val="24"/>
          <w:szCs w:val="24"/>
        </w:rPr>
        <w:t>*</w:t>
      </w:r>
      <w:r>
        <w:rPr>
          <w:rFonts w:ascii="Times New Roman" w:hAnsi="Times New Roman" w:cs="Times New Roman"/>
          <w:b/>
          <w:bCs/>
          <w:sz w:val="24"/>
          <w:szCs w:val="24"/>
        </w:rPr>
        <w:t xml:space="preserve">Offertory </w:t>
      </w:r>
      <w:r w:rsidRPr="001E4770">
        <w:rPr>
          <w:rFonts w:ascii="Times New Roman" w:hAnsi="Times New Roman" w:cs="Times New Roman"/>
          <w:b/>
          <w:bCs/>
          <w:sz w:val="24"/>
          <w:szCs w:val="24"/>
        </w:rPr>
        <w:t>Hymn #</w:t>
      </w:r>
      <w:r w:rsidR="009C3E6F">
        <w:rPr>
          <w:rFonts w:ascii="Times New Roman" w:hAnsi="Times New Roman" w:cs="Times New Roman"/>
          <w:b/>
          <w:bCs/>
          <w:sz w:val="24"/>
          <w:szCs w:val="24"/>
        </w:rPr>
        <w:t>802</w:t>
      </w:r>
      <w:r w:rsidRPr="001E4770">
        <w:rPr>
          <w:rFonts w:ascii="Times New Roman" w:hAnsi="Times New Roman" w:cs="Times New Roman"/>
          <w:b/>
          <w:bCs/>
          <w:sz w:val="24"/>
          <w:szCs w:val="24"/>
        </w:rPr>
        <w:ptab w:relativeTo="margin" w:alignment="center" w:leader="none"/>
      </w:r>
      <w:r w:rsidRPr="001E4770">
        <w:rPr>
          <w:rFonts w:ascii="Times New Roman" w:hAnsi="Times New Roman" w:cs="Times New Roman"/>
          <w:smallCaps/>
          <w:sz w:val="20"/>
          <w:szCs w:val="20"/>
        </w:rPr>
        <w:ptab w:relativeTo="margin" w:alignment="right" w:leader="none"/>
      </w:r>
      <w:r w:rsidR="001F64CB">
        <w:rPr>
          <w:rFonts w:ascii="Times New Roman" w:hAnsi="Times New Roman" w:cs="Times New Roman"/>
          <w:smallCaps/>
          <w:sz w:val="20"/>
          <w:szCs w:val="20"/>
        </w:rPr>
        <w:t>St. Columba</w:t>
      </w:r>
    </w:p>
    <w:p w14:paraId="2F78363D" w14:textId="693EB4DD" w:rsidR="00A6062D" w:rsidRDefault="00A6062D" w:rsidP="00A6062D">
      <w:pPr>
        <w:ind w:left="-144"/>
        <w:jc w:val="center"/>
        <w:rPr>
          <w:rFonts w:ascii="Times New Roman" w:hAnsi="Times New Roman" w:cs="Times New Roman"/>
          <w:b/>
          <w:bCs/>
          <w:sz w:val="24"/>
          <w:szCs w:val="24"/>
        </w:rPr>
      </w:pPr>
      <w:r w:rsidRPr="001E4770">
        <w:rPr>
          <w:rFonts w:ascii="Times New Roman" w:hAnsi="Times New Roman" w:cs="Times New Roman"/>
          <w:b/>
          <w:bCs/>
          <w:sz w:val="24"/>
          <w:szCs w:val="24"/>
        </w:rPr>
        <w:t>“</w:t>
      </w:r>
      <w:r w:rsidR="009C3E6F">
        <w:rPr>
          <w:rFonts w:ascii="Times New Roman" w:hAnsi="Times New Roman" w:cs="Times New Roman"/>
          <w:b/>
          <w:bCs/>
          <w:sz w:val="24"/>
          <w:szCs w:val="24"/>
        </w:rPr>
        <w:t>The King of Love My Shepherd Is</w:t>
      </w:r>
      <w:r w:rsidRPr="001E4770">
        <w:rPr>
          <w:rFonts w:ascii="Times New Roman" w:hAnsi="Times New Roman" w:cs="Times New Roman"/>
          <w:b/>
          <w:bCs/>
          <w:sz w:val="24"/>
          <w:szCs w:val="24"/>
        </w:rPr>
        <w:t>”</w:t>
      </w:r>
    </w:p>
    <w:p w14:paraId="7B5DDA41" w14:textId="001894D5" w:rsidR="001F64CB" w:rsidRDefault="00CF3743" w:rsidP="00A6062D">
      <w:pPr>
        <w:ind w:left="-144"/>
        <w:jc w:val="center"/>
        <w:rPr>
          <w:rFonts w:ascii="Times New Roman" w:hAnsi="Times New Roman" w:cs="Times New Roman"/>
          <w:sz w:val="24"/>
          <w:szCs w:val="24"/>
        </w:rPr>
      </w:pPr>
      <w:r>
        <w:rPr>
          <w:rFonts w:ascii="Times New Roman" w:hAnsi="Times New Roman" w:cs="Times New Roman"/>
          <w:sz w:val="24"/>
          <w:szCs w:val="24"/>
        </w:rPr>
        <w:t>(v</w:t>
      </w:r>
      <w:r w:rsidR="001F64CB" w:rsidRPr="00CF3743">
        <w:rPr>
          <w:rFonts w:ascii="Times New Roman" w:hAnsi="Times New Roman" w:cs="Times New Roman"/>
          <w:sz w:val="24"/>
          <w:szCs w:val="24"/>
        </w:rPr>
        <w:t xml:space="preserve">erses 1, </w:t>
      </w:r>
      <w:r w:rsidRPr="00CF3743">
        <w:rPr>
          <w:rFonts w:ascii="Times New Roman" w:hAnsi="Times New Roman" w:cs="Times New Roman"/>
          <w:sz w:val="24"/>
          <w:szCs w:val="24"/>
        </w:rPr>
        <w:t>2, 4, 6</w:t>
      </w:r>
      <w:r>
        <w:rPr>
          <w:rFonts w:ascii="Times New Roman" w:hAnsi="Times New Roman" w:cs="Times New Roman"/>
          <w:sz w:val="24"/>
          <w:szCs w:val="24"/>
        </w:rPr>
        <w:t>)</w:t>
      </w:r>
    </w:p>
    <w:p w14:paraId="58FC2291" w14:textId="6ED981F4" w:rsidR="005F2502" w:rsidRPr="00CF3743" w:rsidRDefault="005F2502" w:rsidP="00A6062D">
      <w:pPr>
        <w:ind w:left="-144"/>
        <w:jc w:val="center"/>
        <w:rPr>
          <w:rFonts w:ascii="Times New Roman" w:hAnsi="Times New Roman" w:cs="Times New Roman"/>
          <w:sz w:val="24"/>
          <w:szCs w:val="24"/>
        </w:rPr>
      </w:pPr>
      <w:r>
        <w:rPr>
          <w:noProof/>
        </w:rPr>
        <w:drawing>
          <wp:inline distT="0" distB="0" distL="0" distR="0" wp14:anchorId="08C80C7A" wp14:editId="727747CF">
            <wp:extent cx="6461760" cy="9692640"/>
            <wp:effectExtent l="0" t="0" r="0" b="3810"/>
            <wp:docPr id="1693828477" name="Picture 4"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61760" cy="9692640"/>
                    </a:xfrm>
                    <a:prstGeom prst="rect">
                      <a:avLst/>
                    </a:prstGeom>
                    <a:noFill/>
                    <a:ln>
                      <a:noFill/>
                    </a:ln>
                  </pic:spPr>
                </pic:pic>
              </a:graphicData>
            </a:graphic>
          </wp:inline>
        </w:drawing>
      </w:r>
    </w:p>
    <w:p w14:paraId="478CFA27" w14:textId="77777777" w:rsidR="00D857C7" w:rsidRPr="00B642AF" w:rsidRDefault="00D857C7" w:rsidP="00D857C7">
      <w:pPr>
        <w:spacing w:before="120"/>
        <w:ind w:left="-144"/>
        <w:rPr>
          <w:rFonts w:ascii="Times New Roman" w:hAnsi="Times New Roman" w:cs="Times New Roman"/>
          <w:b/>
          <w:bCs/>
          <w:sz w:val="24"/>
          <w:szCs w:val="24"/>
        </w:rPr>
      </w:pPr>
      <w:r>
        <w:rPr>
          <w:rFonts w:ascii="Times New Roman" w:hAnsi="Times New Roman" w:cs="Times New Roman"/>
          <w:b/>
          <w:bCs/>
          <w:sz w:val="24"/>
          <w:szCs w:val="24"/>
        </w:rPr>
        <w:t>*D</w:t>
      </w:r>
      <w:r>
        <w:rPr>
          <w:rFonts w:ascii="Times New Roman" w:hAnsi="Times New Roman" w:cs="Times New Roman"/>
          <w:b/>
          <w:sz w:val="24"/>
          <w:szCs w:val="24"/>
        </w:rPr>
        <w:t>oxology</w:t>
      </w:r>
    </w:p>
    <w:p w14:paraId="06658AE7" w14:textId="77777777" w:rsidR="00D857C7" w:rsidRPr="00343312" w:rsidRDefault="00D857C7" w:rsidP="00D857C7">
      <w:pPr>
        <w:tabs>
          <w:tab w:val="left" w:pos="3863"/>
        </w:tabs>
        <w:spacing w:line="100" w:lineRule="exact"/>
        <w:ind w:right="432"/>
        <w:rPr>
          <w:rFonts w:ascii="Times New Roman" w:hAnsi="Times New Roman"/>
          <w:bCs/>
          <w:sz w:val="24"/>
          <w:szCs w:val="24"/>
        </w:rPr>
      </w:pPr>
    </w:p>
    <w:p w14:paraId="008E8681" w14:textId="77777777" w:rsidR="00D857C7" w:rsidRDefault="00D857C7" w:rsidP="00D857C7">
      <w:pPr>
        <w:shd w:val="clear" w:color="auto" w:fill="FFFFFF"/>
        <w:tabs>
          <w:tab w:val="center" w:pos="4320"/>
          <w:tab w:val="right" w:pos="8640"/>
        </w:tabs>
        <w:jc w:val="center"/>
        <w:rPr>
          <w:rFonts w:ascii="Times New Roman" w:eastAsia="Times New Roman" w:hAnsi="Times New Roman" w:cs="Times New Roman"/>
          <w:b/>
          <w:bCs/>
          <w:i/>
          <w:iCs/>
          <w:color w:val="000000"/>
          <w:spacing w:val="-8"/>
          <w:sz w:val="24"/>
          <w:szCs w:val="24"/>
        </w:rPr>
      </w:pPr>
      <w:r>
        <w:rPr>
          <w:rFonts w:ascii="Times New Roman" w:eastAsia="Times New Roman" w:hAnsi="Times New Roman" w:cs="Times New Roman"/>
          <w:b/>
          <w:bCs/>
          <w:i/>
          <w:iCs/>
          <w:color w:val="000000"/>
          <w:spacing w:val="-8"/>
          <w:sz w:val="24"/>
          <w:szCs w:val="24"/>
        </w:rPr>
        <w:t xml:space="preserve">Praise God, from Whom all blessings flow, Praise Him, all creatures here </w:t>
      </w:r>
      <w:proofErr w:type="gramStart"/>
      <w:r>
        <w:rPr>
          <w:rFonts w:ascii="Times New Roman" w:eastAsia="Times New Roman" w:hAnsi="Times New Roman" w:cs="Times New Roman"/>
          <w:b/>
          <w:bCs/>
          <w:i/>
          <w:iCs/>
          <w:color w:val="000000"/>
          <w:spacing w:val="-8"/>
          <w:sz w:val="24"/>
          <w:szCs w:val="24"/>
        </w:rPr>
        <w:t>below;</w:t>
      </w:r>
      <w:proofErr w:type="gramEnd"/>
      <w:r>
        <w:rPr>
          <w:rFonts w:ascii="Times New Roman" w:eastAsia="Times New Roman" w:hAnsi="Times New Roman" w:cs="Times New Roman"/>
          <w:b/>
          <w:bCs/>
          <w:i/>
          <w:iCs/>
          <w:color w:val="000000"/>
          <w:spacing w:val="-8"/>
          <w:sz w:val="24"/>
          <w:szCs w:val="24"/>
        </w:rPr>
        <w:t xml:space="preserve"> </w:t>
      </w:r>
    </w:p>
    <w:p w14:paraId="55E287EC" w14:textId="5B7C3005" w:rsidR="005B0DAD" w:rsidRDefault="00D857C7" w:rsidP="00255FB0">
      <w:pPr>
        <w:ind w:left="-86"/>
        <w:jc w:val="center"/>
        <w:rPr>
          <w:rFonts w:ascii="Times New Roman" w:hAnsi="Times New Roman" w:cs="Times New Roman"/>
          <w:b/>
          <w:bCs/>
          <w:i/>
          <w:iCs/>
          <w:color w:val="000000"/>
          <w:spacing w:val="-8"/>
          <w:sz w:val="24"/>
          <w:szCs w:val="24"/>
        </w:rPr>
      </w:pPr>
      <w:r>
        <w:rPr>
          <w:rFonts w:ascii="Times New Roman" w:hAnsi="Times New Roman" w:cs="Times New Roman"/>
          <w:b/>
          <w:bCs/>
          <w:i/>
          <w:iCs/>
          <w:color w:val="000000"/>
          <w:spacing w:val="-8"/>
          <w:sz w:val="24"/>
          <w:szCs w:val="24"/>
        </w:rPr>
        <w:t xml:space="preserve">Praise Him above, ye heavenly </w:t>
      </w:r>
      <w:proofErr w:type="gramStart"/>
      <w:r>
        <w:rPr>
          <w:rFonts w:ascii="Times New Roman" w:hAnsi="Times New Roman" w:cs="Times New Roman"/>
          <w:b/>
          <w:bCs/>
          <w:i/>
          <w:iCs/>
          <w:color w:val="000000"/>
          <w:spacing w:val="-8"/>
          <w:sz w:val="24"/>
          <w:szCs w:val="24"/>
        </w:rPr>
        <w:t>host;</w:t>
      </w:r>
      <w:proofErr w:type="gramEnd"/>
      <w:r>
        <w:rPr>
          <w:rFonts w:ascii="Times New Roman" w:hAnsi="Times New Roman" w:cs="Times New Roman"/>
          <w:b/>
          <w:bCs/>
          <w:i/>
          <w:iCs/>
          <w:color w:val="000000"/>
          <w:spacing w:val="-8"/>
          <w:sz w:val="24"/>
          <w:szCs w:val="24"/>
        </w:rPr>
        <w:t xml:space="preserve"> Praise Father, Son, and Holy Ghost. Amen. </w:t>
      </w:r>
    </w:p>
    <w:p w14:paraId="2F51E50F" w14:textId="73CD39F3" w:rsidR="00BB3BAE" w:rsidRPr="00255FB0" w:rsidRDefault="00BB3BAE" w:rsidP="00255FB0">
      <w:pPr>
        <w:ind w:left="-86"/>
        <w:jc w:val="center"/>
        <w:rPr>
          <w:rFonts w:ascii="Times New Roman" w:hAnsi="Times New Roman" w:cs="Times New Roman"/>
          <w:b/>
          <w:sz w:val="24"/>
          <w:szCs w:val="24"/>
        </w:rPr>
      </w:pPr>
      <w:r>
        <w:rPr>
          <w:noProof/>
        </w:rPr>
        <w:drawing>
          <wp:inline distT="0" distB="0" distL="0" distR="0" wp14:anchorId="233526C0" wp14:editId="717F111E">
            <wp:extent cx="6248400" cy="6299802"/>
            <wp:effectExtent l="0" t="0" r="0" b="6350"/>
            <wp:docPr id="143929012" name="Picture 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9012" name="Picture 2" descr="A sheet music with black and white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9060" cy="6310550"/>
                    </a:xfrm>
                    <a:prstGeom prst="rect">
                      <a:avLst/>
                    </a:prstGeom>
                    <a:noFill/>
                    <a:ln>
                      <a:noFill/>
                    </a:ln>
                  </pic:spPr>
                </pic:pic>
              </a:graphicData>
            </a:graphic>
          </wp:inline>
        </w:drawing>
      </w:r>
    </w:p>
    <w:p w14:paraId="5A08E1E5" w14:textId="1D5F8394" w:rsidR="00164C2C" w:rsidRDefault="005B0DAD" w:rsidP="00255FB0">
      <w:pPr>
        <w:spacing w:before="120"/>
        <w:ind w:left="-144"/>
        <w:rPr>
          <w:rFonts w:ascii="Times New Roman" w:hAnsi="Times New Roman" w:cs="Times New Roman"/>
          <w:b/>
          <w:sz w:val="24"/>
          <w:szCs w:val="24"/>
        </w:rPr>
      </w:pPr>
      <w:r>
        <w:rPr>
          <w:rFonts w:ascii="Times New Roman" w:hAnsi="Times New Roman" w:cs="Times New Roman"/>
          <w:b/>
          <w:sz w:val="24"/>
          <w:szCs w:val="24"/>
        </w:rPr>
        <w:t xml:space="preserve">*Prayer of </w:t>
      </w:r>
      <w:r w:rsidR="00563D36">
        <w:rPr>
          <w:rFonts w:ascii="Times New Roman" w:hAnsi="Times New Roman" w:cs="Times New Roman"/>
          <w:b/>
          <w:sz w:val="24"/>
          <w:szCs w:val="24"/>
        </w:rPr>
        <w:t>Thanksgiving</w:t>
      </w:r>
    </w:p>
    <w:p w14:paraId="08A87AF7" w14:textId="724DE4B2" w:rsidR="005B0DAD" w:rsidRPr="00C10D6B" w:rsidRDefault="005B0DAD" w:rsidP="00255FB0">
      <w:pPr>
        <w:spacing w:before="120" w:after="160" w:line="259" w:lineRule="auto"/>
        <w:ind w:left="-144"/>
        <w:rPr>
          <w:sz w:val="26"/>
          <w:szCs w:val="26"/>
        </w:rPr>
      </w:pPr>
      <w:r w:rsidRPr="00343312">
        <w:rPr>
          <w:rFonts w:ascii="Times New Roman" w:hAnsi="Times New Roman" w:cs="Times New Roman"/>
          <w:b/>
          <w:sz w:val="24"/>
          <w:szCs w:val="24"/>
        </w:rPr>
        <w:t>*Affirmation of Faith</w:t>
      </w:r>
      <w:r w:rsidRPr="00343312">
        <w:rPr>
          <w:rFonts w:ascii="Times New Roman" w:hAnsi="Times New Roman" w:cs="Times New Roman"/>
          <w:b/>
          <w:sz w:val="24"/>
          <w:szCs w:val="24"/>
        </w:rPr>
        <w:tab/>
      </w:r>
      <w:r w:rsidRPr="00343312">
        <w:rPr>
          <w:rFonts w:ascii="Times New Roman" w:hAnsi="Times New Roman" w:cs="Times New Roman"/>
          <w:b/>
          <w:sz w:val="24"/>
          <w:szCs w:val="24"/>
        </w:rPr>
        <w:tab/>
      </w:r>
      <w:r w:rsidRPr="00343312">
        <w:rPr>
          <w:rFonts w:ascii="Times New Roman" w:hAnsi="Times New Roman" w:cs="Times New Roman"/>
          <w:b/>
          <w:sz w:val="24"/>
          <w:szCs w:val="24"/>
        </w:rPr>
        <w:tab/>
      </w:r>
      <w:r w:rsidRPr="00343312">
        <w:rPr>
          <w:rFonts w:ascii="Times New Roman" w:hAnsi="Times New Roman" w:cs="Times New Roman"/>
          <w:b/>
          <w:sz w:val="24"/>
          <w:szCs w:val="24"/>
        </w:rPr>
        <w:ptab w:relativeTo="margin" w:alignment="right" w:leader="none"/>
      </w:r>
    </w:p>
    <w:p w14:paraId="4D5BAF6E" w14:textId="090AC9BD" w:rsidR="00944A98" w:rsidRDefault="00944A98" w:rsidP="00944A98">
      <w:pPr>
        <w:spacing w:before="120"/>
        <w:ind w:left="432" w:right="432"/>
        <w:rPr>
          <w:rFonts w:ascii="Times New Roman" w:hAnsi="Times New Roman" w:cs="Times New Roman"/>
          <w:b/>
          <w:bCs/>
          <w:sz w:val="24"/>
          <w:szCs w:val="24"/>
        </w:rPr>
      </w:pPr>
      <w:r>
        <w:rPr>
          <w:rFonts w:ascii="Times New Roman" w:hAnsi="Times New Roman" w:cs="Times New Roman"/>
          <w:b/>
          <w:bCs/>
          <w:sz w:val="24"/>
          <w:szCs w:val="24"/>
        </w:rPr>
        <w:t>We believe in a seeking God, a with-us and before-us God</w:t>
      </w:r>
      <w:r w:rsidR="000415F8">
        <w:rPr>
          <w:rFonts w:ascii="Times New Roman" w:hAnsi="Times New Roman" w:cs="Times New Roman"/>
          <w:b/>
          <w:bCs/>
          <w:sz w:val="24"/>
          <w:szCs w:val="24"/>
        </w:rPr>
        <w:t xml:space="preserve">, a chasing-after-us God.  We believe that no matter where we wander or what mountains we climb, </w:t>
      </w:r>
      <w:r w:rsidR="000415F8">
        <w:rPr>
          <w:rFonts w:ascii="Times New Roman" w:hAnsi="Times New Roman" w:cs="Times New Roman"/>
          <w:b/>
          <w:bCs/>
          <w:i/>
          <w:iCs/>
          <w:sz w:val="24"/>
          <w:szCs w:val="24"/>
        </w:rPr>
        <w:t xml:space="preserve">this </w:t>
      </w:r>
      <w:r w:rsidR="000415F8">
        <w:rPr>
          <w:rFonts w:ascii="Times New Roman" w:hAnsi="Times New Roman" w:cs="Times New Roman"/>
          <w:b/>
          <w:bCs/>
          <w:sz w:val="24"/>
          <w:szCs w:val="24"/>
        </w:rPr>
        <w:t>God</w:t>
      </w:r>
      <w:r w:rsidR="00400F46">
        <w:rPr>
          <w:rFonts w:ascii="Times New Roman" w:hAnsi="Times New Roman" w:cs="Times New Roman"/>
          <w:b/>
          <w:bCs/>
          <w:sz w:val="24"/>
          <w:szCs w:val="24"/>
        </w:rPr>
        <w:t xml:space="preserve"> – the God who walked the streets of Jerusalem, shook hands with lepers, patted children on the head, and told stories of love – is always close at hand.  </w:t>
      </w:r>
    </w:p>
    <w:p w14:paraId="17E22212" w14:textId="5C1BF52B" w:rsidR="00400F46" w:rsidRPr="000415F8" w:rsidRDefault="00400F46" w:rsidP="00944A98">
      <w:pPr>
        <w:spacing w:before="120"/>
        <w:ind w:left="432" w:right="432"/>
        <w:rPr>
          <w:rFonts w:ascii="Times New Roman" w:hAnsi="Times New Roman" w:cs="Times New Roman"/>
          <w:b/>
          <w:bCs/>
          <w:sz w:val="24"/>
          <w:szCs w:val="24"/>
        </w:rPr>
      </w:pPr>
      <w:r>
        <w:rPr>
          <w:rFonts w:ascii="Times New Roman" w:hAnsi="Times New Roman" w:cs="Times New Roman"/>
          <w:b/>
          <w:bCs/>
          <w:sz w:val="24"/>
          <w:szCs w:val="24"/>
        </w:rPr>
        <w:t>So, on good days and the hard days, on the mountains and in the valleys, we believe that we are always being found.  Thanks be to God for a love like that.  Amen.</w:t>
      </w:r>
    </w:p>
    <w:p w14:paraId="66B5E8FC" w14:textId="77777777" w:rsidR="00C22833" w:rsidRDefault="00C22833" w:rsidP="005B0DAD">
      <w:pPr>
        <w:ind w:left="-144"/>
        <w:rPr>
          <w:rFonts w:ascii="Times New Roman" w:hAnsi="Times New Roman" w:cs="Times New Roman"/>
          <w:b/>
          <w:bCs/>
          <w:sz w:val="24"/>
          <w:szCs w:val="24"/>
        </w:rPr>
      </w:pPr>
    </w:p>
    <w:p w14:paraId="5D059A8C" w14:textId="6C2FD800" w:rsidR="00EE72F7" w:rsidRDefault="00736A3C" w:rsidP="00CF3743">
      <w:pPr>
        <w:ind w:left="-144"/>
        <w:rPr>
          <w:rFonts w:ascii="Times New Roman" w:hAnsi="Times New Roman" w:cs="Times New Roman"/>
          <w:smallCaps/>
          <w:sz w:val="20"/>
          <w:szCs w:val="20"/>
        </w:rPr>
      </w:pPr>
      <w:r w:rsidRPr="00095BC0">
        <w:rPr>
          <w:rFonts w:ascii="Times New Roman" w:hAnsi="Times New Roman" w:cs="Times New Roman"/>
          <w:b/>
          <w:bCs/>
          <w:sz w:val="24"/>
          <w:szCs w:val="24"/>
        </w:rPr>
        <w:t>*Hymn #</w:t>
      </w:r>
      <w:r>
        <w:rPr>
          <w:rFonts w:ascii="Times New Roman" w:hAnsi="Times New Roman" w:cs="Times New Roman"/>
          <w:b/>
          <w:bCs/>
          <w:sz w:val="24"/>
          <w:szCs w:val="24"/>
        </w:rPr>
        <w:t>54</w:t>
      </w:r>
      <w:r w:rsidR="00CB0062">
        <w:rPr>
          <w:rFonts w:ascii="Times New Roman" w:hAnsi="Times New Roman" w:cs="Times New Roman"/>
          <w:b/>
          <w:bCs/>
          <w:sz w:val="24"/>
          <w:szCs w:val="24"/>
        </w:rPr>
        <w:t>1</w:t>
      </w:r>
      <w:r w:rsidRPr="00095BC0">
        <w:rPr>
          <w:rFonts w:ascii="Times New Roman" w:hAnsi="Times New Roman" w:cs="Times New Roman"/>
          <w:b/>
          <w:bCs/>
          <w:sz w:val="24"/>
          <w:szCs w:val="24"/>
        </w:rPr>
        <w:ptab w:relativeTo="margin" w:alignment="center" w:leader="none"/>
      </w:r>
      <w:r w:rsidRPr="00095BC0">
        <w:rPr>
          <w:rFonts w:ascii="Times New Roman" w:hAnsi="Times New Roman" w:cs="Times New Roman"/>
          <w:b/>
          <w:bCs/>
          <w:sz w:val="24"/>
          <w:szCs w:val="24"/>
        </w:rPr>
        <w:t>“</w:t>
      </w:r>
      <w:r w:rsidR="00CB0062">
        <w:rPr>
          <w:rFonts w:ascii="Times New Roman" w:hAnsi="Times New Roman" w:cs="Times New Roman"/>
          <w:b/>
          <w:bCs/>
          <w:sz w:val="24"/>
          <w:szCs w:val="24"/>
        </w:rPr>
        <w:t>God Be with You ‘til We Meet Again</w:t>
      </w:r>
      <w:r w:rsidRPr="00095BC0">
        <w:rPr>
          <w:rFonts w:ascii="Times New Roman" w:hAnsi="Times New Roman" w:cs="Times New Roman"/>
          <w:b/>
          <w:bCs/>
          <w:sz w:val="24"/>
          <w:szCs w:val="24"/>
        </w:rPr>
        <w:t>”</w:t>
      </w:r>
      <w:r w:rsidRPr="00095BC0">
        <w:rPr>
          <w:rFonts w:ascii="Times New Roman" w:hAnsi="Times New Roman" w:cs="Times New Roman"/>
          <w:smallCaps/>
          <w:sz w:val="20"/>
          <w:szCs w:val="20"/>
        </w:rPr>
        <w:ptab w:relativeTo="margin" w:alignment="right" w:leader="none"/>
      </w:r>
      <w:r w:rsidR="00772037">
        <w:rPr>
          <w:rFonts w:ascii="Times New Roman" w:hAnsi="Times New Roman" w:cs="Times New Roman"/>
          <w:smallCaps/>
          <w:sz w:val="20"/>
          <w:szCs w:val="20"/>
        </w:rPr>
        <w:t>Randolph</w:t>
      </w:r>
    </w:p>
    <w:p w14:paraId="22570279" w14:textId="6C179228" w:rsidR="00650EE4" w:rsidRPr="00CF3743" w:rsidRDefault="00650EE4" w:rsidP="00CF3743">
      <w:pPr>
        <w:ind w:left="-144"/>
        <w:rPr>
          <w:rFonts w:ascii="Times New Roman" w:hAnsi="Times New Roman" w:cs="Times New Roman"/>
          <w:smallCaps/>
          <w:sz w:val="20"/>
          <w:szCs w:val="20"/>
        </w:rPr>
      </w:pPr>
      <w:r>
        <w:rPr>
          <w:noProof/>
        </w:rPr>
        <w:drawing>
          <wp:inline distT="0" distB="0" distL="0" distR="0" wp14:anchorId="4696C9EE" wp14:editId="74A4B656">
            <wp:extent cx="6461760" cy="9692640"/>
            <wp:effectExtent l="0" t="0" r="0" b="3810"/>
            <wp:docPr id="281236562"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36562" name="Picture 2" descr="A sheet music with tex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61760" cy="9692640"/>
                    </a:xfrm>
                    <a:prstGeom prst="rect">
                      <a:avLst/>
                    </a:prstGeom>
                    <a:noFill/>
                    <a:ln>
                      <a:noFill/>
                    </a:ln>
                  </pic:spPr>
                </pic:pic>
              </a:graphicData>
            </a:graphic>
          </wp:inline>
        </w:drawing>
      </w:r>
    </w:p>
    <w:p w14:paraId="776C2897" w14:textId="57471536" w:rsidR="005B0DAD" w:rsidRDefault="005B0DAD" w:rsidP="00CF3743">
      <w:pPr>
        <w:spacing w:before="120"/>
        <w:rPr>
          <w:rFonts w:ascii="Times New Roman" w:hAnsi="Times New Roman" w:cs="Times New Roman"/>
          <w:b/>
          <w:bCs/>
          <w:sz w:val="24"/>
          <w:szCs w:val="24"/>
        </w:rPr>
      </w:pPr>
      <w:r>
        <w:rPr>
          <w:rFonts w:ascii="Times New Roman" w:hAnsi="Times New Roman" w:cs="Times New Roman"/>
          <w:b/>
          <w:bCs/>
          <w:sz w:val="24"/>
          <w:szCs w:val="24"/>
        </w:rPr>
        <w:t xml:space="preserve">Charge and </w:t>
      </w:r>
      <w:r w:rsidRPr="00016FDB">
        <w:rPr>
          <w:rFonts w:ascii="Times New Roman" w:hAnsi="Times New Roman" w:cs="Times New Roman"/>
          <w:b/>
          <w:bCs/>
          <w:sz w:val="24"/>
          <w:szCs w:val="24"/>
        </w:rPr>
        <w:t>Benediction</w:t>
      </w:r>
    </w:p>
    <w:p w14:paraId="0B5E2A7C" w14:textId="77777777" w:rsidR="005B0DAD" w:rsidRDefault="005B0DAD" w:rsidP="005B0DAD">
      <w:pPr>
        <w:spacing w:line="120" w:lineRule="exact"/>
        <w:ind w:left="-144" w:right="418"/>
        <w:rPr>
          <w:rFonts w:ascii="Times New Roman" w:hAnsi="Times New Roman" w:cs="Times New Roman"/>
          <w:b/>
          <w:sz w:val="24"/>
          <w:szCs w:val="24"/>
        </w:rPr>
      </w:pPr>
    </w:p>
    <w:p w14:paraId="369093D1" w14:textId="77777777" w:rsidR="005B0DAD" w:rsidRPr="00302904" w:rsidRDefault="005B0DAD" w:rsidP="005B0DAD">
      <w:pPr>
        <w:ind w:right="414"/>
        <w:rPr>
          <w:rFonts w:ascii="Times New Roman" w:hAnsi="Times New Roman" w:cs="Times New Roman"/>
          <w:b/>
          <w:sz w:val="24"/>
          <w:szCs w:val="24"/>
        </w:rPr>
      </w:pPr>
      <w:r w:rsidRPr="00302904">
        <w:rPr>
          <w:rFonts w:ascii="Times New Roman" w:hAnsi="Times New Roman" w:cs="Times New Roman"/>
          <w:b/>
          <w:sz w:val="24"/>
          <w:szCs w:val="24"/>
        </w:rPr>
        <w:t>Postlude</w:t>
      </w:r>
    </w:p>
    <w:p w14:paraId="68D1BE9D" w14:textId="469A87FF" w:rsidR="0021659A" w:rsidRPr="00CF3743" w:rsidRDefault="005B0DAD" w:rsidP="00CF3743">
      <w:pPr>
        <w:ind w:right="414"/>
        <w:rPr>
          <w:rFonts w:ascii="Times New Roman" w:hAnsi="Times New Roman" w:cs="Times New Roman"/>
          <w:bCs/>
          <w:sz w:val="24"/>
          <w:szCs w:val="24"/>
        </w:rPr>
      </w:pPr>
      <w:r w:rsidRPr="00302904">
        <w:rPr>
          <w:rFonts w:ascii="Times New Roman" w:hAnsi="Times New Roman" w:cs="Times New Roman"/>
          <w:bCs/>
          <w:sz w:val="24"/>
          <w:szCs w:val="24"/>
        </w:rPr>
        <w:t xml:space="preserve"> [*All stand as they are able.</w:t>
      </w:r>
      <w:r>
        <w:rPr>
          <w:rFonts w:ascii="Times New Roman" w:hAnsi="Times New Roman" w:cs="Times New Roman"/>
          <w:bCs/>
          <w:sz w:val="24"/>
          <w:szCs w:val="24"/>
        </w:rPr>
        <w:t>]</w:t>
      </w:r>
    </w:p>
    <w:p w14:paraId="7A813829" w14:textId="281C577F" w:rsidR="00C22833" w:rsidRDefault="00A834CA" w:rsidP="00A834CA">
      <w:pPr>
        <w:jc w:val="center"/>
        <w:rPr>
          <w:rFonts w:ascii="Times New Roman" w:hAnsi="Times New Roman" w:cs="Times New Roman"/>
          <w:i/>
          <w:iCs/>
          <w:sz w:val="24"/>
          <w:szCs w:val="24"/>
        </w:rPr>
      </w:pPr>
      <w:r>
        <w:rPr>
          <w:rFonts w:ascii="Times New Roman" w:hAnsi="Times New Roman" w:cs="Times New Roman"/>
          <w:i/>
          <w:iCs/>
          <w:sz w:val="24"/>
          <w:szCs w:val="24"/>
        </w:rPr>
        <w:t>The sanctuary flowers this Sunday are given by Arthur &amp; Kathy Gillespie</w:t>
      </w:r>
    </w:p>
    <w:p w14:paraId="006F851F" w14:textId="7B782048" w:rsidR="00A834CA" w:rsidRDefault="00810E1A" w:rsidP="00A834CA">
      <w:pPr>
        <w:jc w:val="center"/>
        <w:rPr>
          <w:rFonts w:ascii="Times New Roman" w:hAnsi="Times New Roman" w:cs="Times New Roman"/>
          <w:i/>
          <w:iCs/>
          <w:sz w:val="24"/>
          <w:szCs w:val="24"/>
        </w:rPr>
      </w:pPr>
      <w:r>
        <w:rPr>
          <w:rFonts w:ascii="Times New Roman" w:hAnsi="Times New Roman" w:cs="Times New Roman"/>
          <w:i/>
          <w:iCs/>
          <w:sz w:val="24"/>
          <w:szCs w:val="24"/>
        </w:rPr>
        <w:t>in memory of Betty Manning Gossom.</w:t>
      </w:r>
    </w:p>
    <w:p w14:paraId="440DABBB" w14:textId="77777777" w:rsidR="00CF3743" w:rsidRDefault="00CF3743" w:rsidP="0063779F">
      <w:pPr>
        <w:spacing w:line="259" w:lineRule="auto"/>
        <w:rPr>
          <w:rFonts w:ascii="Times New Roman" w:hAnsi="Times New Roman" w:cs="Times New Roman"/>
          <w:b/>
          <w:bCs/>
          <w:u w:val="single"/>
        </w:rPr>
      </w:pPr>
    </w:p>
    <w:p w14:paraId="68FF9567" w14:textId="77777777" w:rsidR="00D5374B" w:rsidRDefault="00D5374B">
      <w:pPr>
        <w:spacing w:after="160" w:line="259" w:lineRule="auto"/>
        <w:rPr>
          <w:rFonts w:ascii="Times New Roman" w:hAnsi="Times New Roman" w:cs="Times New Roman"/>
          <w:b/>
          <w:bCs/>
          <w:u w:val="single"/>
        </w:rPr>
      </w:pPr>
      <w:r>
        <w:rPr>
          <w:rFonts w:ascii="Times New Roman" w:hAnsi="Times New Roman" w:cs="Times New Roman"/>
          <w:b/>
          <w:bCs/>
          <w:u w:val="single"/>
        </w:rPr>
        <w:br w:type="page"/>
      </w:r>
    </w:p>
    <w:p w14:paraId="5C938B2C" w14:textId="7A715610" w:rsidR="00024EF6" w:rsidRPr="00520151" w:rsidRDefault="00024EF6" w:rsidP="0063779F">
      <w:pPr>
        <w:spacing w:line="259" w:lineRule="auto"/>
        <w:rPr>
          <w:rFonts w:ascii="Times New Roman" w:hAnsi="Times New Roman" w:cs="Times New Roman"/>
          <w:b/>
          <w:bCs/>
          <w:u w:val="single"/>
        </w:rPr>
      </w:pPr>
      <w:r w:rsidRPr="00520151">
        <w:rPr>
          <w:rFonts w:ascii="Times New Roman" w:hAnsi="Times New Roman" w:cs="Times New Roman"/>
          <w:b/>
          <w:bCs/>
          <w:u w:val="single"/>
        </w:rPr>
        <w:t>Serving Today at Westminster</w:t>
      </w:r>
    </w:p>
    <w:p w14:paraId="234EF938" w14:textId="236B9D1E" w:rsidR="00024EF6" w:rsidRPr="00520151" w:rsidRDefault="00AB2080" w:rsidP="0063779F">
      <w:pPr>
        <w:spacing w:before="120"/>
        <w:ind w:left="3420" w:hanging="2970"/>
        <w:rPr>
          <w:rFonts w:ascii="Times New Roman" w:hAnsi="Times New Roman" w:cs="Times New Roman"/>
        </w:rPr>
      </w:pPr>
      <w:r>
        <w:rPr>
          <w:rFonts w:ascii="Times New Roman" w:hAnsi="Times New Roman" w:cs="Times New Roman"/>
        </w:rPr>
        <w:t>Piano:</w:t>
      </w:r>
      <w:r w:rsidR="00024EF6" w:rsidRPr="00520151">
        <w:rPr>
          <w:rFonts w:ascii="Times New Roman" w:hAnsi="Times New Roman" w:cs="Times New Roman"/>
        </w:rPr>
        <w:t xml:space="preserve"> </w:t>
      </w:r>
      <w:r w:rsidR="00024EF6" w:rsidRPr="00520151">
        <w:rPr>
          <w:rFonts w:ascii="Times New Roman" w:hAnsi="Times New Roman" w:cs="Times New Roman"/>
        </w:rPr>
        <w:tab/>
      </w:r>
      <w:r w:rsidR="00FB79FC" w:rsidRPr="00520151">
        <w:rPr>
          <w:rFonts w:ascii="Times New Roman" w:hAnsi="Times New Roman" w:cs="Times New Roman"/>
        </w:rPr>
        <w:t>Amy Fennell</w:t>
      </w:r>
    </w:p>
    <w:p w14:paraId="558DD7AD" w14:textId="4D3CE44A" w:rsidR="00A77EED" w:rsidRPr="00520151" w:rsidRDefault="00A77EED" w:rsidP="00213E2F">
      <w:pPr>
        <w:ind w:left="3420" w:hanging="2970"/>
        <w:rPr>
          <w:rFonts w:ascii="Times New Roman" w:hAnsi="Times New Roman" w:cs="Times New Roman"/>
        </w:rPr>
      </w:pPr>
      <w:r w:rsidRPr="000051AE">
        <w:rPr>
          <w:rFonts w:ascii="Times New Roman" w:hAnsi="Times New Roman" w:cs="Times New Roman"/>
        </w:rPr>
        <w:t>Vocalist:</w:t>
      </w:r>
      <w:r w:rsidRPr="000051AE">
        <w:rPr>
          <w:rFonts w:ascii="Times New Roman" w:hAnsi="Times New Roman" w:cs="Times New Roman"/>
        </w:rPr>
        <w:tab/>
      </w:r>
      <w:r w:rsidR="000051AE">
        <w:rPr>
          <w:rFonts w:ascii="Times New Roman" w:hAnsi="Times New Roman" w:cs="Times New Roman"/>
        </w:rPr>
        <w:t>Joyce and Spears Alexander</w:t>
      </w:r>
    </w:p>
    <w:p w14:paraId="5715C45E" w14:textId="409E6EA9" w:rsidR="00DB15B4" w:rsidRPr="00520151" w:rsidRDefault="00102E3A" w:rsidP="00213E2F">
      <w:pPr>
        <w:ind w:left="3420" w:hanging="2970"/>
        <w:rPr>
          <w:rFonts w:ascii="Times New Roman" w:hAnsi="Times New Roman" w:cs="Times New Roman"/>
        </w:rPr>
      </w:pPr>
      <w:r w:rsidRPr="00520151">
        <w:rPr>
          <w:rFonts w:ascii="Times New Roman" w:hAnsi="Times New Roman" w:cs="Times New Roman"/>
        </w:rPr>
        <w:t>Liturgist</w:t>
      </w:r>
      <w:r w:rsidR="00DB15B4" w:rsidRPr="00520151">
        <w:rPr>
          <w:rFonts w:ascii="Times New Roman" w:hAnsi="Times New Roman" w:cs="Times New Roman"/>
        </w:rPr>
        <w:t>:</w:t>
      </w:r>
      <w:r w:rsidR="00D0580B" w:rsidRPr="00520151">
        <w:rPr>
          <w:rFonts w:ascii="Times New Roman" w:hAnsi="Times New Roman" w:cs="Times New Roman"/>
        </w:rPr>
        <w:tab/>
      </w:r>
      <w:r w:rsidR="0081522C" w:rsidRPr="00520151">
        <w:rPr>
          <w:rFonts w:ascii="Times New Roman" w:hAnsi="Times New Roman" w:cs="Times New Roman"/>
        </w:rPr>
        <w:t>Elizabeth Watkins</w:t>
      </w:r>
    </w:p>
    <w:p w14:paraId="2323B58D" w14:textId="75BD58DC" w:rsidR="00A77EED" w:rsidRPr="00520151" w:rsidRDefault="00A77EED" w:rsidP="00213E2F">
      <w:pPr>
        <w:ind w:left="3420" w:hanging="2970"/>
        <w:rPr>
          <w:rFonts w:ascii="Times New Roman" w:hAnsi="Times New Roman" w:cs="Times New Roman"/>
        </w:rPr>
      </w:pPr>
      <w:r w:rsidRPr="00520151">
        <w:rPr>
          <w:rFonts w:ascii="Times New Roman" w:hAnsi="Times New Roman" w:cs="Times New Roman"/>
        </w:rPr>
        <w:t>Host:</w:t>
      </w:r>
      <w:r w:rsidR="0012363F" w:rsidRPr="00520151">
        <w:rPr>
          <w:rFonts w:ascii="Times New Roman" w:hAnsi="Times New Roman" w:cs="Times New Roman"/>
        </w:rPr>
        <w:tab/>
      </w:r>
      <w:r w:rsidR="00276C11" w:rsidRPr="00520151">
        <w:rPr>
          <w:rFonts w:ascii="Times New Roman" w:hAnsi="Times New Roman" w:cs="Times New Roman"/>
        </w:rPr>
        <w:t>Mary Anne and Richard Wilson</w:t>
      </w:r>
    </w:p>
    <w:p w14:paraId="68EA0949" w14:textId="468EE4BF" w:rsidR="00024EF6" w:rsidRPr="00520151" w:rsidRDefault="001B6F9C" w:rsidP="00024EF6">
      <w:pPr>
        <w:ind w:left="3420" w:hanging="2970"/>
        <w:rPr>
          <w:rFonts w:ascii="Times New Roman" w:hAnsi="Times New Roman" w:cs="Times New Roman"/>
        </w:rPr>
      </w:pPr>
      <w:r w:rsidRPr="00520151">
        <w:rPr>
          <w:rFonts w:ascii="Times New Roman" w:hAnsi="Times New Roman" w:cs="Times New Roman"/>
        </w:rPr>
        <w:t xml:space="preserve">Adult </w:t>
      </w:r>
      <w:r w:rsidR="00A77EED" w:rsidRPr="00520151">
        <w:rPr>
          <w:rFonts w:ascii="Times New Roman" w:hAnsi="Times New Roman" w:cs="Times New Roman"/>
        </w:rPr>
        <w:t>Sunday Study</w:t>
      </w:r>
      <w:proofErr w:type="gramStart"/>
      <w:r w:rsidR="00024EF6" w:rsidRPr="00520151">
        <w:rPr>
          <w:rFonts w:ascii="Times New Roman" w:hAnsi="Times New Roman" w:cs="Times New Roman"/>
        </w:rPr>
        <w:t xml:space="preserve">: </w:t>
      </w:r>
      <w:r w:rsidR="00024EF6" w:rsidRPr="00520151">
        <w:rPr>
          <w:rFonts w:ascii="Times New Roman" w:hAnsi="Times New Roman" w:cs="Times New Roman"/>
        </w:rPr>
        <w:tab/>
      </w:r>
      <w:r w:rsidR="00A97DB7" w:rsidRPr="00520151">
        <w:rPr>
          <w:rFonts w:ascii="Times New Roman" w:hAnsi="Times New Roman" w:cs="Times New Roman"/>
        </w:rPr>
        <w:t>B</w:t>
      </w:r>
      <w:r w:rsidR="00BB470F" w:rsidRPr="00520151">
        <w:rPr>
          <w:rFonts w:ascii="Times New Roman" w:hAnsi="Times New Roman" w:cs="Times New Roman"/>
        </w:rPr>
        <w:t>ill</w:t>
      </w:r>
      <w:proofErr w:type="gramEnd"/>
      <w:r w:rsidR="00BB470F" w:rsidRPr="00520151">
        <w:rPr>
          <w:rFonts w:ascii="Times New Roman" w:hAnsi="Times New Roman" w:cs="Times New Roman"/>
        </w:rPr>
        <w:t xml:space="preserve"> Jacobs</w:t>
      </w:r>
    </w:p>
    <w:p w14:paraId="3C5969F9" w14:textId="6BAD4164" w:rsidR="00842F15" w:rsidRPr="00520151" w:rsidRDefault="00842F15" w:rsidP="00024EF6">
      <w:pPr>
        <w:ind w:left="3420" w:hanging="2970"/>
        <w:rPr>
          <w:rFonts w:ascii="Times New Roman" w:hAnsi="Times New Roman" w:cs="Times New Roman"/>
        </w:rPr>
      </w:pPr>
      <w:r w:rsidRPr="00520151">
        <w:rPr>
          <w:rFonts w:ascii="Times New Roman" w:hAnsi="Times New Roman" w:cs="Times New Roman"/>
        </w:rPr>
        <w:t>Children’s Sunday School:</w:t>
      </w:r>
      <w:r w:rsidRPr="00520151">
        <w:rPr>
          <w:rFonts w:ascii="Times New Roman" w:hAnsi="Times New Roman" w:cs="Times New Roman"/>
        </w:rPr>
        <w:tab/>
      </w:r>
      <w:r w:rsidR="00CB38FE" w:rsidRPr="00520151">
        <w:rPr>
          <w:rFonts w:ascii="Times New Roman" w:hAnsi="Times New Roman" w:cs="Times New Roman"/>
        </w:rPr>
        <w:t>Kathy Gillespie</w:t>
      </w:r>
    </w:p>
    <w:p w14:paraId="1721222C" w14:textId="0C62AEC3" w:rsidR="0047253E" w:rsidRPr="00520151" w:rsidRDefault="0047253E" w:rsidP="009B3BCE">
      <w:pPr>
        <w:spacing w:before="120"/>
        <w:rPr>
          <w:rFonts w:ascii="Times New Roman" w:hAnsi="Times New Roman" w:cs="Times New Roman"/>
          <w:b/>
          <w:bCs/>
          <w:u w:val="single"/>
        </w:rPr>
      </w:pPr>
      <w:r w:rsidRPr="00520151">
        <w:rPr>
          <w:rFonts w:ascii="Times New Roman" w:hAnsi="Times New Roman" w:cs="Times New Roman"/>
          <w:b/>
          <w:bCs/>
          <w:u w:val="single"/>
        </w:rPr>
        <w:t>Today at Westminster</w:t>
      </w:r>
    </w:p>
    <w:p w14:paraId="34F6E408" w14:textId="4F3751DF" w:rsidR="007D7F00" w:rsidRPr="00520151" w:rsidRDefault="007D7F00" w:rsidP="00304EA0">
      <w:pPr>
        <w:spacing w:before="120"/>
        <w:ind w:firstLine="432"/>
        <w:rPr>
          <w:rFonts w:ascii="Times New Roman" w:hAnsi="Times New Roman" w:cs="Times New Roman"/>
          <w:i/>
          <w:iCs/>
        </w:rPr>
      </w:pPr>
      <w:r w:rsidRPr="00520151">
        <w:rPr>
          <w:rFonts w:ascii="Times New Roman" w:hAnsi="Times New Roman" w:cs="Times New Roman"/>
        </w:rPr>
        <w:t xml:space="preserve">Sunday Study </w:t>
      </w:r>
      <w:r w:rsidRPr="00520151">
        <w:rPr>
          <w:rFonts w:ascii="Times New Roman" w:hAnsi="Times New Roman" w:cs="Times New Roman"/>
        </w:rPr>
        <w:tab/>
      </w:r>
      <w:r w:rsidRPr="00520151">
        <w:rPr>
          <w:rFonts w:ascii="Times New Roman" w:hAnsi="Times New Roman" w:cs="Times New Roman"/>
        </w:rPr>
        <w:tab/>
      </w:r>
      <w:r w:rsidRPr="00520151">
        <w:rPr>
          <w:rFonts w:ascii="Times New Roman" w:hAnsi="Times New Roman" w:cs="Times New Roman"/>
        </w:rPr>
        <w:tab/>
      </w:r>
      <w:r w:rsidR="009F17C6">
        <w:rPr>
          <w:rFonts w:ascii="Times New Roman" w:hAnsi="Times New Roman" w:cs="Times New Roman"/>
        </w:rPr>
        <w:tab/>
      </w:r>
      <w:r w:rsidRPr="00520151">
        <w:rPr>
          <w:rFonts w:ascii="Times New Roman" w:hAnsi="Times New Roman" w:cs="Times New Roman"/>
        </w:rPr>
        <w:t>9:00 am</w:t>
      </w:r>
      <w:r w:rsidRPr="00520151">
        <w:rPr>
          <w:rFonts w:ascii="Times New Roman" w:hAnsi="Times New Roman" w:cs="Times New Roman"/>
        </w:rPr>
        <w:tab/>
      </w:r>
      <w:r w:rsidRPr="00520151">
        <w:rPr>
          <w:rFonts w:ascii="Times New Roman" w:hAnsi="Times New Roman" w:cs="Times New Roman"/>
        </w:rPr>
        <w:tab/>
        <w:t xml:space="preserve">Choir Room </w:t>
      </w:r>
      <w:r w:rsidRPr="00520151">
        <w:rPr>
          <w:rFonts w:ascii="Times New Roman" w:hAnsi="Times New Roman" w:cs="Times New Roman"/>
          <w:i/>
          <w:iCs/>
        </w:rPr>
        <w:t>(Adults)</w:t>
      </w:r>
      <w:r w:rsidRPr="00520151">
        <w:rPr>
          <w:rFonts w:ascii="Times New Roman" w:hAnsi="Times New Roman" w:cs="Times New Roman"/>
          <w:i/>
          <w:iCs/>
        </w:rPr>
        <w:tab/>
      </w:r>
      <w:r w:rsidRPr="00520151">
        <w:rPr>
          <w:rFonts w:ascii="Times New Roman" w:hAnsi="Times New Roman" w:cs="Times New Roman"/>
          <w:i/>
          <w:iCs/>
        </w:rPr>
        <w:tab/>
      </w:r>
      <w:r w:rsidRPr="00520151">
        <w:rPr>
          <w:rFonts w:ascii="Times New Roman" w:hAnsi="Times New Roman" w:cs="Times New Roman"/>
          <w:i/>
          <w:iCs/>
        </w:rPr>
        <w:tab/>
      </w:r>
      <w:r w:rsidRPr="00520151">
        <w:rPr>
          <w:rFonts w:ascii="Times New Roman" w:hAnsi="Times New Roman" w:cs="Times New Roman"/>
          <w:i/>
          <w:iCs/>
        </w:rPr>
        <w:tab/>
      </w:r>
      <w:r w:rsidRPr="00520151">
        <w:rPr>
          <w:rFonts w:ascii="Times New Roman" w:hAnsi="Times New Roman" w:cs="Times New Roman"/>
          <w:i/>
          <w:iCs/>
        </w:rPr>
        <w:tab/>
      </w:r>
    </w:p>
    <w:p w14:paraId="47A2DD61" w14:textId="54C801E8" w:rsidR="007D7F00" w:rsidRPr="00520151" w:rsidRDefault="007D7F00" w:rsidP="007D7F00">
      <w:pPr>
        <w:rPr>
          <w:rFonts w:ascii="Times New Roman" w:hAnsi="Times New Roman" w:cs="Times New Roman"/>
        </w:rPr>
      </w:pPr>
      <w:r w:rsidRPr="00520151">
        <w:rPr>
          <w:rFonts w:ascii="Times New Roman" w:hAnsi="Times New Roman" w:cs="Times New Roman"/>
        </w:rPr>
        <w:tab/>
        <w:t xml:space="preserve">Sunday School </w:t>
      </w:r>
      <w:r w:rsidRPr="00520151">
        <w:rPr>
          <w:rFonts w:ascii="Times New Roman" w:hAnsi="Times New Roman" w:cs="Times New Roman"/>
        </w:rPr>
        <w:tab/>
      </w:r>
      <w:r w:rsidRPr="00520151">
        <w:rPr>
          <w:rFonts w:ascii="Times New Roman" w:hAnsi="Times New Roman" w:cs="Times New Roman"/>
        </w:rPr>
        <w:tab/>
      </w:r>
      <w:r w:rsidRPr="00520151">
        <w:rPr>
          <w:rFonts w:ascii="Times New Roman" w:hAnsi="Times New Roman" w:cs="Times New Roman"/>
        </w:rPr>
        <w:tab/>
        <w:t>9:00 am</w:t>
      </w:r>
      <w:r w:rsidRPr="00520151">
        <w:rPr>
          <w:rFonts w:ascii="Times New Roman" w:hAnsi="Times New Roman" w:cs="Times New Roman"/>
        </w:rPr>
        <w:tab/>
      </w:r>
      <w:r w:rsidRPr="00520151">
        <w:rPr>
          <w:rFonts w:ascii="Times New Roman" w:hAnsi="Times New Roman" w:cs="Times New Roman"/>
        </w:rPr>
        <w:tab/>
        <w:t xml:space="preserve">Children’s Wing </w:t>
      </w:r>
      <w:r w:rsidRPr="00520151">
        <w:rPr>
          <w:rFonts w:ascii="Times New Roman" w:hAnsi="Times New Roman" w:cs="Times New Roman"/>
          <w:i/>
          <w:iCs/>
        </w:rPr>
        <w:t>(Children and Youth</w:t>
      </w:r>
      <w:proofErr w:type="gramStart"/>
      <w:r w:rsidRPr="00520151">
        <w:rPr>
          <w:rFonts w:ascii="Times New Roman" w:hAnsi="Times New Roman" w:cs="Times New Roman"/>
          <w:i/>
          <w:iCs/>
        </w:rPr>
        <w:t>)</w:t>
      </w:r>
      <w:r w:rsidRPr="00520151">
        <w:rPr>
          <w:rFonts w:ascii="Times New Roman" w:hAnsi="Times New Roman" w:cs="Times New Roman"/>
          <w:i/>
          <w:iCs/>
        </w:rPr>
        <w:tab/>
      </w:r>
      <w:r w:rsidRPr="00520151">
        <w:rPr>
          <w:rFonts w:ascii="Times New Roman" w:hAnsi="Times New Roman" w:cs="Times New Roman"/>
          <w:i/>
          <w:iCs/>
        </w:rPr>
        <w:tab/>
      </w:r>
      <w:r w:rsidRPr="00520151">
        <w:rPr>
          <w:rFonts w:ascii="Times New Roman" w:hAnsi="Times New Roman" w:cs="Times New Roman"/>
        </w:rPr>
        <w:t>Worship</w:t>
      </w:r>
      <w:r w:rsidRPr="00520151">
        <w:rPr>
          <w:rFonts w:ascii="Times New Roman" w:hAnsi="Times New Roman" w:cs="Times New Roman"/>
        </w:rPr>
        <w:tab/>
      </w:r>
      <w:r w:rsidRPr="00520151">
        <w:rPr>
          <w:rFonts w:ascii="Times New Roman" w:hAnsi="Times New Roman" w:cs="Times New Roman"/>
        </w:rPr>
        <w:tab/>
      </w:r>
      <w:r w:rsidRPr="00520151">
        <w:rPr>
          <w:rFonts w:ascii="Times New Roman" w:hAnsi="Times New Roman" w:cs="Times New Roman"/>
        </w:rPr>
        <w:tab/>
      </w:r>
      <w:r w:rsidRPr="00520151">
        <w:rPr>
          <w:rFonts w:ascii="Times New Roman" w:hAnsi="Times New Roman" w:cs="Times New Roman"/>
        </w:rPr>
        <w:tab/>
      </w:r>
      <w:proofErr w:type="gramEnd"/>
      <w:r w:rsidRPr="00520151">
        <w:rPr>
          <w:rFonts w:ascii="Times New Roman" w:hAnsi="Times New Roman" w:cs="Times New Roman"/>
        </w:rPr>
        <w:tab/>
        <w:t>10:00 am</w:t>
      </w:r>
      <w:r w:rsidRPr="00520151">
        <w:rPr>
          <w:rFonts w:ascii="Times New Roman" w:hAnsi="Times New Roman" w:cs="Times New Roman"/>
        </w:rPr>
        <w:tab/>
      </w:r>
      <w:r w:rsidR="009F17C6">
        <w:rPr>
          <w:rFonts w:ascii="Times New Roman" w:hAnsi="Times New Roman" w:cs="Times New Roman"/>
        </w:rPr>
        <w:tab/>
      </w:r>
      <w:r w:rsidRPr="00520151">
        <w:rPr>
          <w:rFonts w:ascii="Times New Roman" w:hAnsi="Times New Roman" w:cs="Times New Roman"/>
        </w:rPr>
        <w:t>Sanctuary</w:t>
      </w:r>
    </w:p>
    <w:p w14:paraId="0992F868" w14:textId="17FDF341" w:rsidR="00A74ACE" w:rsidRPr="00520151" w:rsidRDefault="007D7F00" w:rsidP="00BE6901">
      <w:pPr>
        <w:rPr>
          <w:rFonts w:ascii="Times New Roman" w:hAnsi="Times New Roman" w:cs="Times New Roman"/>
        </w:rPr>
      </w:pPr>
      <w:r w:rsidRPr="00520151">
        <w:rPr>
          <w:rFonts w:ascii="Times New Roman" w:hAnsi="Times New Roman" w:cs="Times New Roman"/>
        </w:rPr>
        <w:tab/>
        <w:t>Children’s Nursery</w:t>
      </w:r>
      <w:r w:rsidRPr="00520151">
        <w:rPr>
          <w:rFonts w:ascii="Times New Roman" w:hAnsi="Times New Roman" w:cs="Times New Roman"/>
        </w:rPr>
        <w:tab/>
      </w:r>
      <w:r w:rsidRPr="00520151">
        <w:rPr>
          <w:rFonts w:ascii="Times New Roman" w:hAnsi="Times New Roman" w:cs="Times New Roman"/>
        </w:rPr>
        <w:tab/>
      </w:r>
      <w:r w:rsidR="009F17C6">
        <w:rPr>
          <w:rFonts w:ascii="Times New Roman" w:hAnsi="Times New Roman" w:cs="Times New Roman"/>
        </w:rPr>
        <w:tab/>
      </w:r>
      <w:r w:rsidRPr="00520151">
        <w:rPr>
          <w:rFonts w:ascii="Times New Roman" w:hAnsi="Times New Roman" w:cs="Times New Roman"/>
        </w:rPr>
        <w:t>10:00 am</w:t>
      </w:r>
      <w:r w:rsidRPr="00520151">
        <w:rPr>
          <w:rFonts w:ascii="Times New Roman" w:hAnsi="Times New Roman" w:cs="Times New Roman"/>
        </w:rPr>
        <w:tab/>
      </w:r>
      <w:r w:rsidR="009F17C6">
        <w:rPr>
          <w:rFonts w:ascii="Times New Roman" w:hAnsi="Times New Roman" w:cs="Times New Roman"/>
        </w:rPr>
        <w:tab/>
      </w:r>
      <w:r w:rsidRPr="00520151">
        <w:rPr>
          <w:rFonts w:ascii="Times New Roman" w:hAnsi="Times New Roman" w:cs="Times New Roman"/>
        </w:rPr>
        <w:t>Sanctuary and Children’s Wing</w:t>
      </w:r>
    </w:p>
    <w:p w14:paraId="74E0438F" w14:textId="018257F2" w:rsidR="00B95E06" w:rsidRPr="00520151" w:rsidRDefault="00B95E06" w:rsidP="009B3BCE">
      <w:pPr>
        <w:spacing w:before="120"/>
        <w:rPr>
          <w:rFonts w:ascii="Times New Roman" w:hAnsi="Times New Roman" w:cs="Times New Roman"/>
          <w:b/>
          <w:bCs/>
          <w:u w:val="single"/>
        </w:rPr>
      </w:pPr>
      <w:r w:rsidRPr="00520151">
        <w:rPr>
          <w:rFonts w:ascii="Times New Roman" w:hAnsi="Times New Roman" w:cs="Times New Roman"/>
          <w:b/>
          <w:bCs/>
          <w:u w:val="single"/>
        </w:rPr>
        <w:t>This Week at Westminster</w:t>
      </w:r>
    </w:p>
    <w:p w14:paraId="5A8CC9F2" w14:textId="4C5F9A34" w:rsidR="00B95E06" w:rsidRPr="00520151" w:rsidRDefault="00B95E06" w:rsidP="00B95E06">
      <w:pPr>
        <w:spacing w:line="100" w:lineRule="exact"/>
        <w:rPr>
          <w:rFonts w:ascii="Times New Roman" w:hAnsi="Times New Roman" w:cs="Times New Roman"/>
        </w:rPr>
      </w:pPr>
    </w:p>
    <w:p w14:paraId="2A9039D8" w14:textId="77777777" w:rsidR="00BF5A09" w:rsidRPr="00520151" w:rsidRDefault="00BF5A09" w:rsidP="00BF5A09">
      <w:pPr>
        <w:spacing w:line="250" w:lineRule="exact"/>
        <w:ind w:left="2606" w:hanging="2174"/>
        <w:rPr>
          <w:rFonts w:ascii="Times New Roman" w:hAnsi="Times New Roman" w:cs="Times New Roman"/>
          <w:i/>
          <w:iCs/>
        </w:rPr>
      </w:pPr>
      <w:r w:rsidRPr="00520151">
        <w:rPr>
          <w:rFonts w:ascii="Times New Roman" w:hAnsi="Times New Roman" w:cs="Times New Roman"/>
        </w:rPr>
        <w:t xml:space="preserve">Office Hours: </w:t>
      </w:r>
      <w:r w:rsidRPr="00520151">
        <w:rPr>
          <w:rFonts w:ascii="Times New Roman" w:hAnsi="Times New Roman" w:cs="Times New Roman"/>
        </w:rPr>
        <w:tab/>
      </w:r>
      <w:r w:rsidRPr="00520151">
        <w:rPr>
          <w:rFonts w:ascii="Times New Roman" w:hAnsi="Times New Roman" w:cs="Times New Roman"/>
        </w:rPr>
        <w:tab/>
        <w:t xml:space="preserve">9:00 – 1:00 </w:t>
      </w:r>
      <w:r w:rsidRPr="00520151">
        <w:rPr>
          <w:rFonts w:ascii="Times New Roman" w:hAnsi="Times New Roman" w:cs="Times New Roman"/>
        </w:rPr>
        <w:tab/>
      </w:r>
      <w:r w:rsidRPr="00520151">
        <w:rPr>
          <w:rFonts w:ascii="Times New Roman" w:hAnsi="Times New Roman" w:cs="Times New Roman"/>
        </w:rPr>
        <w:tab/>
        <w:t>M-Th</w:t>
      </w:r>
    </w:p>
    <w:p w14:paraId="7A07E969" w14:textId="77777777" w:rsidR="00BF5A09" w:rsidRPr="00520151" w:rsidRDefault="00BF5A09" w:rsidP="00BF5A09">
      <w:pPr>
        <w:spacing w:line="250" w:lineRule="exact"/>
        <w:ind w:left="2606" w:hanging="2174"/>
        <w:rPr>
          <w:rFonts w:ascii="Times New Roman" w:hAnsi="Times New Roman" w:cs="Times New Roman"/>
        </w:rPr>
      </w:pPr>
      <w:r w:rsidRPr="00520151">
        <w:rPr>
          <w:rFonts w:ascii="Times New Roman" w:hAnsi="Times New Roman" w:cs="Times New Roman"/>
        </w:rPr>
        <w:t>BEMA Discussion Group</w:t>
      </w:r>
      <w:r w:rsidRPr="00520151">
        <w:rPr>
          <w:rFonts w:ascii="Times New Roman" w:hAnsi="Times New Roman" w:cs="Times New Roman"/>
        </w:rPr>
        <w:tab/>
        <w:t xml:space="preserve">6:00 – 7:00 </w:t>
      </w:r>
      <w:r w:rsidRPr="00520151">
        <w:rPr>
          <w:rFonts w:ascii="Times New Roman" w:hAnsi="Times New Roman" w:cs="Times New Roman"/>
        </w:rPr>
        <w:tab/>
      </w:r>
      <w:r w:rsidRPr="00520151">
        <w:rPr>
          <w:rFonts w:ascii="Times New Roman" w:hAnsi="Times New Roman" w:cs="Times New Roman"/>
        </w:rPr>
        <w:tab/>
      </w:r>
      <w:proofErr w:type="gramStart"/>
      <w:r w:rsidRPr="00520151">
        <w:rPr>
          <w:rFonts w:ascii="Times New Roman" w:hAnsi="Times New Roman" w:cs="Times New Roman"/>
        </w:rPr>
        <w:t xml:space="preserve">Monday  </w:t>
      </w:r>
      <w:r w:rsidRPr="00520151">
        <w:rPr>
          <w:rFonts w:ascii="Times New Roman" w:hAnsi="Times New Roman" w:cs="Times New Roman"/>
        </w:rPr>
        <w:tab/>
      </w:r>
      <w:proofErr w:type="gramEnd"/>
      <w:r w:rsidRPr="00520151">
        <w:rPr>
          <w:rFonts w:ascii="Times New Roman" w:hAnsi="Times New Roman" w:cs="Times New Roman"/>
        </w:rPr>
        <w:t>Joe Gettys Classroom</w:t>
      </w:r>
    </w:p>
    <w:p w14:paraId="1C924819" w14:textId="0469D384" w:rsidR="00BF5A09" w:rsidRPr="00520151" w:rsidRDefault="00BF5A09" w:rsidP="00BF5A09">
      <w:pPr>
        <w:spacing w:line="250" w:lineRule="exact"/>
        <w:ind w:left="2606" w:hanging="2174"/>
        <w:rPr>
          <w:rFonts w:ascii="Times New Roman" w:hAnsi="Times New Roman" w:cs="Times New Roman"/>
        </w:rPr>
      </w:pPr>
      <w:r w:rsidRPr="00520151">
        <w:rPr>
          <w:rFonts w:ascii="Times New Roman" w:hAnsi="Times New Roman" w:cs="Times New Roman"/>
        </w:rPr>
        <w:t>Crazy Heart Meditation</w:t>
      </w:r>
      <w:r w:rsidRPr="00520151">
        <w:rPr>
          <w:rFonts w:ascii="Times New Roman" w:hAnsi="Times New Roman" w:cs="Times New Roman"/>
        </w:rPr>
        <w:tab/>
      </w:r>
      <w:r w:rsidR="009F17C6">
        <w:rPr>
          <w:rFonts w:ascii="Times New Roman" w:hAnsi="Times New Roman" w:cs="Times New Roman"/>
        </w:rPr>
        <w:tab/>
      </w:r>
      <w:r w:rsidRPr="00520151">
        <w:rPr>
          <w:rFonts w:ascii="Times New Roman" w:hAnsi="Times New Roman" w:cs="Times New Roman"/>
        </w:rPr>
        <w:t>6:00 pm</w:t>
      </w:r>
      <w:r w:rsidRPr="00520151">
        <w:rPr>
          <w:rFonts w:ascii="Times New Roman" w:hAnsi="Times New Roman" w:cs="Times New Roman"/>
        </w:rPr>
        <w:tab/>
      </w:r>
      <w:r w:rsidRPr="00520151">
        <w:rPr>
          <w:rFonts w:ascii="Times New Roman" w:hAnsi="Times New Roman" w:cs="Times New Roman"/>
        </w:rPr>
        <w:tab/>
      </w:r>
      <w:r w:rsidRPr="00520151">
        <w:rPr>
          <w:rFonts w:ascii="Times New Roman" w:hAnsi="Times New Roman" w:cs="Times New Roman"/>
        </w:rPr>
        <w:tab/>
        <w:t>Tuesday</w:t>
      </w:r>
      <w:r w:rsidRPr="00520151">
        <w:rPr>
          <w:rFonts w:ascii="Times New Roman" w:hAnsi="Times New Roman" w:cs="Times New Roman"/>
        </w:rPr>
        <w:tab/>
      </w:r>
      <w:r w:rsidRPr="00520151">
        <w:rPr>
          <w:rFonts w:ascii="Times New Roman" w:hAnsi="Times New Roman" w:cs="Times New Roman"/>
        </w:rPr>
        <w:tab/>
        <w:t>Fellowship Hall</w:t>
      </w:r>
    </w:p>
    <w:p w14:paraId="0A5D0B58" w14:textId="6AE42CB1" w:rsidR="00BF5A09" w:rsidRPr="00520151" w:rsidRDefault="00BF5A09" w:rsidP="00BF5A09">
      <w:pPr>
        <w:spacing w:line="250" w:lineRule="exact"/>
        <w:ind w:left="2606" w:hanging="2174"/>
        <w:rPr>
          <w:rFonts w:ascii="Times New Roman" w:hAnsi="Times New Roman" w:cs="Times New Roman"/>
        </w:rPr>
      </w:pPr>
      <w:r w:rsidRPr="00520151">
        <w:rPr>
          <w:rFonts w:ascii="Times New Roman" w:hAnsi="Times New Roman" w:cs="Times New Roman"/>
        </w:rPr>
        <w:t>Brown Bags and Books</w:t>
      </w:r>
      <w:r w:rsidRPr="00520151">
        <w:rPr>
          <w:rFonts w:ascii="Times New Roman" w:hAnsi="Times New Roman" w:cs="Times New Roman"/>
        </w:rPr>
        <w:tab/>
      </w:r>
      <w:r w:rsidR="009F17C6">
        <w:rPr>
          <w:rFonts w:ascii="Times New Roman" w:hAnsi="Times New Roman" w:cs="Times New Roman"/>
        </w:rPr>
        <w:tab/>
      </w:r>
      <w:r w:rsidRPr="00520151">
        <w:rPr>
          <w:rFonts w:ascii="Times New Roman" w:hAnsi="Times New Roman" w:cs="Times New Roman"/>
        </w:rPr>
        <w:t>6:00 – 7:30</w:t>
      </w:r>
      <w:r w:rsidRPr="00520151">
        <w:rPr>
          <w:rFonts w:ascii="Times New Roman" w:hAnsi="Times New Roman" w:cs="Times New Roman"/>
        </w:rPr>
        <w:tab/>
      </w:r>
      <w:r w:rsidRPr="00520151">
        <w:rPr>
          <w:rFonts w:ascii="Times New Roman" w:hAnsi="Times New Roman" w:cs="Times New Roman"/>
        </w:rPr>
        <w:tab/>
        <w:t>Wednesday</w:t>
      </w:r>
      <w:r w:rsidRPr="00520151">
        <w:rPr>
          <w:rFonts w:ascii="Times New Roman" w:hAnsi="Times New Roman" w:cs="Times New Roman"/>
        </w:rPr>
        <w:tab/>
        <w:t>Joe Gettys Classroom</w:t>
      </w:r>
    </w:p>
    <w:p w14:paraId="2E88E9CA" w14:textId="0A1F7657" w:rsidR="00BF5A09" w:rsidRPr="00520151" w:rsidRDefault="00BF5A09" w:rsidP="00BF5A09">
      <w:pPr>
        <w:spacing w:line="250" w:lineRule="exact"/>
        <w:ind w:left="2606" w:hanging="2174"/>
        <w:rPr>
          <w:rFonts w:ascii="Times New Roman" w:hAnsi="Times New Roman" w:cs="Times New Roman"/>
        </w:rPr>
      </w:pPr>
      <w:r w:rsidRPr="00520151">
        <w:rPr>
          <w:rFonts w:ascii="Times New Roman" w:hAnsi="Times New Roman" w:cs="Times New Roman"/>
        </w:rPr>
        <w:t>Crazy Heart Meditation</w:t>
      </w:r>
      <w:r w:rsidRPr="00520151">
        <w:rPr>
          <w:rFonts w:ascii="Times New Roman" w:hAnsi="Times New Roman" w:cs="Times New Roman"/>
        </w:rPr>
        <w:tab/>
      </w:r>
      <w:r w:rsidR="009F17C6">
        <w:rPr>
          <w:rFonts w:ascii="Times New Roman" w:hAnsi="Times New Roman" w:cs="Times New Roman"/>
        </w:rPr>
        <w:tab/>
      </w:r>
      <w:r w:rsidRPr="00520151">
        <w:rPr>
          <w:rFonts w:ascii="Times New Roman" w:hAnsi="Times New Roman" w:cs="Times New Roman"/>
        </w:rPr>
        <w:t>10:00 am</w:t>
      </w:r>
      <w:r w:rsidRPr="00520151">
        <w:rPr>
          <w:rFonts w:ascii="Times New Roman" w:hAnsi="Times New Roman" w:cs="Times New Roman"/>
        </w:rPr>
        <w:tab/>
      </w:r>
      <w:r w:rsidRPr="00520151">
        <w:rPr>
          <w:rFonts w:ascii="Times New Roman" w:hAnsi="Times New Roman" w:cs="Times New Roman"/>
        </w:rPr>
        <w:tab/>
      </w:r>
      <w:r w:rsidR="009F17C6">
        <w:rPr>
          <w:rFonts w:ascii="Times New Roman" w:hAnsi="Times New Roman" w:cs="Times New Roman"/>
        </w:rPr>
        <w:tab/>
      </w:r>
      <w:r w:rsidRPr="00520151">
        <w:rPr>
          <w:rFonts w:ascii="Times New Roman" w:hAnsi="Times New Roman" w:cs="Times New Roman"/>
        </w:rPr>
        <w:t>Saturday</w:t>
      </w:r>
      <w:r w:rsidRPr="00520151">
        <w:rPr>
          <w:rFonts w:ascii="Times New Roman" w:hAnsi="Times New Roman" w:cs="Times New Roman"/>
        </w:rPr>
        <w:tab/>
      </w:r>
      <w:r w:rsidRPr="00520151">
        <w:rPr>
          <w:rFonts w:ascii="Times New Roman" w:hAnsi="Times New Roman" w:cs="Times New Roman"/>
        </w:rPr>
        <w:tab/>
        <w:t>Fellowship Hall</w:t>
      </w:r>
    </w:p>
    <w:p w14:paraId="6FD02EB5" w14:textId="5C1936AD" w:rsidR="006376DC" w:rsidRPr="00520151" w:rsidRDefault="00B95E06" w:rsidP="00F741CD">
      <w:pPr>
        <w:spacing w:before="120"/>
        <w:rPr>
          <w:rFonts w:ascii="Times New Roman" w:hAnsi="Times New Roman" w:cs="Times New Roman"/>
          <w:b/>
          <w:bCs/>
          <w:i/>
          <w:iCs/>
        </w:rPr>
      </w:pPr>
      <w:r w:rsidRPr="00520151">
        <w:rPr>
          <w:rFonts w:ascii="Times New Roman" w:hAnsi="Times New Roman" w:cs="Times New Roman"/>
          <w:b/>
          <w:bCs/>
          <w:u w:val="single"/>
        </w:rPr>
        <w:t xml:space="preserve">Next Sunday, </w:t>
      </w:r>
      <w:r w:rsidR="0081522C" w:rsidRPr="00520151">
        <w:rPr>
          <w:rFonts w:ascii="Times New Roman" w:hAnsi="Times New Roman" w:cs="Times New Roman"/>
          <w:b/>
          <w:bCs/>
          <w:u w:val="single"/>
        </w:rPr>
        <w:t>April 6, 2025</w:t>
      </w:r>
      <w:r w:rsidR="00D56E4E" w:rsidRPr="00520151">
        <w:rPr>
          <w:rFonts w:ascii="Times New Roman" w:hAnsi="Times New Roman" w:cs="Times New Roman"/>
          <w:b/>
          <w:bCs/>
          <w:u w:val="single"/>
        </w:rPr>
        <w:t xml:space="preserve"> – </w:t>
      </w:r>
      <w:r w:rsidR="003C6C28" w:rsidRPr="00520151">
        <w:rPr>
          <w:rFonts w:ascii="Times New Roman" w:hAnsi="Times New Roman" w:cs="Times New Roman"/>
          <w:b/>
          <w:bCs/>
          <w:u w:val="single"/>
        </w:rPr>
        <w:t>Fifth</w:t>
      </w:r>
      <w:r w:rsidR="00D56E4E" w:rsidRPr="00520151">
        <w:rPr>
          <w:rFonts w:ascii="Times New Roman" w:hAnsi="Times New Roman" w:cs="Times New Roman"/>
          <w:b/>
          <w:bCs/>
          <w:u w:val="single"/>
        </w:rPr>
        <w:t xml:space="preserve"> Sunday in Lent</w:t>
      </w:r>
    </w:p>
    <w:p w14:paraId="49EBB01C" w14:textId="740BA365" w:rsidR="00904198" w:rsidRPr="00520151" w:rsidRDefault="00904198" w:rsidP="00904198">
      <w:pPr>
        <w:spacing w:before="120"/>
        <w:ind w:firstLine="432"/>
        <w:rPr>
          <w:rFonts w:ascii="Times New Roman" w:hAnsi="Times New Roman" w:cs="Times New Roman"/>
          <w:i/>
          <w:iCs/>
        </w:rPr>
      </w:pPr>
      <w:r w:rsidRPr="00520151">
        <w:rPr>
          <w:rFonts w:ascii="Times New Roman" w:hAnsi="Times New Roman" w:cs="Times New Roman"/>
        </w:rPr>
        <w:t xml:space="preserve">Sunday Study </w:t>
      </w:r>
      <w:r w:rsidRPr="00520151">
        <w:rPr>
          <w:rFonts w:ascii="Times New Roman" w:hAnsi="Times New Roman" w:cs="Times New Roman"/>
        </w:rPr>
        <w:tab/>
      </w:r>
      <w:r w:rsidRPr="00520151">
        <w:rPr>
          <w:rFonts w:ascii="Times New Roman" w:hAnsi="Times New Roman" w:cs="Times New Roman"/>
        </w:rPr>
        <w:tab/>
      </w:r>
      <w:r w:rsidRPr="00520151">
        <w:rPr>
          <w:rFonts w:ascii="Times New Roman" w:hAnsi="Times New Roman" w:cs="Times New Roman"/>
        </w:rPr>
        <w:tab/>
      </w:r>
      <w:r w:rsidR="009F17C6">
        <w:rPr>
          <w:rFonts w:ascii="Times New Roman" w:hAnsi="Times New Roman" w:cs="Times New Roman"/>
        </w:rPr>
        <w:tab/>
      </w:r>
      <w:r w:rsidRPr="00520151">
        <w:rPr>
          <w:rFonts w:ascii="Times New Roman" w:hAnsi="Times New Roman" w:cs="Times New Roman"/>
        </w:rPr>
        <w:t>9:00 am</w:t>
      </w:r>
      <w:r w:rsidRPr="00520151">
        <w:rPr>
          <w:rFonts w:ascii="Times New Roman" w:hAnsi="Times New Roman" w:cs="Times New Roman"/>
        </w:rPr>
        <w:tab/>
      </w:r>
      <w:r w:rsidRPr="00520151">
        <w:rPr>
          <w:rFonts w:ascii="Times New Roman" w:hAnsi="Times New Roman" w:cs="Times New Roman"/>
        </w:rPr>
        <w:tab/>
        <w:t xml:space="preserve">Choir Room </w:t>
      </w:r>
      <w:r w:rsidRPr="00520151">
        <w:rPr>
          <w:rFonts w:ascii="Times New Roman" w:hAnsi="Times New Roman" w:cs="Times New Roman"/>
          <w:i/>
          <w:iCs/>
        </w:rPr>
        <w:t>(Adults)</w:t>
      </w:r>
      <w:r w:rsidRPr="00520151">
        <w:rPr>
          <w:rFonts w:ascii="Times New Roman" w:hAnsi="Times New Roman" w:cs="Times New Roman"/>
          <w:i/>
          <w:iCs/>
        </w:rPr>
        <w:tab/>
      </w:r>
      <w:r w:rsidRPr="00520151">
        <w:rPr>
          <w:rFonts w:ascii="Times New Roman" w:hAnsi="Times New Roman" w:cs="Times New Roman"/>
          <w:i/>
          <w:iCs/>
        </w:rPr>
        <w:tab/>
      </w:r>
      <w:r w:rsidRPr="00520151">
        <w:rPr>
          <w:rFonts w:ascii="Times New Roman" w:hAnsi="Times New Roman" w:cs="Times New Roman"/>
          <w:i/>
          <w:iCs/>
        </w:rPr>
        <w:tab/>
      </w:r>
      <w:r w:rsidRPr="00520151">
        <w:rPr>
          <w:rFonts w:ascii="Times New Roman" w:hAnsi="Times New Roman" w:cs="Times New Roman"/>
          <w:i/>
          <w:iCs/>
        </w:rPr>
        <w:tab/>
      </w:r>
      <w:r w:rsidRPr="00520151">
        <w:rPr>
          <w:rFonts w:ascii="Times New Roman" w:hAnsi="Times New Roman" w:cs="Times New Roman"/>
          <w:i/>
          <w:iCs/>
        </w:rPr>
        <w:tab/>
      </w:r>
    </w:p>
    <w:p w14:paraId="71CFF830" w14:textId="72A2BB4C" w:rsidR="00904198" w:rsidRPr="00520151" w:rsidRDefault="00904198" w:rsidP="00904198">
      <w:pPr>
        <w:rPr>
          <w:rFonts w:ascii="Times New Roman" w:hAnsi="Times New Roman" w:cs="Times New Roman"/>
        </w:rPr>
      </w:pPr>
      <w:r w:rsidRPr="00520151">
        <w:rPr>
          <w:rFonts w:ascii="Times New Roman" w:hAnsi="Times New Roman" w:cs="Times New Roman"/>
        </w:rPr>
        <w:tab/>
        <w:t xml:space="preserve">Sunday School </w:t>
      </w:r>
      <w:r w:rsidRPr="00520151">
        <w:rPr>
          <w:rFonts w:ascii="Times New Roman" w:hAnsi="Times New Roman" w:cs="Times New Roman"/>
        </w:rPr>
        <w:tab/>
      </w:r>
      <w:r w:rsidRPr="00520151">
        <w:rPr>
          <w:rFonts w:ascii="Times New Roman" w:hAnsi="Times New Roman" w:cs="Times New Roman"/>
        </w:rPr>
        <w:tab/>
      </w:r>
      <w:r w:rsidRPr="00520151">
        <w:rPr>
          <w:rFonts w:ascii="Times New Roman" w:hAnsi="Times New Roman" w:cs="Times New Roman"/>
        </w:rPr>
        <w:tab/>
        <w:t>9:00 am</w:t>
      </w:r>
      <w:r w:rsidRPr="00520151">
        <w:rPr>
          <w:rFonts w:ascii="Times New Roman" w:hAnsi="Times New Roman" w:cs="Times New Roman"/>
        </w:rPr>
        <w:tab/>
      </w:r>
      <w:r w:rsidRPr="00520151">
        <w:rPr>
          <w:rFonts w:ascii="Times New Roman" w:hAnsi="Times New Roman" w:cs="Times New Roman"/>
        </w:rPr>
        <w:tab/>
        <w:t xml:space="preserve">Children’s Wing </w:t>
      </w:r>
      <w:r w:rsidRPr="00520151">
        <w:rPr>
          <w:rFonts w:ascii="Times New Roman" w:hAnsi="Times New Roman" w:cs="Times New Roman"/>
          <w:i/>
          <w:iCs/>
        </w:rPr>
        <w:t>(Children and Youth</w:t>
      </w:r>
      <w:proofErr w:type="gramStart"/>
      <w:r w:rsidRPr="00520151">
        <w:rPr>
          <w:rFonts w:ascii="Times New Roman" w:hAnsi="Times New Roman" w:cs="Times New Roman"/>
          <w:i/>
          <w:iCs/>
        </w:rPr>
        <w:t>)</w:t>
      </w:r>
      <w:r w:rsidRPr="00520151">
        <w:rPr>
          <w:rFonts w:ascii="Times New Roman" w:hAnsi="Times New Roman" w:cs="Times New Roman"/>
          <w:i/>
          <w:iCs/>
        </w:rPr>
        <w:tab/>
      </w:r>
      <w:r w:rsidRPr="00520151">
        <w:rPr>
          <w:rFonts w:ascii="Times New Roman" w:hAnsi="Times New Roman" w:cs="Times New Roman"/>
          <w:i/>
          <w:iCs/>
        </w:rPr>
        <w:tab/>
      </w:r>
      <w:r w:rsidRPr="00520151">
        <w:rPr>
          <w:rFonts w:ascii="Times New Roman" w:hAnsi="Times New Roman" w:cs="Times New Roman"/>
        </w:rPr>
        <w:t>Worship</w:t>
      </w:r>
      <w:proofErr w:type="gramEnd"/>
      <w:r w:rsidR="006B43C0" w:rsidRPr="00520151">
        <w:rPr>
          <w:rFonts w:ascii="Times New Roman" w:hAnsi="Times New Roman" w:cs="Times New Roman"/>
        </w:rPr>
        <w:tab/>
      </w:r>
      <w:r w:rsidR="00A74ACE" w:rsidRPr="00520151">
        <w:rPr>
          <w:rFonts w:ascii="Times New Roman" w:hAnsi="Times New Roman" w:cs="Times New Roman"/>
        </w:rPr>
        <w:t>and Communion</w:t>
      </w:r>
      <w:r w:rsidR="006004C0" w:rsidRPr="00520151">
        <w:rPr>
          <w:rFonts w:ascii="Times New Roman" w:hAnsi="Times New Roman" w:cs="Times New Roman"/>
        </w:rPr>
        <w:tab/>
      </w:r>
      <w:r w:rsidRPr="00520151">
        <w:rPr>
          <w:rFonts w:ascii="Times New Roman" w:hAnsi="Times New Roman" w:cs="Times New Roman"/>
        </w:rPr>
        <w:t>10:00 am</w:t>
      </w:r>
      <w:r w:rsidRPr="00520151">
        <w:rPr>
          <w:rFonts w:ascii="Times New Roman" w:hAnsi="Times New Roman" w:cs="Times New Roman"/>
        </w:rPr>
        <w:tab/>
      </w:r>
      <w:r w:rsidR="009F17C6">
        <w:rPr>
          <w:rFonts w:ascii="Times New Roman" w:hAnsi="Times New Roman" w:cs="Times New Roman"/>
        </w:rPr>
        <w:tab/>
      </w:r>
      <w:r w:rsidRPr="00520151">
        <w:rPr>
          <w:rFonts w:ascii="Times New Roman" w:hAnsi="Times New Roman" w:cs="Times New Roman"/>
        </w:rPr>
        <w:t>Sanctuary</w:t>
      </w:r>
    </w:p>
    <w:p w14:paraId="5500AAE6" w14:textId="67F85176" w:rsidR="0036208D" w:rsidRDefault="00904198" w:rsidP="00904198">
      <w:pPr>
        <w:rPr>
          <w:rFonts w:ascii="Times New Roman" w:hAnsi="Times New Roman" w:cs="Times New Roman"/>
          <w:sz w:val="24"/>
          <w:szCs w:val="24"/>
        </w:rPr>
      </w:pPr>
      <w:r w:rsidRPr="00520151">
        <w:rPr>
          <w:rFonts w:ascii="Times New Roman" w:hAnsi="Times New Roman" w:cs="Times New Roman"/>
        </w:rPr>
        <w:tab/>
        <w:t>Children’s Nursery</w:t>
      </w:r>
      <w:r w:rsidRPr="00520151">
        <w:rPr>
          <w:rFonts w:ascii="Times New Roman" w:hAnsi="Times New Roman" w:cs="Times New Roman"/>
        </w:rPr>
        <w:tab/>
      </w:r>
      <w:r w:rsidRPr="00520151">
        <w:rPr>
          <w:rFonts w:ascii="Times New Roman" w:hAnsi="Times New Roman" w:cs="Times New Roman"/>
        </w:rPr>
        <w:tab/>
      </w:r>
      <w:r w:rsidR="009F17C6">
        <w:rPr>
          <w:rFonts w:ascii="Times New Roman" w:hAnsi="Times New Roman" w:cs="Times New Roman"/>
        </w:rPr>
        <w:tab/>
      </w:r>
      <w:r w:rsidRPr="00520151">
        <w:rPr>
          <w:rFonts w:ascii="Times New Roman" w:hAnsi="Times New Roman" w:cs="Times New Roman"/>
        </w:rPr>
        <w:t>10:00 am</w:t>
      </w:r>
      <w:r w:rsidRPr="00520151">
        <w:rPr>
          <w:rFonts w:ascii="Times New Roman" w:hAnsi="Times New Roman" w:cs="Times New Roman"/>
        </w:rPr>
        <w:tab/>
      </w:r>
      <w:r w:rsidR="009F17C6">
        <w:rPr>
          <w:rFonts w:ascii="Times New Roman" w:hAnsi="Times New Roman" w:cs="Times New Roman"/>
        </w:rPr>
        <w:tab/>
      </w:r>
      <w:r w:rsidRPr="00520151">
        <w:rPr>
          <w:rFonts w:ascii="Times New Roman" w:hAnsi="Times New Roman" w:cs="Times New Roman"/>
        </w:rPr>
        <w:t>Sanctuary and Children’s Wing</w:t>
      </w:r>
      <w:r w:rsidR="0036208D">
        <w:rPr>
          <w:rFonts w:ascii="Times New Roman" w:hAnsi="Times New Roman" w:cs="Times New Roman"/>
          <w:sz w:val="24"/>
          <w:szCs w:val="24"/>
        </w:rPr>
        <w:tab/>
      </w:r>
    </w:p>
    <w:p w14:paraId="1FC6F039" w14:textId="77777777" w:rsidR="00892014" w:rsidRDefault="00892014" w:rsidP="00904198">
      <w:pPr>
        <w:rPr>
          <w:rFonts w:ascii="Times New Roman" w:hAnsi="Times New Roman" w:cs="Times New Roman"/>
          <w:sz w:val="24"/>
          <w:szCs w:val="24"/>
        </w:rPr>
      </w:pPr>
    </w:p>
    <w:p w14:paraId="7E169393" w14:textId="77777777" w:rsidR="00892014" w:rsidRPr="00642F58" w:rsidRDefault="00892014" w:rsidP="00904198">
      <w:pPr>
        <w:rPr>
          <w:rFonts w:ascii="Times New Roman" w:hAnsi="Times New Roman" w:cs="Times New Roman"/>
        </w:rPr>
      </w:pPr>
    </w:p>
    <w:p w14:paraId="61638B56" w14:textId="2876CB4C" w:rsidR="00F876F4" w:rsidRPr="00BD672C" w:rsidRDefault="00F876F4" w:rsidP="00642F58">
      <w:pPr>
        <w:pBdr>
          <w:bottom w:val="single" w:sz="4" w:space="1" w:color="767171" w:themeColor="background2" w:themeShade="80"/>
        </w:pBdr>
        <w:spacing w:before="120"/>
        <w:jc w:val="center"/>
        <w:rPr>
          <w:rFonts w:ascii="Times New Roman" w:hAnsi="Times New Roman" w:cs="Times New Roman"/>
          <w:b/>
          <w:bCs/>
          <w:sz w:val="24"/>
          <w:szCs w:val="24"/>
          <w:highlight w:val="yellow"/>
        </w:rPr>
      </w:pPr>
      <w:r w:rsidRPr="00BD672C">
        <w:rPr>
          <w:rFonts w:ascii="Times New Roman" w:hAnsi="Times New Roman" w:cs="Times New Roman"/>
          <w:b/>
          <w:bCs/>
          <w:sz w:val="24"/>
          <w:szCs w:val="24"/>
        </w:rPr>
        <w:t>ANNOUNCEMENTS</w:t>
      </w:r>
    </w:p>
    <w:p w14:paraId="3E730429" w14:textId="57F5C617" w:rsidR="0063779F" w:rsidRPr="00486069" w:rsidRDefault="0063779F" w:rsidP="000051AE">
      <w:pPr>
        <w:rPr>
          <w:rFonts w:ascii="Times New Roman" w:hAnsi="Times New Roman" w:cs="Times New Roman"/>
          <w:b/>
        </w:rPr>
      </w:pPr>
      <w:r>
        <w:rPr>
          <w:rFonts w:ascii="Times New Roman" w:hAnsi="Times New Roman" w:cs="Times New Roman"/>
          <w:b/>
        </w:rPr>
        <w:t xml:space="preserve">Guest Preacher, Elliot Gargus   </w:t>
      </w:r>
      <w:r w:rsidR="00520151">
        <w:rPr>
          <w:rFonts w:ascii="Times New Roman" w:hAnsi="Times New Roman" w:cs="Times New Roman"/>
          <w:bCs/>
        </w:rPr>
        <w:t xml:space="preserve">We are delighted to welcome one of our own to the pulpit today.  </w:t>
      </w:r>
      <w:r w:rsidRPr="00486069">
        <w:rPr>
          <w:rFonts w:ascii="Times New Roman" w:hAnsi="Times New Roman" w:cs="Times New Roman"/>
          <w:bCs/>
        </w:rPr>
        <w:t xml:space="preserve">Elliot is an ordained minister through the United Church of Christ and a graduate of Columbia Theological Seminary in Atlanta. Previously, they worked as a chaplain in a children's hospital. Elliot is currently working on a </w:t>
      </w:r>
      <w:proofErr w:type="gramStart"/>
      <w:r w:rsidRPr="00486069">
        <w:rPr>
          <w:rFonts w:ascii="Times New Roman" w:hAnsi="Times New Roman" w:cs="Times New Roman"/>
          <w:bCs/>
        </w:rPr>
        <w:t>Master's degree in Counseling</w:t>
      </w:r>
      <w:proofErr w:type="gramEnd"/>
      <w:r w:rsidRPr="00486069">
        <w:rPr>
          <w:rFonts w:ascii="Times New Roman" w:hAnsi="Times New Roman" w:cs="Times New Roman"/>
          <w:bCs/>
        </w:rPr>
        <w:t>, and hopes to work in the intersection of faith and mental health after graduation. Elliot lives with husband, Michael, and two cats, Blue and Sammy.</w:t>
      </w:r>
    </w:p>
    <w:p w14:paraId="663BAEB1" w14:textId="031B68A0" w:rsidR="00EA5423" w:rsidRPr="00520151" w:rsidRDefault="00EA5423" w:rsidP="000051AE">
      <w:pPr>
        <w:spacing w:before="120" w:line="259" w:lineRule="auto"/>
        <w:rPr>
          <w:rFonts w:ascii="Times New Roman" w:eastAsia="Times New Roman" w:hAnsi="Times New Roman" w:cs="Times New Roman"/>
          <w:b/>
          <w:bCs/>
          <w:color w:val="000000"/>
        </w:rPr>
      </w:pPr>
      <w:r w:rsidRPr="00520151">
        <w:rPr>
          <w:rFonts w:ascii="Times New Roman" w:eastAsia="Times New Roman" w:hAnsi="Times New Roman" w:cs="Times New Roman"/>
          <w:b/>
          <w:bCs/>
          <w:color w:val="000000"/>
        </w:rPr>
        <w:t>Study Opportunities at Westminster</w:t>
      </w:r>
    </w:p>
    <w:p w14:paraId="13FFCFC8" w14:textId="3F552856" w:rsidR="00EA5423" w:rsidRPr="00520151" w:rsidRDefault="00EA5423" w:rsidP="000051AE">
      <w:pPr>
        <w:ind w:left="288"/>
        <w:rPr>
          <w:rFonts w:ascii="Times New Roman" w:hAnsi="Times New Roman" w:cs="Times New Roman"/>
          <w:color w:val="000000"/>
        </w:rPr>
      </w:pPr>
      <w:r w:rsidRPr="00520151">
        <w:rPr>
          <w:rFonts w:ascii="Times New Roman" w:hAnsi="Times New Roman" w:cs="Times New Roman"/>
          <w:b/>
          <w:bCs/>
          <w:color w:val="000000"/>
        </w:rPr>
        <w:t xml:space="preserve">Sunday Adult Study:  </w:t>
      </w:r>
      <w:r w:rsidR="00A27E60">
        <w:rPr>
          <w:rFonts w:ascii="Times New Roman" w:hAnsi="Times New Roman" w:cs="Times New Roman"/>
          <w:color w:val="000000"/>
          <w:sz w:val="24"/>
          <w:szCs w:val="24"/>
        </w:rPr>
        <w:t>Bill Jacobs will continue our Sunday Study Lent Series</w:t>
      </w:r>
      <w:proofErr w:type="gramStart"/>
      <w:r w:rsidR="00A27E60">
        <w:rPr>
          <w:rFonts w:ascii="Times New Roman" w:hAnsi="Times New Roman" w:cs="Times New Roman"/>
          <w:color w:val="000000"/>
          <w:sz w:val="24"/>
          <w:szCs w:val="24"/>
        </w:rPr>
        <w:t>:  “</w:t>
      </w:r>
      <w:proofErr w:type="gramEnd"/>
      <w:r w:rsidR="00A27E60">
        <w:rPr>
          <w:rFonts w:ascii="Times New Roman" w:hAnsi="Times New Roman" w:cs="Times New Roman"/>
          <w:color w:val="000000"/>
          <w:sz w:val="24"/>
          <w:szCs w:val="24"/>
        </w:rPr>
        <w:t>The God We Can Know: Exploring the “I Am” Sayings of Jesus by Rob Fuquay</w:t>
      </w:r>
      <w:r w:rsidR="003C7CB6">
        <w:rPr>
          <w:rFonts w:ascii="Times New Roman" w:hAnsi="Times New Roman" w:cs="Times New Roman"/>
          <w:color w:val="000000"/>
          <w:sz w:val="24"/>
          <w:szCs w:val="24"/>
        </w:rPr>
        <w:t xml:space="preserve">, chapter </w:t>
      </w:r>
      <w:r w:rsidR="00642F58">
        <w:rPr>
          <w:rFonts w:ascii="Times New Roman" w:hAnsi="Times New Roman" w:cs="Times New Roman"/>
          <w:color w:val="000000"/>
          <w:sz w:val="24"/>
          <w:szCs w:val="24"/>
        </w:rPr>
        <w:t>5: “I Am the True Vine.”</w:t>
      </w:r>
    </w:p>
    <w:p w14:paraId="45F3350D" w14:textId="160361DC" w:rsidR="0027304F" w:rsidRPr="00520151" w:rsidRDefault="000051AE" w:rsidP="000051AE">
      <w:pPr>
        <w:ind w:left="288"/>
        <w:rPr>
          <w:rFonts w:ascii="Times New Roman" w:hAnsi="Times New Roman" w:cs="Times New Roman"/>
          <w:color w:val="000000"/>
        </w:rPr>
      </w:pPr>
      <w:r w:rsidRPr="00520151">
        <w:rPr>
          <w:noProof/>
        </w:rPr>
        <w:drawing>
          <wp:anchor distT="0" distB="0" distL="114300" distR="114300" simplePos="0" relativeHeight="251668483" behindDoc="0" locked="0" layoutInCell="1" allowOverlap="1" wp14:anchorId="77F70F42" wp14:editId="1ACDEC26">
            <wp:simplePos x="0" y="0"/>
            <wp:positionH relativeFrom="margin">
              <wp:align>right</wp:align>
            </wp:positionH>
            <wp:positionV relativeFrom="paragraph">
              <wp:posOffset>20320</wp:posOffset>
            </wp:positionV>
            <wp:extent cx="952500" cy="895350"/>
            <wp:effectExtent l="0" t="0" r="0" b="0"/>
            <wp:wrapSquare wrapText="bothSides"/>
            <wp:docPr id="2" name="Picture 2" descr="Easter Eggs Basket Cartoon Colored Clipart 1474369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er Eggs Basket Cartoon Colored Clipart 14743699 Vector Art at Vecteez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DBE" w:rsidRPr="00520151">
        <w:rPr>
          <w:rFonts w:ascii="Times New Roman" w:hAnsi="Times New Roman" w:cs="Times New Roman"/>
          <w:b/>
          <w:bCs/>
          <w:color w:val="000000"/>
        </w:rPr>
        <w:t>Brown Bags and Books</w:t>
      </w:r>
      <w:r w:rsidR="00EA5423" w:rsidRPr="00520151">
        <w:rPr>
          <w:rFonts w:ascii="Times New Roman" w:hAnsi="Times New Roman" w:cs="Times New Roman"/>
          <w:color w:val="000000"/>
        </w:rPr>
        <w:t xml:space="preserve"> </w:t>
      </w:r>
      <w:r w:rsidR="00A27DBE" w:rsidRPr="00520151">
        <w:rPr>
          <w:rFonts w:ascii="Times New Roman" w:hAnsi="Times New Roman" w:cs="Times New Roman"/>
          <w:color w:val="000000"/>
        </w:rPr>
        <w:t>continues our discussion of the WPC’s Lenten Devotion Book, “Everything (in) Between.”</w:t>
      </w:r>
    </w:p>
    <w:p w14:paraId="7C81B05E" w14:textId="32BC1FBB" w:rsidR="0036278E" w:rsidRPr="000051AE" w:rsidRDefault="00B76650" w:rsidP="000051AE">
      <w:pPr>
        <w:pStyle w:val="elementtoproof"/>
        <w:spacing w:before="120"/>
        <w:rPr>
          <w:rFonts w:ascii="Times New Roman" w:hAnsi="Times New Roman" w:cs="Times New Roman"/>
          <w:i/>
          <w:iCs/>
          <w:sz w:val="22"/>
          <w:szCs w:val="22"/>
        </w:rPr>
      </w:pPr>
      <w:r w:rsidRPr="00520151">
        <w:rPr>
          <w:rFonts w:ascii="Times New Roman" w:hAnsi="Times New Roman" w:cs="Times New Roman"/>
          <w:b/>
          <w:bCs/>
          <w:color w:val="000000"/>
          <w:sz w:val="22"/>
          <w:szCs w:val="22"/>
        </w:rPr>
        <w:t xml:space="preserve">Easter Egg Hunt: </w:t>
      </w:r>
      <w:r w:rsidRPr="00520151">
        <w:rPr>
          <w:rFonts w:ascii="Times New Roman" w:hAnsi="Times New Roman" w:cs="Times New Roman"/>
          <w:sz w:val="22"/>
          <w:szCs w:val="22"/>
        </w:rPr>
        <w:t>Bring all the children in your life to the Courtyard on Sunday, April 13 at 3:00</w:t>
      </w:r>
      <w:r w:rsidR="00467086" w:rsidRPr="00520151">
        <w:rPr>
          <w:rFonts w:ascii="Times New Roman" w:hAnsi="Times New Roman" w:cs="Times New Roman"/>
          <w:sz w:val="22"/>
          <w:szCs w:val="22"/>
        </w:rPr>
        <w:t xml:space="preserve"> </w:t>
      </w:r>
      <w:r w:rsidRPr="00520151">
        <w:rPr>
          <w:rFonts w:ascii="Times New Roman" w:hAnsi="Times New Roman" w:cs="Times New Roman"/>
          <w:sz w:val="22"/>
          <w:szCs w:val="22"/>
        </w:rPr>
        <w:t xml:space="preserve">pm for an Easter Egg Hunt! Have a joyful </w:t>
      </w:r>
      <w:r w:rsidR="00A41563" w:rsidRPr="00520151">
        <w:rPr>
          <w:rFonts w:ascii="Times New Roman" w:hAnsi="Times New Roman" w:cs="Times New Roman"/>
          <w:sz w:val="22"/>
          <w:szCs w:val="22"/>
        </w:rPr>
        <w:t xml:space="preserve">afternoon </w:t>
      </w:r>
      <w:r w:rsidRPr="00520151">
        <w:rPr>
          <w:rFonts w:ascii="Times New Roman" w:hAnsi="Times New Roman" w:cs="Times New Roman"/>
          <w:sz w:val="22"/>
          <w:szCs w:val="22"/>
        </w:rPr>
        <w:t xml:space="preserve">discovering hidden treasures in the churchyard! </w:t>
      </w:r>
      <w:bookmarkStart w:id="0" w:name="_Hlk156891248"/>
    </w:p>
    <w:p w14:paraId="4996C0D7" w14:textId="77777777" w:rsidR="0036278E" w:rsidRDefault="0036278E" w:rsidP="00C92B8E">
      <w:pPr>
        <w:ind w:left="-144"/>
        <w:rPr>
          <w:rFonts w:ascii="Times New Roman" w:hAnsi="Times New Roman" w:cs="Times New Roman"/>
          <w:bCs/>
        </w:rPr>
      </w:pPr>
    </w:p>
    <w:p w14:paraId="4653DB20" w14:textId="274BE75C" w:rsidR="0036278E" w:rsidRDefault="00647DDC" w:rsidP="005A4C24">
      <w:pPr>
        <w:ind w:left="-144"/>
        <w:jc w:val="center"/>
        <w:rPr>
          <w:rFonts w:ascii="Times New Roman" w:hAnsi="Times New Roman" w:cs="Times New Roman"/>
          <w:bCs/>
        </w:rPr>
      </w:pPr>
      <w:r>
        <w:rPr>
          <w:noProof/>
          <w:bdr w:val="single" w:sz="2" w:space="0" w:color="000000" w:frame="1"/>
        </w:rPr>
        <w:drawing>
          <wp:inline distT="0" distB="0" distL="0" distR="0" wp14:anchorId="06D986BE" wp14:editId="20F1420E">
            <wp:extent cx="3285857" cy="2365513"/>
            <wp:effectExtent l="0" t="0" r="0" b="0"/>
            <wp:docPr id="310715987" name="Picture 2" descr="A book cov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ook cover with text and imag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3168" cy="2377975"/>
                    </a:xfrm>
                    <a:prstGeom prst="rect">
                      <a:avLst/>
                    </a:prstGeom>
                    <a:noFill/>
                    <a:ln>
                      <a:noFill/>
                    </a:ln>
                  </pic:spPr>
                </pic:pic>
              </a:graphicData>
            </a:graphic>
          </wp:inline>
        </w:drawing>
      </w:r>
    </w:p>
    <w:p w14:paraId="7F4AF97B" w14:textId="77777777" w:rsidR="005A4C24" w:rsidRDefault="005A4C24" w:rsidP="005A4C24">
      <w:pPr>
        <w:ind w:left="-144"/>
        <w:jc w:val="center"/>
        <w:rPr>
          <w:rFonts w:ascii="Times New Roman" w:hAnsi="Times New Roman" w:cs="Times New Roman"/>
          <w:bCs/>
        </w:rPr>
      </w:pPr>
    </w:p>
    <w:bookmarkEnd w:id="0"/>
    <w:p w14:paraId="03D75B38" w14:textId="77777777" w:rsidR="002C4AFA" w:rsidRDefault="002C4AFA" w:rsidP="000D26A4">
      <w:pPr>
        <w:pStyle w:val="NormalWeb"/>
        <w:shd w:val="clear" w:color="auto" w:fill="FFFFFF"/>
        <w:tabs>
          <w:tab w:val="left" w:pos="1179"/>
        </w:tabs>
        <w:spacing w:before="0" w:beforeAutospacing="0" w:after="0" w:afterAutospacing="0"/>
        <w:ind w:right="432"/>
        <w:jc w:val="both"/>
        <w:rPr>
          <w:bCs/>
          <w:sz w:val="22"/>
          <w:szCs w:val="22"/>
        </w:rPr>
      </w:pPr>
    </w:p>
    <w:tbl>
      <w:tblPr>
        <w:tblStyle w:val="TableGrid"/>
        <w:tblpPr w:leftFromText="180" w:rightFromText="180" w:vertAnchor="page" w:horzAnchor="margin" w:tblpY="4141"/>
        <w:tblW w:w="8460" w:type="dxa"/>
        <w:tblBorders>
          <w:top w:val="double" w:sz="12" w:space="0" w:color="002060"/>
          <w:left w:val="double" w:sz="12" w:space="0" w:color="002060"/>
          <w:bottom w:val="double" w:sz="12" w:space="0" w:color="002060"/>
          <w:right w:val="double" w:sz="12" w:space="0" w:color="002060"/>
          <w:insideH w:val="none" w:sz="0" w:space="0" w:color="auto"/>
          <w:insideV w:val="none" w:sz="0" w:space="0" w:color="auto"/>
        </w:tblBorders>
        <w:tblLook w:val="04A0" w:firstRow="1" w:lastRow="0" w:firstColumn="1" w:lastColumn="0" w:noHBand="0" w:noVBand="1"/>
      </w:tblPr>
      <w:tblGrid>
        <w:gridCol w:w="2835"/>
        <w:gridCol w:w="2880"/>
        <w:gridCol w:w="2745"/>
      </w:tblGrid>
      <w:tr w:rsidR="00422D5A" w:rsidRPr="00666F3B" w14:paraId="3FC889A7" w14:textId="77777777" w:rsidTr="000201E9">
        <w:trPr>
          <w:trHeight w:val="1187"/>
        </w:trPr>
        <w:tc>
          <w:tcPr>
            <w:tcW w:w="8460" w:type="dxa"/>
            <w:gridSpan w:val="3"/>
          </w:tcPr>
          <w:p w14:paraId="171ED22D" w14:textId="77777777" w:rsidR="00422D5A" w:rsidRPr="00666F3B" w:rsidRDefault="00422D5A" w:rsidP="000201E9">
            <w:pPr>
              <w:jc w:val="center"/>
              <w:rPr>
                <w:rFonts w:ascii="Times New Roman" w:eastAsia="Times New Roman" w:hAnsi="Times New Roman" w:cs="Times New Roman"/>
                <w:b/>
                <w:sz w:val="28"/>
                <w:szCs w:val="28"/>
              </w:rPr>
            </w:pPr>
            <w:r w:rsidRPr="000A7BD6">
              <w:rPr>
                <w:rFonts w:ascii="Georgia" w:hAnsi="Georgia"/>
                <w:noProof/>
                <w:sz w:val="24"/>
                <w:szCs w:val="24"/>
              </w:rPr>
              <w:drawing>
                <wp:anchor distT="0" distB="0" distL="114300" distR="114300" simplePos="0" relativeHeight="251666435" behindDoc="0" locked="0" layoutInCell="1" allowOverlap="1" wp14:anchorId="37F55A06" wp14:editId="5A8B6774">
                  <wp:simplePos x="0" y="0"/>
                  <wp:positionH relativeFrom="column">
                    <wp:posOffset>2239083</wp:posOffset>
                  </wp:positionH>
                  <wp:positionV relativeFrom="margin">
                    <wp:posOffset>331</wp:posOffset>
                  </wp:positionV>
                  <wp:extent cx="695325" cy="695325"/>
                  <wp:effectExtent l="0" t="0" r="9525" b="9525"/>
                  <wp:wrapTopAndBottom/>
                  <wp:docPr id="1475075299" name="Picture 147507529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margin">
                    <wp14:pctWidth>0</wp14:pctWidth>
                  </wp14:sizeRelH>
                  <wp14:sizeRelV relativeFrom="margin">
                    <wp14:pctHeight>0</wp14:pctHeight>
                  </wp14:sizeRelV>
                </wp:anchor>
              </w:drawing>
            </w:r>
            <w:r w:rsidRPr="00666F3B">
              <w:rPr>
                <w:rFonts w:ascii="Times New Roman" w:eastAsia="Times New Roman" w:hAnsi="Times New Roman" w:cs="Times New Roman"/>
                <w:b/>
                <w:sz w:val="28"/>
                <w:szCs w:val="28"/>
              </w:rPr>
              <w:t>WESTMINSTER PRESBYTERIAN CHURCH</w:t>
            </w:r>
          </w:p>
          <w:p w14:paraId="1471C38B" w14:textId="77777777" w:rsidR="00422D5A" w:rsidRPr="00666F3B" w:rsidRDefault="00422D5A" w:rsidP="000201E9">
            <w:pPr>
              <w:jc w:val="center"/>
              <w:rPr>
                <w:rFonts w:ascii="Georgia" w:eastAsia="Times New Roman" w:hAnsi="Georgia" w:cs="Times New Roman"/>
                <w:i/>
                <w:iCs/>
                <w:color w:val="0070C0"/>
                <w:sz w:val="24"/>
                <w:szCs w:val="20"/>
              </w:rPr>
            </w:pPr>
            <w:r w:rsidRPr="00666F3B">
              <w:rPr>
                <w:rFonts w:ascii="Georgia" w:eastAsia="Times New Roman" w:hAnsi="Georgia" w:cs="Times New Roman"/>
                <w:i/>
                <w:iCs/>
                <w:color w:val="0070C0"/>
                <w:sz w:val="24"/>
                <w:szCs w:val="20"/>
              </w:rPr>
              <w:t>An Inclusive Community of Faith</w:t>
            </w:r>
          </w:p>
          <w:p w14:paraId="6B677200" w14:textId="77777777" w:rsidR="00422D5A" w:rsidRPr="00666F3B" w:rsidRDefault="00422D5A" w:rsidP="000201E9">
            <w:pPr>
              <w:jc w:val="center"/>
              <w:rPr>
                <w:rFonts w:ascii="Georgia" w:eastAsia="Times New Roman" w:hAnsi="Georgia" w:cs="Times New Roman"/>
                <w:i/>
                <w:iCs/>
                <w:color w:val="0070C0"/>
                <w:sz w:val="24"/>
                <w:szCs w:val="20"/>
              </w:rPr>
            </w:pPr>
            <w:r w:rsidRPr="00666F3B">
              <w:rPr>
                <w:rFonts w:ascii="Georgia" w:eastAsia="Times New Roman" w:hAnsi="Georgia" w:cs="Times New Roman"/>
                <w:i/>
                <w:iCs/>
                <w:color w:val="0070C0"/>
                <w:sz w:val="24"/>
                <w:szCs w:val="20"/>
              </w:rPr>
              <w:t>United by Our Belief in and Commitment to Jesus Christ</w:t>
            </w:r>
          </w:p>
          <w:p w14:paraId="7A8D6747" w14:textId="77777777" w:rsidR="00422D5A" w:rsidRPr="00666F3B" w:rsidRDefault="00422D5A" w:rsidP="000201E9">
            <w:pPr>
              <w:spacing w:line="140" w:lineRule="exact"/>
              <w:jc w:val="center"/>
              <w:rPr>
                <w:rFonts w:ascii="Times New Roman" w:eastAsia="Times New Roman" w:hAnsi="Times New Roman" w:cs="Times New Roman"/>
                <w:b/>
                <w:sz w:val="28"/>
                <w:szCs w:val="28"/>
              </w:rPr>
            </w:pPr>
          </w:p>
          <w:p w14:paraId="1DC0039C" w14:textId="77777777" w:rsidR="00422D5A" w:rsidRPr="00666F3B" w:rsidRDefault="00422D5A" w:rsidP="000201E9">
            <w:pPr>
              <w:spacing w:line="240" w:lineRule="exact"/>
              <w:jc w:val="center"/>
              <w:rPr>
                <w:rFonts w:ascii="Times New Roman" w:eastAsia="Times New Roman" w:hAnsi="Times New Roman" w:cs="Times New Roman"/>
                <w:bCs/>
                <w:iCs/>
                <w:sz w:val="24"/>
                <w:szCs w:val="20"/>
              </w:rPr>
            </w:pPr>
            <w:r w:rsidRPr="00666F3B">
              <w:rPr>
                <w:rFonts w:ascii="Times New Roman" w:eastAsia="Times New Roman" w:hAnsi="Times New Roman" w:cs="Times New Roman"/>
                <w:bCs/>
                <w:iCs/>
                <w:sz w:val="24"/>
                <w:szCs w:val="20"/>
              </w:rPr>
              <w:t>Office Hours: M-Th 9:00 a.m. – Noon     Office Phone:  864.229.3595</w:t>
            </w:r>
          </w:p>
          <w:p w14:paraId="6A57320A" w14:textId="77777777" w:rsidR="00422D5A" w:rsidRPr="00666F3B" w:rsidRDefault="00422D5A" w:rsidP="000201E9">
            <w:pPr>
              <w:spacing w:line="240" w:lineRule="exact"/>
              <w:jc w:val="center"/>
              <w:rPr>
                <w:rFonts w:ascii="Times New Roman" w:eastAsia="Times New Roman" w:hAnsi="Times New Roman" w:cs="Times New Roman"/>
                <w:bCs/>
                <w:sz w:val="24"/>
                <w:szCs w:val="20"/>
              </w:rPr>
            </w:pPr>
            <w:r w:rsidRPr="00666F3B">
              <w:rPr>
                <w:rFonts w:ascii="Times New Roman" w:eastAsia="Times New Roman" w:hAnsi="Times New Roman" w:cs="Times New Roman"/>
                <w:bCs/>
                <w:sz w:val="24"/>
                <w:szCs w:val="20"/>
              </w:rPr>
              <w:t>www.wpcgnwd.org         wpcgwd1@gmail.com</w:t>
            </w:r>
          </w:p>
          <w:p w14:paraId="2E279694" w14:textId="77777777" w:rsidR="00422D5A" w:rsidRPr="00666F3B" w:rsidRDefault="00422D5A" w:rsidP="000201E9">
            <w:pPr>
              <w:spacing w:line="120" w:lineRule="exact"/>
              <w:jc w:val="center"/>
              <w:rPr>
                <w:rFonts w:ascii="Times New Roman" w:eastAsia="Times New Roman" w:hAnsi="Times New Roman" w:cs="Times New Roman"/>
                <w:b/>
                <w:sz w:val="24"/>
                <w:szCs w:val="20"/>
              </w:rPr>
            </w:pPr>
          </w:p>
        </w:tc>
      </w:tr>
      <w:tr w:rsidR="00422D5A" w:rsidRPr="007331E5" w14:paraId="4F982D51" w14:textId="77777777" w:rsidTr="000201E9">
        <w:trPr>
          <w:trHeight w:val="291"/>
        </w:trPr>
        <w:tc>
          <w:tcPr>
            <w:tcW w:w="2835" w:type="dxa"/>
          </w:tcPr>
          <w:p w14:paraId="0B559600" w14:textId="77777777" w:rsidR="00422D5A" w:rsidRPr="00666F3B" w:rsidRDefault="00422D5A" w:rsidP="000201E9">
            <w:pPr>
              <w:jc w:val="center"/>
              <w:rPr>
                <w:rFonts w:ascii="Times New Roman" w:eastAsia="Times New Roman" w:hAnsi="Times New Roman" w:cs="Times New Roman"/>
                <w:b/>
                <w:color w:val="183180"/>
                <w:sz w:val="24"/>
                <w:szCs w:val="28"/>
              </w:rPr>
            </w:pPr>
            <w:r w:rsidRPr="00666F3B">
              <w:rPr>
                <w:rFonts w:ascii="Times New Roman" w:eastAsia="Times New Roman" w:hAnsi="Times New Roman" w:cs="Times New Roman"/>
                <w:sz w:val="24"/>
                <w:szCs w:val="24"/>
                <w:u w:val="single"/>
              </w:rPr>
              <w:t>Clerk of Session</w:t>
            </w:r>
          </w:p>
        </w:tc>
        <w:tc>
          <w:tcPr>
            <w:tcW w:w="2880" w:type="dxa"/>
          </w:tcPr>
          <w:p w14:paraId="6D6838AB" w14:textId="77777777" w:rsidR="00422D5A" w:rsidRPr="00666F3B" w:rsidRDefault="00422D5A" w:rsidP="000201E9">
            <w:pPr>
              <w:jc w:val="center"/>
              <w:rPr>
                <w:rFonts w:ascii="Times New Roman" w:eastAsia="Times New Roman" w:hAnsi="Times New Roman" w:cs="Times New Roman"/>
                <w:b/>
                <w:sz w:val="24"/>
                <w:szCs w:val="28"/>
              </w:rPr>
            </w:pPr>
            <w:r w:rsidRPr="00666F3B">
              <w:rPr>
                <w:rFonts w:ascii="Times New Roman" w:eastAsia="Times New Roman" w:hAnsi="Times New Roman" w:cs="Times New Roman"/>
                <w:sz w:val="24"/>
                <w:szCs w:val="24"/>
                <w:u w:val="single"/>
              </w:rPr>
              <w:t>Treasurer</w:t>
            </w:r>
          </w:p>
        </w:tc>
        <w:tc>
          <w:tcPr>
            <w:tcW w:w="2745" w:type="dxa"/>
          </w:tcPr>
          <w:p w14:paraId="5252DA93" w14:textId="77777777" w:rsidR="00422D5A" w:rsidRPr="007331E5" w:rsidRDefault="00422D5A" w:rsidP="000201E9">
            <w:pPr>
              <w:jc w:val="center"/>
              <w:rPr>
                <w:rFonts w:ascii="Times New Roman" w:eastAsia="Times New Roman" w:hAnsi="Times New Roman" w:cs="Times New Roman"/>
                <w:bCs/>
                <w:color w:val="183180"/>
                <w:sz w:val="24"/>
                <w:szCs w:val="28"/>
                <w:u w:val="single"/>
              </w:rPr>
            </w:pPr>
            <w:r w:rsidRPr="00923082">
              <w:rPr>
                <w:rFonts w:ascii="Times New Roman" w:eastAsia="Times New Roman" w:hAnsi="Times New Roman" w:cs="Times New Roman"/>
                <w:bCs/>
                <w:sz w:val="24"/>
                <w:szCs w:val="28"/>
                <w:u w:val="single"/>
              </w:rPr>
              <w:t>Office Manager</w:t>
            </w:r>
          </w:p>
        </w:tc>
      </w:tr>
      <w:tr w:rsidR="00422D5A" w:rsidRPr="00666F3B" w14:paraId="249EBABA" w14:textId="77777777" w:rsidTr="000201E9">
        <w:trPr>
          <w:trHeight w:val="226"/>
        </w:trPr>
        <w:tc>
          <w:tcPr>
            <w:tcW w:w="2835" w:type="dxa"/>
          </w:tcPr>
          <w:p w14:paraId="1C0F5631" w14:textId="77777777" w:rsidR="00422D5A" w:rsidRPr="00666F3B" w:rsidRDefault="00422D5A" w:rsidP="000201E9">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Claire </w:t>
            </w:r>
            <w:r w:rsidRPr="00666F3B">
              <w:rPr>
                <w:rFonts w:ascii="Times New Roman" w:eastAsia="Times New Roman" w:hAnsi="Times New Roman" w:cs="Times New Roman"/>
                <w:sz w:val="24"/>
                <w:szCs w:val="20"/>
              </w:rPr>
              <w:t>Kuhl</w:t>
            </w:r>
          </w:p>
        </w:tc>
        <w:tc>
          <w:tcPr>
            <w:tcW w:w="2880" w:type="dxa"/>
          </w:tcPr>
          <w:p w14:paraId="136A6082" w14:textId="77777777" w:rsidR="00422D5A" w:rsidRPr="00666F3B" w:rsidRDefault="00422D5A" w:rsidP="000201E9">
            <w:pPr>
              <w:contextualSpacing/>
              <w:jc w:val="center"/>
              <w:rPr>
                <w:rFonts w:ascii="Times New Roman" w:eastAsia="Times New Roman" w:hAnsi="Times New Roman" w:cs="Times New Roman"/>
                <w:sz w:val="24"/>
                <w:szCs w:val="20"/>
              </w:rPr>
            </w:pPr>
            <w:r w:rsidRPr="00666F3B">
              <w:rPr>
                <w:rFonts w:ascii="Times New Roman" w:eastAsia="Times New Roman" w:hAnsi="Times New Roman" w:cs="Times New Roman"/>
                <w:sz w:val="24"/>
                <w:szCs w:val="20"/>
              </w:rPr>
              <w:t>Len Bornemann</w:t>
            </w:r>
          </w:p>
        </w:tc>
        <w:tc>
          <w:tcPr>
            <w:tcW w:w="2745" w:type="dxa"/>
          </w:tcPr>
          <w:p w14:paraId="7305125F" w14:textId="77777777" w:rsidR="00422D5A" w:rsidRPr="00666F3B" w:rsidRDefault="00422D5A" w:rsidP="000201E9">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Charleston Warner</w:t>
            </w:r>
          </w:p>
        </w:tc>
      </w:tr>
      <w:tr w:rsidR="00422D5A" w:rsidRPr="00666F3B" w14:paraId="2113A002" w14:textId="77777777" w:rsidTr="000201E9">
        <w:trPr>
          <w:trHeight w:hRule="exact" w:val="164"/>
        </w:trPr>
        <w:tc>
          <w:tcPr>
            <w:tcW w:w="2835" w:type="dxa"/>
            <w:vAlign w:val="center"/>
          </w:tcPr>
          <w:p w14:paraId="786E40EB" w14:textId="77777777" w:rsidR="00422D5A" w:rsidRPr="00666F3B" w:rsidRDefault="00422D5A" w:rsidP="000201E9">
            <w:pPr>
              <w:jc w:val="center"/>
              <w:rPr>
                <w:rFonts w:ascii="Times New Roman" w:eastAsia="Times New Roman" w:hAnsi="Times New Roman" w:cs="Times New Roman"/>
                <w:b/>
                <w:color w:val="183180"/>
                <w:sz w:val="24"/>
                <w:szCs w:val="24"/>
                <w:u w:val="single"/>
              </w:rPr>
            </w:pPr>
          </w:p>
        </w:tc>
        <w:tc>
          <w:tcPr>
            <w:tcW w:w="2880" w:type="dxa"/>
            <w:vAlign w:val="center"/>
          </w:tcPr>
          <w:p w14:paraId="38BD5EEC" w14:textId="77777777" w:rsidR="00422D5A" w:rsidRPr="00666F3B" w:rsidRDefault="00422D5A" w:rsidP="000201E9">
            <w:pPr>
              <w:contextualSpacing/>
              <w:jc w:val="center"/>
              <w:rPr>
                <w:rFonts w:ascii="Times New Roman" w:eastAsia="Times New Roman" w:hAnsi="Times New Roman" w:cs="Times New Roman"/>
                <w:b/>
                <w:sz w:val="24"/>
                <w:szCs w:val="24"/>
              </w:rPr>
            </w:pPr>
          </w:p>
        </w:tc>
        <w:tc>
          <w:tcPr>
            <w:tcW w:w="2745" w:type="dxa"/>
            <w:vAlign w:val="center"/>
          </w:tcPr>
          <w:p w14:paraId="53EF5EC5" w14:textId="77777777" w:rsidR="00422D5A" w:rsidRPr="00666F3B" w:rsidRDefault="00422D5A" w:rsidP="000201E9">
            <w:pPr>
              <w:jc w:val="center"/>
              <w:rPr>
                <w:rFonts w:ascii="Times New Roman" w:eastAsia="Times New Roman" w:hAnsi="Times New Roman" w:cs="Times New Roman"/>
                <w:b/>
                <w:color w:val="183180"/>
                <w:sz w:val="24"/>
                <w:szCs w:val="24"/>
                <w:u w:val="single"/>
              </w:rPr>
            </w:pPr>
          </w:p>
        </w:tc>
      </w:tr>
      <w:tr w:rsidR="00422D5A" w:rsidRPr="00666F3B" w14:paraId="4DFBB899" w14:textId="77777777" w:rsidTr="000201E9">
        <w:trPr>
          <w:trHeight w:hRule="exact" w:val="291"/>
        </w:trPr>
        <w:tc>
          <w:tcPr>
            <w:tcW w:w="2835" w:type="dxa"/>
            <w:vAlign w:val="center"/>
          </w:tcPr>
          <w:p w14:paraId="08EE2A8C" w14:textId="77777777" w:rsidR="00422D5A" w:rsidRPr="00666F3B" w:rsidRDefault="00422D5A" w:rsidP="000201E9">
            <w:pPr>
              <w:jc w:val="center"/>
              <w:rPr>
                <w:rFonts w:ascii="Times New Roman" w:eastAsia="Times New Roman" w:hAnsi="Times New Roman" w:cs="Times New Roman"/>
                <w:b/>
                <w:color w:val="183180"/>
                <w:sz w:val="24"/>
                <w:szCs w:val="24"/>
                <w:u w:val="single"/>
              </w:rPr>
            </w:pPr>
          </w:p>
        </w:tc>
        <w:tc>
          <w:tcPr>
            <w:tcW w:w="2880" w:type="dxa"/>
            <w:vAlign w:val="center"/>
          </w:tcPr>
          <w:p w14:paraId="33E2EAB7" w14:textId="77777777" w:rsidR="00422D5A" w:rsidRPr="00666F3B" w:rsidRDefault="00422D5A" w:rsidP="000201E9">
            <w:pPr>
              <w:contextualSpacing/>
              <w:jc w:val="center"/>
              <w:rPr>
                <w:rFonts w:ascii="Times New Roman" w:eastAsia="Times New Roman" w:hAnsi="Times New Roman" w:cs="Times New Roman"/>
                <w:b/>
                <w:sz w:val="24"/>
                <w:szCs w:val="24"/>
              </w:rPr>
            </w:pPr>
            <w:r w:rsidRPr="00666F3B">
              <w:rPr>
                <w:rFonts w:ascii="Times New Roman" w:eastAsia="Times New Roman" w:hAnsi="Times New Roman" w:cs="Times New Roman"/>
                <w:b/>
                <w:sz w:val="24"/>
                <w:szCs w:val="24"/>
              </w:rPr>
              <w:t>RULING ELDERS</w:t>
            </w:r>
          </w:p>
        </w:tc>
        <w:tc>
          <w:tcPr>
            <w:tcW w:w="2745" w:type="dxa"/>
            <w:vAlign w:val="center"/>
          </w:tcPr>
          <w:p w14:paraId="23534E9E" w14:textId="77777777" w:rsidR="00422D5A" w:rsidRPr="00666F3B" w:rsidRDefault="00422D5A" w:rsidP="000201E9">
            <w:pPr>
              <w:jc w:val="center"/>
              <w:rPr>
                <w:rFonts w:ascii="Times New Roman" w:eastAsia="Times New Roman" w:hAnsi="Times New Roman" w:cs="Times New Roman"/>
                <w:b/>
                <w:color w:val="183180"/>
                <w:sz w:val="24"/>
                <w:szCs w:val="24"/>
                <w:u w:val="single"/>
              </w:rPr>
            </w:pPr>
          </w:p>
        </w:tc>
      </w:tr>
      <w:tr w:rsidR="00422D5A" w:rsidRPr="004D6660" w14:paraId="75DC150F" w14:textId="77777777" w:rsidTr="000201E9">
        <w:trPr>
          <w:trHeight w:hRule="exact" w:val="366"/>
        </w:trPr>
        <w:tc>
          <w:tcPr>
            <w:tcW w:w="2835" w:type="dxa"/>
            <w:vAlign w:val="center"/>
          </w:tcPr>
          <w:p w14:paraId="4CE59E12" w14:textId="77777777" w:rsidR="00422D5A" w:rsidRPr="004D6660" w:rsidRDefault="00422D5A" w:rsidP="000201E9">
            <w:pPr>
              <w:contextualSpacing/>
              <w:jc w:val="center"/>
              <w:rPr>
                <w:rFonts w:ascii="Times New Roman" w:eastAsia="Times New Roman" w:hAnsi="Times New Roman" w:cs="Times New Roman"/>
                <w:sz w:val="24"/>
                <w:szCs w:val="20"/>
                <w:u w:val="single"/>
              </w:rPr>
            </w:pPr>
            <w:r w:rsidRPr="004D6660">
              <w:rPr>
                <w:rFonts w:ascii="Times New Roman" w:eastAsia="Times New Roman" w:hAnsi="Times New Roman" w:cs="Times New Roman"/>
                <w:sz w:val="24"/>
                <w:szCs w:val="24"/>
                <w:u w:val="single"/>
              </w:rPr>
              <w:t>Class of 202</w:t>
            </w:r>
            <w:r>
              <w:rPr>
                <w:rFonts w:ascii="Times New Roman" w:eastAsia="Times New Roman" w:hAnsi="Times New Roman" w:cs="Times New Roman"/>
                <w:sz w:val="24"/>
                <w:szCs w:val="24"/>
                <w:u w:val="single"/>
              </w:rPr>
              <w:t>5</w:t>
            </w:r>
          </w:p>
        </w:tc>
        <w:tc>
          <w:tcPr>
            <w:tcW w:w="2880" w:type="dxa"/>
            <w:vAlign w:val="center"/>
          </w:tcPr>
          <w:p w14:paraId="1FEE063D" w14:textId="77777777" w:rsidR="00422D5A" w:rsidRPr="004D6660" w:rsidRDefault="00422D5A" w:rsidP="000201E9">
            <w:pPr>
              <w:jc w:val="center"/>
              <w:rPr>
                <w:rFonts w:ascii="Times New Roman" w:eastAsia="Times New Roman" w:hAnsi="Times New Roman" w:cs="Times New Roman"/>
                <w:sz w:val="24"/>
                <w:szCs w:val="20"/>
                <w:u w:val="single"/>
              </w:rPr>
            </w:pPr>
            <w:r w:rsidRPr="004D6660">
              <w:rPr>
                <w:rFonts w:ascii="Times New Roman" w:eastAsia="Times New Roman" w:hAnsi="Times New Roman" w:cs="Times New Roman"/>
                <w:sz w:val="24"/>
                <w:szCs w:val="24"/>
                <w:u w:val="single"/>
              </w:rPr>
              <w:t>Class of 202</w:t>
            </w:r>
            <w:r>
              <w:rPr>
                <w:rFonts w:ascii="Times New Roman" w:eastAsia="Times New Roman" w:hAnsi="Times New Roman" w:cs="Times New Roman"/>
                <w:sz w:val="24"/>
                <w:szCs w:val="24"/>
                <w:u w:val="single"/>
              </w:rPr>
              <w:t>6</w:t>
            </w:r>
          </w:p>
        </w:tc>
        <w:tc>
          <w:tcPr>
            <w:tcW w:w="2745" w:type="dxa"/>
            <w:vAlign w:val="center"/>
          </w:tcPr>
          <w:p w14:paraId="097202A4" w14:textId="77777777" w:rsidR="00422D5A" w:rsidRPr="004D6660" w:rsidRDefault="00422D5A" w:rsidP="000201E9">
            <w:pPr>
              <w:jc w:val="center"/>
              <w:rPr>
                <w:rFonts w:ascii="Times New Roman" w:eastAsia="Times New Roman" w:hAnsi="Times New Roman" w:cs="Times New Roman"/>
                <w:sz w:val="24"/>
                <w:szCs w:val="20"/>
                <w:u w:val="single"/>
              </w:rPr>
            </w:pPr>
            <w:r>
              <w:rPr>
                <w:rFonts w:ascii="Times New Roman" w:eastAsia="Times New Roman" w:hAnsi="Times New Roman" w:cs="Times New Roman"/>
                <w:sz w:val="24"/>
                <w:szCs w:val="24"/>
                <w:u w:val="single"/>
              </w:rPr>
              <w:t>Class of 2027</w:t>
            </w:r>
          </w:p>
        </w:tc>
      </w:tr>
      <w:tr w:rsidR="00422D5A" w:rsidRPr="004D6660" w14:paraId="2E24D68B" w14:textId="77777777" w:rsidTr="000201E9">
        <w:trPr>
          <w:trHeight w:hRule="exact" w:val="347"/>
        </w:trPr>
        <w:tc>
          <w:tcPr>
            <w:tcW w:w="2835" w:type="dxa"/>
            <w:vAlign w:val="center"/>
          </w:tcPr>
          <w:p w14:paraId="1720C53B" w14:textId="77777777" w:rsidR="00422D5A" w:rsidRPr="004D6660" w:rsidRDefault="00422D5A" w:rsidP="000201E9">
            <w:pPr>
              <w:contextualSpacing/>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Tina Corley</w:t>
            </w:r>
          </w:p>
        </w:tc>
        <w:tc>
          <w:tcPr>
            <w:tcW w:w="2880" w:type="dxa"/>
            <w:vAlign w:val="center"/>
          </w:tcPr>
          <w:p w14:paraId="5F3B27BF" w14:textId="77777777" w:rsidR="00422D5A" w:rsidRPr="004D6660" w:rsidRDefault="00422D5A" w:rsidP="000201E9">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Laine Horowitz</w:t>
            </w:r>
          </w:p>
        </w:tc>
        <w:tc>
          <w:tcPr>
            <w:tcW w:w="2745" w:type="dxa"/>
            <w:vAlign w:val="center"/>
          </w:tcPr>
          <w:p w14:paraId="7B70B6E1" w14:textId="77777777" w:rsidR="00422D5A" w:rsidRPr="004D6660" w:rsidRDefault="00422D5A" w:rsidP="000201E9">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Luke Christie</w:t>
            </w:r>
          </w:p>
        </w:tc>
      </w:tr>
      <w:tr w:rsidR="00422D5A" w:rsidRPr="004D6660" w14:paraId="256DFA9C" w14:textId="77777777" w:rsidTr="000201E9">
        <w:trPr>
          <w:trHeight w:hRule="exact" w:val="299"/>
        </w:trPr>
        <w:tc>
          <w:tcPr>
            <w:tcW w:w="2835" w:type="dxa"/>
            <w:vAlign w:val="center"/>
          </w:tcPr>
          <w:p w14:paraId="56474F43" w14:textId="77777777" w:rsidR="00422D5A" w:rsidRPr="004D6660" w:rsidRDefault="00422D5A" w:rsidP="000201E9">
            <w:pPr>
              <w:contextualSpacing/>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Rob Graves</w:t>
            </w:r>
          </w:p>
        </w:tc>
        <w:tc>
          <w:tcPr>
            <w:tcW w:w="2880" w:type="dxa"/>
            <w:vAlign w:val="center"/>
          </w:tcPr>
          <w:p w14:paraId="08B8A319" w14:textId="77777777" w:rsidR="00422D5A" w:rsidRPr="004D6660" w:rsidRDefault="00422D5A" w:rsidP="000201E9">
            <w:pPr>
              <w:spacing w:line="240" w:lineRule="exact"/>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Richard Wilson</w:t>
            </w:r>
          </w:p>
        </w:tc>
        <w:tc>
          <w:tcPr>
            <w:tcW w:w="2745" w:type="dxa"/>
            <w:vAlign w:val="center"/>
          </w:tcPr>
          <w:p w14:paraId="2E559CD2" w14:textId="77777777" w:rsidR="00422D5A" w:rsidRPr="004D6660" w:rsidRDefault="00422D5A" w:rsidP="000201E9">
            <w:pPr>
              <w:spacing w:line="240" w:lineRule="exact"/>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Bill Kimler</w:t>
            </w:r>
          </w:p>
        </w:tc>
      </w:tr>
      <w:tr w:rsidR="00422D5A" w:rsidRPr="004D6660" w14:paraId="6E8100EC" w14:textId="77777777" w:rsidTr="000201E9">
        <w:trPr>
          <w:trHeight w:hRule="exact" w:val="86"/>
        </w:trPr>
        <w:tc>
          <w:tcPr>
            <w:tcW w:w="8460" w:type="dxa"/>
            <w:gridSpan w:val="3"/>
            <w:vAlign w:val="center"/>
          </w:tcPr>
          <w:p w14:paraId="0733EFBE" w14:textId="77777777" w:rsidR="00422D5A" w:rsidRPr="004D6660" w:rsidRDefault="00422D5A" w:rsidP="000201E9">
            <w:pPr>
              <w:jc w:val="center"/>
              <w:rPr>
                <w:rFonts w:ascii="Times New Roman" w:eastAsia="Times New Roman" w:hAnsi="Times New Roman" w:cs="Times New Roman"/>
                <w:b/>
                <w:i/>
                <w:sz w:val="24"/>
                <w:szCs w:val="20"/>
              </w:rPr>
            </w:pPr>
          </w:p>
        </w:tc>
      </w:tr>
      <w:tr w:rsidR="00422D5A" w:rsidRPr="00666F3B" w14:paraId="25788460" w14:textId="77777777" w:rsidTr="000201E9">
        <w:trPr>
          <w:trHeight w:hRule="exact" w:val="315"/>
        </w:trPr>
        <w:tc>
          <w:tcPr>
            <w:tcW w:w="8460" w:type="dxa"/>
            <w:gridSpan w:val="3"/>
            <w:vAlign w:val="center"/>
          </w:tcPr>
          <w:p w14:paraId="660D40B6" w14:textId="77777777" w:rsidR="00422D5A" w:rsidRPr="00666F3B" w:rsidRDefault="00422D5A" w:rsidP="000201E9">
            <w:pPr>
              <w:jc w:val="center"/>
              <w:rPr>
                <w:rFonts w:ascii="Times New Roman" w:eastAsia="Times New Roman" w:hAnsi="Times New Roman" w:cs="Times New Roman"/>
                <w:bCs/>
                <w:iCs/>
                <w:color w:val="0070C0"/>
                <w:sz w:val="26"/>
                <w:szCs w:val="26"/>
              </w:rPr>
            </w:pPr>
            <w:r w:rsidRPr="00666F3B">
              <w:rPr>
                <w:rFonts w:ascii="Times New Roman" w:eastAsia="Times New Roman" w:hAnsi="Times New Roman" w:cs="Times New Roman"/>
                <w:b/>
                <w:iCs/>
                <w:color w:val="0070C0"/>
                <w:sz w:val="26"/>
                <w:szCs w:val="26"/>
              </w:rPr>
              <w:t>Rev</w:t>
            </w:r>
            <w:r>
              <w:rPr>
                <w:rFonts w:ascii="Times New Roman" w:eastAsia="Times New Roman" w:hAnsi="Times New Roman" w:cs="Times New Roman"/>
                <w:b/>
                <w:iCs/>
                <w:color w:val="0070C0"/>
                <w:sz w:val="26"/>
                <w:szCs w:val="26"/>
              </w:rPr>
              <w:t>.</w:t>
            </w:r>
            <w:r w:rsidRPr="00666F3B">
              <w:rPr>
                <w:rFonts w:ascii="Times New Roman" w:eastAsia="Times New Roman" w:hAnsi="Times New Roman" w:cs="Times New Roman"/>
                <w:b/>
                <w:iCs/>
                <w:color w:val="0070C0"/>
                <w:sz w:val="26"/>
                <w:szCs w:val="26"/>
              </w:rPr>
              <w:t xml:space="preserve"> Caroline Vinson Dennis</w:t>
            </w:r>
            <w:r>
              <w:rPr>
                <w:rFonts w:ascii="Times New Roman" w:eastAsia="Times New Roman" w:hAnsi="Times New Roman" w:cs="Times New Roman"/>
                <w:b/>
                <w:iCs/>
                <w:color w:val="0070C0"/>
                <w:sz w:val="26"/>
                <w:szCs w:val="26"/>
              </w:rPr>
              <w:t>, pastor</w:t>
            </w:r>
          </w:p>
        </w:tc>
      </w:tr>
      <w:tr w:rsidR="00422D5A" w:rsidRPr="00792F6A" w14:paraId="5AA7CC19" w14:textId="77777777" w:rsidTr="000201E9">
        <w:trPr>
          <w:trHeight w:hRule="exact" w:val="315"/>
        </w:trPr>
        <w:tc>
          <w:tcPr>
            <w:tcW w:w="8460" w:type="dxa"/>
            <w:gridSpan w:val="3"/>
            <w:vAlign w:val="center"/>
          </w:tcPr>
          <w:p w14:paraId="1B7B0CD3" w14:textId="77777777" w:rsidR="00422D5A" w:rsidRPr="00792F6A" w:rsidRDefault="00422D5A" w:rsidP="000201E9">
            <w:pPr>
              <w:jc w:val="center"/>
              <w:rPr>
                <w:rFonts w:ascii="Times New Roman" w:eastAsia="Times New Roman" w:hAnsi="Times New Roman" w:cs="Times New Roman"/>
                <w:bCs/>
                <w:iCs/>
                <w:sz w:val="24"/>
                <w:szCs w:val="20"/>
              </w:rPr>
            </w:pPr>
            <w:r w:rsidRPr="00792F6A">
              <w:rPr>
                <w:rFonts w:ascii="Times New Roman" w:eastAsia="Times New Roman" w:hAnsi="Times New Roman" w:cs="Times New Roman"/>
                <w:bCs/>
                <w:iCs/>
                <w:sz w:val="24"/>
                <w:szCs w:val="20"/>
              </w:rPr>
              <w:t>317.777.1487</w:t>
            </w:r>
          </w:p>
        </w:tc>
      </w:tr>
      <w:tr w:rsidR="00422D5A" w:rsidRPr="00666F3B" w14:paraId="2CAF160D" w14:textId="77777777" w:rsidTr="000201E9">
        <w:trPr>
          <w:trHeight w:hRule="exact" w:val="381"/>
        </w:trPr>
        <w:tc>
          <w:tcPr>
            <w:tcW w:w="8460" w:type="dxa"/>
            <w:gridSpan w:val="3"/>
            <w:vAlign w:val="center"/>
          </w:tcPr>
          <w:p w14:paraId="724DC5ED" w14:textId="77777777" w:rsidR="00422D5A" w:rsidRPr="00666F3B" w:rsidRDefault="00422D5A" w:rsidP="000201E9">
            <w:pPr>
              <w:spacing w:line="260" w:lineRule="exact"/>
              <w:jc w:val="center"/>
              <w:rPr>
                <w:rFonts w:ascii="Times New Roman" w:eastAsia="Times New Roman" w:hAnsi="Times New Roman" w:cs="Times New Roman"/>
                <w:sz w:val="18"/>
                <w:szCs w:val="18"/>
              </w:rPr>
            </w:pPr>
            <w:r w:rsidRPr="00666F3B">
              <w:rPr>
                <w:rFonts w:ascii="Times New Roman" w:eastAsia="Times New Roman" w:hAnsi="Times New Roman" w:cs="Times New Roman"/>
                <w:b/>
                <w:i/>
                <w:sz w:val="24"/>
                <w:szCs w:val="20"/>
              </w:rPr>
              <w:t xml:space="preserve">Sunday </w:t>
            </w:r>
            <w:proofErr w:type="gramStart"/>
            <w:r w:rsidRPr="00666F3B">
              <w:rPr>
                <w:rFonts w:ascii="Times New Roman" w:eastAsia="Times New Roman" w:hAnsi="Times New Roman" w:cs="Times New Roman"/>
                <w:b/>
                <w:i/>
                <w:sz w:val="24"/>
                <w:szCs w:val="20"/>
              </w:rPr>
              <w:t>Study</w:t>
            </w:r>
            <w:proofErr w:type="gramEnd"/>
            <w:r w:rsidRPr="00666F3B">
              <w:rPr>
                <w:rFonts w:ascii="Times New Roman" w:eastAsia="Times New Roman" w:hAnsi="Times New Roman" w:cs="Times New Roman"/>
                <w:b/>
                <w:i/>
                <w:sz w:val="24"/>
                <w:szCs w:val="20"/>
              </w:rPr>
              <w:t xml:space="preserve"> 9:00 a.m.    Church Service: 10:00 a.m.</w:t>
            </w:r>
          </w:p>
        </w:tc>
      </w:tr>
      <w:tr w:rsidR="00422D5A" w:rsidRPr="00666F3B" w14:paraId="623C221B" w14:textId="77777777" w:rsidTr="000201E9">
        <w:trPr>
          <w:trHeight w:hRule="exact" w:val="357"/>
        </w:trPr>
        <w:tc>
          <w:tcPr>
            <w:tcW w:w="8460" w:type="dxa"/>
            <w:gridSpan w:val="3"/>
            <w:vAlign w:val="center"/>
          </w:tcPr>
          <w:p w14:paraId="53EDBB6D" w14:textId="77777777" w:rsidR="00422D5A" w:rsidRPr="00666F3B" w:rsidRDefault="00422D5A" w:rsidP="000201E9">
            <w:pPr>
              <w:jc w:val="center"/>
              <w:rPr>
                <w:rFonts w:ascii="Times New Roman" w:eastAsia="Times New Roman" w:hAnsi="Times New Roman" w:cs="Times New Roman"/>
                <w:sz w:val="18"/>
                <w:szCs w:val="18"/>
              </w:rPr>
            </w:pPr>
            <w:r w:rsidRPr="00666F3B">
              <w:rPr>
                <w:rFonts w:ascii="Times New Roman" w:eastAsia="Times New Roman" w:hAnsi="Times New Roman" w:cs="Times New Roman"/>
                <w:sz w:val="18"/>
                <w:szCs w:val="18"/>
              </w:rPr>
              <w:t>CCLI License #2724601 and #</w:t>
            </w:r>
            <w:r w:rsidRPr="00666F3B">
              <w:rPr>
                <w:rFonts w:ascii="Times New Roman" w:eastAsia="Times New Roman" w:hAnsi="Times New Roman" w:cs="Times New Roman"/>
                <w:color w:val="000000"/>
                <w:sz w:val="18"/>
                <w:szCs w:val="18"/>
              </w:rPr>
              <w:t>20189191</w:t>
            </w:r>
          </w:p>
        </w:tc>
      </w:tr>
    </w:tbl>
    <w:p w14:paraId="78910574" w14:textId="77777777" w:rsidR="002C4AFA" w:rsidRDefault="002C4AFA" w:rsidP="00DE086B">
      <w:pPr>
        <w:pStyle w:val="NormalWeb"/>
        <w:shd w:val="clear" w:color="auto" w:fill="FFFFFF"/>
        <w:tabs>
          <w:tab w:val="left" w:pos="1179"/>
        </w:tabs>
        <w:spacing w:before="0" w:beforeAutospacing="0" w:after="0" w:afterAutospacing="0"/>
        <w:ind w:right="432"/>
        <w:jc w:val="both"/>
        <w:rPr>
          <w:bCs/>
          <w:sz w:val="22"/>
          <w:szCs w:val="22"/>
        </w:rPr>
      </w:pPr>
    </w:p>
    <w:sectPr w:rsidR="002C4AFA" w:rsidSect="007C14ED">
      <w:footerReference w:type="default" r:id="rId22"/>
      <w:footerReference w:type="first" r:id="rId23"/>
      <w:pgSz w:w="12240" w:h="15840" w:code="1"/>
      <w:pgMar w:top="288" w:right="720" w:bottom="288" w:left="720" w:header="720" w:footer="144" w:gutter="0"/>
      <w:pgBorders w:display="firstPage"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685B1" w14:textId="77777777" w:rsidR="00985638" w:rsidRDefault="00985638">
      <w:r>
        <w:separator/>
      </w:r>
    </w:p>
  </w:endnote>
  <w:endnote w:type="continuationSeparator" w:id="0">
    <w:p w14:paraId="22012466" w14:textId="77777777" w:rsidR="00985638" w:rsidRDefault="00985638">
      <w:r>
        <w:continuationSeparator/>
      </w:r>
    </w:p>
  </w:endnote>
  <w:endnote w:type="continuationNotice" w:id="1">
    <w:p w14:paraId="0532404B" w14:textId="77777777" w:rsidR="00985638" w:rsidRDefault="009856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5700247"/>
      <w:docPartObj>
        <w:docPartGallery w:val="Page Numbers (Bottom of Page)"/>
        <w:docPartUnique/>
      </w:docPartObj>
    </w:sdtPr>
    <w:sdtEndPr>
      <w:rPr>
        <w:rFonts w:ascii="Times New Roman" w:hAnsi="Times New Roman" w:cs="Times New Roman"/>
        <w:noProof/>
        <w:sz w:val="14"/>
        <w:szCs w:val="14"/>
      </w:rPr>
    </w:sdtEndPr>
    <w:sdtContent>
      <w:p w14:paraId="021C4023" w14:textId="77777777" w:rsidR="0009747E" w:rsidRPr="00C46CB1" w:rsidRDefault="0009747E" w:rsidP="0009747E">
        <w:pPr>
          <w:pStyle w:val="Footer"/>
          <w:jc w:val="right"/>
          <w:rPr>
            <w:rFonts w:ascii="Times New Roman" w:hAnsi="Times New Roman" w:cs="Times New Roman"/>
            <w:sz w:val="14"/>
            <w:szCs w:val="14"/>
          </w:rPr>
        </w:pPr>
        <w:r w:rsidRPr="00C46CB1">
          <w:rPr>
            <w:rFonts w:ascii="Times New Roman" w:hAnsi="Times New Roman" w:cs="Times New Roman"/>
            <w:sz w:val="14"/>
            <w:szCs w:val="14"/>
          </w:rPr>
          <w:fldChar w:fldCharType="begin"/>
        </w:r>
        <w:r w:rsidRPr="00C46CB1">
          <w:rPr>
            <w:rFonts w:ascii="Times New Roman" w:hAnsi="Times New Roman" w:cs="Times New Roman"/>
            <w:sz w:val="14"/>
            <w:szCs w:val="14"/>
          </w:rPr>
          <w:instrText xml:space="preserve"> PAGE   \* MERGEFORMAT </w:instrText>
        </w:r>
        <w:r w:rsidRPr="00C46CB1">
          <w:rPr>
            <w:rFonts w:ascii="Times New Roman" w:hAnsi="Times New Roman" w:cs="Times New Roman"/>
            <w:sz w:val="14"/>
            <w:szCs w:val="14"/>
          </w:rPr>
          <w:fldChar w:fldCharType="separate"/>
        </w:r>
        <w:r w:rsidRPr="00C46CB1">
          <w:rPr>
            <w:rFonts w:ascii="Times New Roman" w:hAnsi="Times New Roman" w:cs="Times New Roman"/>
            <w:noProof/>
            <w:sz w:val="14"/>
            <w:szCs w:val="14"/>
          </w:rPr>
          <w:t>2</w:t>
        </w:r>
        <w:r w:rsidRPr="00C46CB1">
          <w:rPr>
            <w:rFonts w:ascii="Times New Roman" w:hAnsi="Times New Roman" w:cs="Times New Roman"/>
            <w:noProof/>
            <w:sz w:val="14"/>
            <w:szCs w:val="1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8225" w14:textId="77777777" w:rsidR="0009747E" w:rsidRDefault="004A0B12">
    <w:pPr>
      <w:pStyle w:val="Foote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8C83A" w14:textId="77777777" w:rsidR="00985638" w:rsidRDefault="00985638">
      <w:r>
        <w:separator/>
      </w:r>
    </w:p>
  </w:footnote>
  <w:footnote w:type="continuationSeparator" w:id="0">
    <w:p w14:paraId="79A660D0" w14:textId="77777777" w:rsidR="00985638" w:rsidRDefault="00985638">
      <w:r>
        <w:continuationSeparator/>
      </w:r>
    </w:p>
  </w:footnote>
  <w:footnote w:type="continuationNotice" w:id="1">
    <w:p w14:paraId="7D843920" w14:textId="77777777" w:rsidR="00985638" w:rsidRDefault="0098563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7"/>
    <w:multiLevelType w:val="multilevel"/>
    <w:tmpl w:val="0000088A"/>
    <w:lvl w:ilvl="0">
      <w:start w:val="1"/>
      <w:numFmt w:val="decimal"/>
      <w:lvlText w:val="%1"/>
      <w:lvlJc w:val="left"/>
      <w:pPr>
        <w:ind w:left="730" w:hanging="560"/>
      </w:pPr>
      <w:rPr>
        <w:rFonts w:ascii="Book Antiqua" w:hAnsi="Book Antiqua" w:cs="Book Antiqua"/>
        <w:b w:val="0"/>
        <w:bCs w:val="0"/>
        <w:i/>
        <w:iCs/>
        <w:color w:val="E63E30"/>
        <w:sz w:val="22"/>
        <w:szCs w:val="22"/>
      </w:rPr>
    </w:lvl>
    <w:lvl w:ilvl="1">
      <w:numFmt w:val="bullet"/>
      <w:lvlText w:val="•"/>
      <w:lvlJc w:val="left"/>
      <w:pPr>
        <w:ind w:left="859" w:hanging="560"/>
      </w:pPr>
    </w:lvl>
    <w:lvl w:ilvl="2">
      <w:numFmt w:val="bullet"/>
      <w:lvlText w:val="•"/>
      <w:lvlJc w:val="left"/>
      <w:pPr>
        <w:ind w:left="1575" w:hanging="560"/>
      </w:pPr>
    </w:lvl>
    <w:lvl w:ilvl="3">
      <w:numFmt w:val="bullet"/>
      <w:lvlText w:val="•"/>
      <w:lvlJc w:val="left"/>
      <w:pPr>
        <w:ind w:left="2292" w:hanging="560"/>
      </w:pPr>
    </w:lvl>
    <w:lvl w:ilvl="4">
      <w:numFmt w:val="bullet"/>
      <w:lvlText w:val="•"/>
      <w:lvlJc w:val="left"/>
      <w:pPr>
        <w:ind w:left="3008" w:hanging="560"/>
      </w:pPr>
    </w:lvl>
    <w:lvl w:ilvl="5">
      <w:numFmt w:val="bullet"/>
      <w:lvlText w:val="•"/>
      <w:lvlJc w:val="left"/>
      <w:pPr>
        <w:ind w:left="3725" w:hanging="560"/>
      </w:pPr>
    </w:lvl>
    <w:lvl w:ilvl="6">
      <w:numFmt w:val="bullet"/>
      <w:lvlText w:val="•"/>
      <w:lvlJc w:val="left"/>
      <w:pPr>
        <w:ind w:left="4441" w:hanging="560"/>
      </w:pPr>
    </w:lvl>
    <w:lvl w:ilvl="7">
      <w:numFmt w:val="bullet"/>
      <w:lvlText w:val="•"/>
      <w:lvlJc w:val="left"/>
      <w:pPr>
        <w:ind w:left="5158" w:hanging="560"/>
      </w:pPr>
    </w:lvl>
    <w:lvl w:ilvl="8">
      <w:numFmt w:val="bullet"/>
      <w:lvlText w:val="•"/>
      <w:lvlJc w:val="left"/>
      <w:pPr>
        <w:ind w:left="5874" w:hanging="560"/>
      </w:pPr>
    </w:lvl>
  </w:abstractNum>
  <w:abstractNum w:abstractNumId="1" w15:restartNumberingAfterBreak="0">
    <w:nsid w:val="00DE7994"/>
    <w:multiLevelType w:val="hybridMultilevel"/>
    <w:tmpl w:val="5E7C4038"/>
    <w:lvl w:ilvl="0" w:tplc="04090009">
      <w:start w:val="1"/>
      <w:numFmt w:val="bullet"/>
      <w:lvlText w:val=""/>
      <w:lvlJc w:val="left"/>
      <w:pPr>
        <w:ind w:left="4410" w:hanging="360"/>
      </w:pPr>
      <w:rPr>
        <w:rFonts w:ascii="Wingdings" w:hAnsi="Wingdings" w:hint="default"/>
      </w:rPr>
    </w:lvl>
    <w:lvl w:ilvl="1" w:tplc="04090003" w:tentative="1">
      <w:start w:val="1"/>
      <w:numFmt w:val="bullet"/>
      <w:lvlText w:val="o"/>
      <w:lvlJc w:val="left"/>
      <w:pPr>
        <w:ind w:left="5130" w:hanging="360"/>
      </w:pPr>
      <w:rPr>
        <w:rFonts w:ascii="Courier New" w:hAnsi="Courier New" w:cs="Courier New" w:hint="default"/>
      </w:rPr>
    </w:lvl>
    <w:lvl w:ilvl="2" w:tplc="04090005" w:tentative="1">
      <w:start w:val="1"/>
      <w:numFmt w:val="bullet"/>
      <w:lvlText w:val=""/>
      <w:lvlJc w:val="left"/>
      <w:pPr>
        <w:ind w:left="5850" w:hanging="360"/>
      </w:pPr>
      <w:rPr>
        <w:rFonts w:ascii="Wingdings" w:hAnsi="Wingdings" w:hint="default"/>
      </w:rPr>
    </w:lvl>
    <w:lvl w:ilvl="3" w:tplc="04090001" w:tentative="1">
      <w:start w:val="1"/>
      <w:numFmt w:val="bullet"/>
      <w:lvlText w:val=""/>
      <w:lvlJc w:val="left"/>
      <w:pPr>
        <w:ind w:left="6570" w:hanging="360"/>
      </w:pPr>
      <w:rPr>
        <w:rFonts w:ascii="Symbol" w:hAnsi="Symbol" w:hint="default"/>
      </w:rPr>
    </w:lvl>
    <w:lvl w:ilvl="4" w:tplc="04090003" w:tentative="1">
      <w:start w:val="1"/>
      <w:numFmt w:val="bullet"/>
      <w:lvlText w:val="o"/>
      <w:lvlJc w:val="left"/>
      <w:pPr>
        <w:ind w:left="7290" w:hanging="360"/>
      </w:pPr>
      <w:rPr>
        <w:rFonts w:ascii="Courier New" w:hAnsi="Courier New" w:cs="Courier New" w:hint="default"/>
      </w:rPr>
    </w:lvl>
    <w:lvl w:ilvl="5" w:tplc="04090005" w:tentative="1">
      <w:start w:val="1"/>
      <w:numFmt w:val="bullet"/>
      <w:lvlText w:val=""/>
      <w:lvlJc w:val="left"/>
      <w:pPr>
        <w:ind w:left="8010" w:hanging="360"/>
      </w:pPr>
      <w:rPr>
        <w:rFonts w:ascii="Wingdings" w:hAnsi="Wingdings" w:hint="default"/>
      </w:rPr>
    </w:lvl>
    <w:lvl w:ilvl="6" w:tplc="04090001" w:tentative="1">
      <w:start w:val="1"/>
      <w:numFmt w:val="bullet"/>
      <w:lvlText w:val=""/>
      <w:lvlJc w:val="left"/>
      <w:pPr>
        <w:ind w:left="8730" w:hanging="360"/>
      </w:pPr>
      <w:rPr>
        <w:rFonts w:ascii="Symbol" w:hAnsi="Symbol" w:hint="default"/>
      </w:rPr>
    </w:lvl>
    <w:lvl w:ilvl="7" w:tplc="04090003" w:tentative="1">
      <w:start w:val="1"/>
      <w:numFmt w:val="bullet"/>
      <w:lvlText w:val="o"/>
      <w:lvlJc w:val="left"/>
      <w:pPr>
        <w:ind w:left="9450" w:hanging="360"/>
      </w:pPr>
      <w:rPr>
        <w:rFonts w:ascii="Courier New" w:hAnsi="Courier New" w:cs="Courier New" w:hint="default"/>
      </w:rPr>
    </w:lvl>
    <w:lvl w:ilvl="8" w:tplc="04090005" w:tentative="1">
      <w:start w:val="1"/>
      <w:numFmt w:val="bullet"/>
      <w:lvlText w:val=""/>
      <w:lvlJc w:val="left"/>
      <w:pPr>
        <w:ind w:left="10170" w:hanging="360"/>
      </w:pPr>
      <w:rPr>
        <w:rFonts w:ascii="Wingdings" w:hAnsi="Wingdings" w:hint="default"/>
      </w:rPr>
    </w:lvl>
  </w:abstractNum>
  <w:abstractNum w:abstractNumId="2" w15:restartNumberingAfterBreak="0">
    <w:nsid w:val="037F5F31"/>
    <w:multiLevelType w:val="hybridMultilevel"/>
    <w:tmpl w:val="6D40B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854A4"/>
    <w:multiLevelType w:val="multilevel"/>
    <w:tmpl w:val="C20A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06478"/>
    <w:multiLevelType w:val="hybridMultilevel"/>
    <w:tmpl w:val="A1CA50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40503"/>
    <w:multiLevelType w:val="hybridMultilevel"/>
    <w:tmpl w:val="C60AE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A0058"/>
    <w:multiLevelType w:val="hybridMultilevel"/>
    <w:tmpl w:val="D828F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5F3751"/>
    <w:multiLevelType w:val="hybridMultilevel"/>
    <w:tmpl w:val="0F102FD8"/>
    <w:lvl w:ilvl="0" w:tplc="77F680BC">
      <w:start w:val="1"/>
      <w:numFmt w:val="decimal"/>
      <w:lvlText w:val="%1)"/>
      <w:lvlJc w:val="left"/>
      <w:pPr>
        <w:ind w:left="216" w:hanging="360"/>
      </w:pPr>
      <w:rPr>
        <w:rFonts w:hint="default"/>
        <w:b/>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8" w15:restartNumberingAfterBreak="0">
    <w:nsid w:val="19796A9E"/>
    <w:multiLevelType w:val="hybridMultilevel"/>
    <w:tmpl w:val="4CD4B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05792C"/>
    <w:multiLevelType w:val="hybridMultilevel"/>
    <w:tmpl w:val="D4185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2A3F7B"/>
    <w:multiLevelType w:val="hybridMultilevel"/>
    <w:tmpl w:val="6D82738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230B20A2"/>
    <w:multiLevelType w:val="hybridMultilevel"/>
    <w:tmpl w:val="4948C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3F7E06"/>
    <w:multiLevelType w:val="hybridMultilevel"/>
    <w:tmpl w:val="CFAA3500"/>
    <w:lvl w:ilvl="0" w:tplc="84B451AE">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AEC56D6"/>
    <w:multiLevelType w:val="hybridMultilevel"/>
    <w:tmpl w:val="954C2E08"/>
    <w:lvl w:ilvl="0" w:tplc="6FDCD582">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22A3B"/>
    <w:multiLevelType w:val="hybridMultilevel"/>
    <w:tmpl w:val="CBC26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106D21"/>
    <w:multiLevelType w:val="hybridMultilevel"/>
    <w:tmpl w:val="9142FD90"/>
    <w:lvl w:ilvl="0" w:tplc="C33A35F6">
      <w:start w:val="1"/>
      <w:numFmt w:val="bullet"/>
      <w:lvlText w:val=""/>
      <w:lvlJc w:val="left"/>
      <w:pPr>
        <w:ind w:left="115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905190"/>
    <w:multiLevelType w:val="hybridMultilevel"/>
    <w:tmpl w:val="681C8E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15:restartNumberingAfterBreak="0">
    <w:nsid w:val="44EB2F52"/>
    <w:multiLevelType w:val="hybridMultilevel"/>
    <w:tmpl w:val="3D38F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7A7552"/>
    <w:multiLevelType w:val="multilevel"/>
    <w:tmpl w:val="15C0E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6B3834"/>
    <w:multiLevelType w:val="hybridMultilevel"/>
    <w:tmpl w:val="C1EAD9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E71DE"/>
    <w:multiLevelType w:val="hybridMultilevel"/>
    <w:tmpl w:val="355C7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DC954C0"/>
    <w:multiLevelType w:val="hybridMultilevel"/>
    <w:tmpl w:val="4364C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25540A7"/>
    <w:multiLevelType w:val="hybridMultilevel"/>
    <w:tmpl w:val="0A9ECD1A"/>
    <w:lvl w:ilvl="0" w:tplc="5318271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3" w15:restartNumberingAfterBreak="0">
    <w:nsid w:val="550329EA"/>
    <w:multiLevelType w:val="hybridMultilevel"/>
    <w:tmpl w:val="81A4D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1B7714"/>
    <w:multiLevelType w:val="hybridMultilevel"/>
    <w:tmpl w:val="22CE941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5BDF4380"/>
    <w:multiLevelType w:val="hybridMultilevel"/>
    <w:tmpl w:val="A84C0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DC38CE"/>
    <w:multiLevelType w:val="hybridMultilevel"/>
    <w:tmpl w:val="CFDA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041A2A"/>
    <w:multiLevelType w:val="hybridMultilevel"/>
    <w:tmpl w:val="5BA2EBF0"/>
    <w:lvl w:ilvl="0" w:tplc="8C3EB0FC">
      <w:numFmt w:val="bullet"/>
      <w:lvlText w:val="-"/>
      <w:lvlJc w:val="left"/>
      <w:pPr>
        <w:ind w:left="795" w:hanging="360"/>
      </w:pPr>
      <w:rPr>
        <w:rFonts w:ascii="Times New Roman" w:eastAsiaTheme="minorHAnsi"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8" w15:restartNumberingAfterBreak="0">
    <w:nsid w:val="67770785"/>
    <w:multiLevelType w:val="hybridMultilevel"/>
    <w:tmpl w:val="31F4C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0265686">
    <w:abstractNumId w:val="12"/>
  </w:num>
  <w:num w:numId="2" w16cid:durableId="518324471">
    <w:abstractNumId w:val="13"/>
  </w:num>
  <w:num w:numId="3" w16cid:durableId="150368675">
    <w:abstractNumId w:val="18"/>
  </w:num>
  <w:num w:numId="4" w16cid:durableId="1836069269">
    <w:abstractNumId w:val="3"/>
  </w:num>
  <w:num w:numId="5" w16cid:durableId="952592783">
    <w:abstractNumId w:val="20"/>
  </w:num>
  <w:num w:numId="6" w16cid:durableId="532614723">
    <w:abstractNumId w:val="8"/>
  </w:num>
  <w:num w:numId="7" w16cid:durableId="837647322">
    <w:abstractNumId w:val="22"/>
  </w:num>
  <w:num w:numId="8" w16cid:durableId="974675187">
    <w:abstractNumId w:val="15"/>
  </w:num>
  <w:num w:numId="9" w16cid:durableId="1810247045">
    <w:abstractNumId w:val="1"/>
  </w:num>
  <w:num w:numId="10" w16cid:durableId="1570112820">
    <w:abstractNumId w:val="19"/>
  </w:num>
  <w:num w:numId="11" w16cid:durableId="872185224">
    <w:abstractNumId w:val="4"/>
  </w:num>
  <w:num w:numId="12" w16cid:durableId="1438256807">
    <w:abstractNumId w:val="24"/>
  </w:num>
  <w:num w:numId="13" w16cid:durableId="881331000">
    <w:abstractNumId w:val="10"/>
  </w:num>
  <w:num w:numId="14" w16cid:durableId="757946978">
    <w:abstractNumId w:val="14"/>
  </w:num>
  <w:num w:numId="15" w16cid:durableId="1738548898">
    <w:abstractNumId w:val="25"/>
  </w:num>
  <w:num w:numId="16" w16cid:durableId="988241985">
    <w:abstractNumId w:val="26"/>
  </w:num>
  <w:num w:numId="17" w16cid:durableId="1057124327">
    <w:abstractNumId w:val="0"/>
  </w:num>
  <w:num w:numId="18" w16cid:durableId="1110471725">
    <w:abstractNumId w:val="27"/>
  </w:num>
  <w:num w:numId="19" w16cid:durableId="73016384">
    <w:abstractNumId w:val="23"/>
  </w:num>
  <w:num w:numId="20" w16cid:durableId="2061391865">
    <w:abstractNumId w:val="7"/>
  </w:num>
  <w:num w:numId="21" w16cid:durableId="148595623">
    <w:abstractNumId w:val="17"/>
  </w:num>
  <w:num w:numId="22" w16cid:durableId="1873571096">
    <w:abstractNumId w:val="2"/>
  </w:num>
  <w:num w:numId="23" w16cid:durableId="289437450">
    <w:abstractNumId w:val="6"/>
  </w:num>
  <w:num w:numId="24" w16cid:durableId="2045054197">
    <w:abstractNumId w:val="21"/>
  </w:num>
  <w:num w:numId="25" w16cid:durableId="2083015788">
    <w:abstractNumId w:val="11"/>
  </w:num>
  <w:num w:numId="26" w16cid:durableId="1739279594">
    <w:abstractNumId w:val="28"/>
  </w:num>
  <w:num w:numId="27" w16cid:durableId="382098419">
    <w:abstractNumId w:val="16"/>
  </w:num>
  <w:num w:numId="28" w16cid:durableId="643042698">
    <w:abstractNumId w:val="9"/>
  </w:num>
  <w:num w:numId="29" w16cid:durableId="9183698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432"/>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637"/>
    <w:rsid w:val="000001C8"/>
    <w:rsid w:val="000002B8"/>
    <w:rsid w:val="00000806"/>
    <w:rsid w:val="000011AB"/>
    <w:rsid w:val="0000121A"/>
    <w:rsid w:val="00001273"/>
    <w:rsid w:val="000013AD"/>
    <w:rsid w:val="00001A39"/>
    <w:rsid w:val="00001EDB"/>
    <w:rsid w:val="00002C46"/>
    <w:rsid w:val="0000308B"/>
    <w:rsid w:val="00003C3F"/>
    <w:rsid w:val="00004432"/>
    <w:rsid w:val="000051AE"/>
    <w:rsid w:val="00005DF8"/>
    <w:rsid w:val="00006274"/>
    <w:rsid w:val="00006538"/>
    <w:rsid w:val="00006C3C"/>
    <w:rsid w:val="00006F61"/>
    <w:rsid w:val="00007089"/>
    <w:rsid w:val="00007374"/>
    <w:rsid w:val="000073DB"/>
    <w:rsid w:val="000075A2"/>
    <w:rsid w:val="00007944"/>
    <w:rsid w:val="000106C8"/>
    <w:rsid w:val="0001096F"/>
    <w:rsid w:val="000111FB"/>
    <w:rsid w:val="00011264"/>
    <w:rsid w:val="000119AA"/>
    <w:rsid w:val="0001226D"/>
    <w:rsid w:val="0001234C"/>
    <w:rsid w:val="0001280F"/>
    <w:rsid w:val="0001282C"/>
    <w:rsid w:val="00012966"/>
    <w:rsid w:val="00012ED9"/>
    <w:rsid w:val="00013617"/>
    <w:rsid w:val="0001366C"/>
    <w:rsid w:val="00013C8D"/>
    <w:rsid w:val="00013E49"/>
    <w:rsid w:val="00013F7B"/>
    <w:rsid w:val="000143C1"/>
    <w:rsid w:val="00014743"/>
    <w:rsid w:val="00014D60"/>
    <w:rsid w:val="00014F58"/>
    <w:rsid w:val="00014FDF"/>
    <w:rsid w:val="000157AC"/>
    <w:rsid w:val="00015BBC"/>
    <w:rsid w:val="00016103"/>
    <w:rsid w:val="00017C05"/>
    <w:rsid w:val="00017CBC"/>
    <w:rsid w:val="00017D64"/>
    <w:rsid w:val="0002002A"/>
    <w:rsid w:val="00020086"/>
    <w:rsid w:val="0002034C"/>
    <w:rsid w:val="00020A11"/>
    <w:rsid w:val="00020E65"/>
    <w:rsid w:val="000218C4"/>
    <w:rsid w:val="00021AA1"/>
    <w:rsid w:val="00022352"/>
    <w:rsid w:val="00022947"/>
    <w:rsid w:val="00022C73"/>
    <w:rsid w:val="00022CBC"/>
    <w:rsid w:val="000232B2"/>
    <w:rsid w:val="00023448"/>
    <w:rsid w:val="0002346B"/>
    <w:rsid w:val="0002365E"/>
    <w:rsid w:val="00023760"/>
    <w:rsid w:val="000245C1"/>
    <w:rsid w:val="000247ED"/>
    <w:rsid w:val="00024A24"/>
    <w:rsid w:val="00024EF6"/>
    <w:rsid w:val="0002509D"/>
    <w:rsid w:val="000251E8"/>
    <w:rsid w:val="00025260"/>
    <w:rsid w:val="00025BD0"/>
    <w:rsid w:val="000262A8"/>
    <w:rsid w:val="00026352"/>
    <w:rsid w:val="000266CA"/>
    <w:rsid w:val="00026810"/>
    <w:rsid w:val="00026AB9"/>
    <w:rsid w:val="00026CC9"/>
    <w:rsid w:val="00027011"/>
    <w:rsid w:val="000278DC"/>
    <w:rsid w:val="00030571"/>
    <w:rsid w:val="00030837"/>
    <w:rsid w:val="00030939"/>
    <w:rsid w:val="00030D48"/>
    <w:rsid w:val="00030D69"/>
    <w:rsid w:val="00030FE6"/>
    <w:rsid w:val="00031559"/>
    <w:rsid w:val="0003156E"/>
    <w:rsid w:val="0003167F"/>
    <w:rsid w:val="00031929"/>
    <w:rsid w:val="00031B46"/>
    <w:rsid w:val="00031FED"/>
    <w:rsid w:val="00032140"/>
    <w:rsid w:val="000324BB"/>
    <w:rsid w:val="0003290E"/>
    <w:rsid w:val="00032B9C"/>
    <w:rsid w:val="0003301B"/>
    <w:rsid w:val="00033337"/>
    <w:rsid w:val="000336F3"/>
    <w:rsid w:val="000342DC"/>
    <w:rsid w:val="000343A1"/>
    <w:rsid w:val="0003465E"/>
    <w:rsid w:val="0003475F"/>
    <w:rsid w:val="00034914"/>
    <w:rsid w:val="00034B6D"/>
    <w:rsid w:val="00034C9F"/>
    <w:rsid w:val="00034F21"/>
    <w:rsid w:val="00035480"/>
    <w:rsid w:val="00035647"/>
    <w:rsid w:val="00035886"/>
    <w:rsid w:val="00035B9C"/>
    <w:rsid w:val="00035C6C"/>
    <w:rsid w:val="00035EB0"/>
    <w:rsid w:val="000364C1"/>
    <w:rsid w:val="000368A4"/>
    <w:rsid w:val="0003698B"/>
    <w:rsid w:val="00036FE3"/>
    <w:rsid w:val="00037A72"/>
    <w:rsid w:val="00037E3C"/>
    <w:rsid w:val="0004029A"/>
    <w:rsid w:val="000405D2"/>
    <w:rsid w:val="00040F85"/>
    <w:rsid w:val="00041252"/>
    <w:rsid w:val="000415F8"/>
    <w:rsid w:val="00041EF6"/>
    <w:rsid w:val="000422B3"/>
    <w:rsid w:val="00043B30"/>
    <w:rsid w:val="00044416"/>
    <w:rsid w:val="000444E4"/>
    <w:rsid w:val="000449DC"/>
    <w:rsid w:val="00044AC0"/>
    <w:rsid w:val="00044F2C"/>
    <w:rsid w:val="00045637"/>
    <w:rsid w:val="00045BAF"/>
    <w:rsid w:val="00045C10"/>
    <w:rsid w:val="000464BA"/>
    <w:rsid w:val="00046633"/>
    <w:rsid w:val="000469CC"/>
    <w:rsid w:val="00046BF9"/>
    <w:rsid w:val="00046F2A"/>
    <w:rsid w:val="00047032"/>
    <w:rsid w:val="000470D8"/>
    <w:rsid w:val="00047215"/>
    <w:rsid w:val="00047895"/>
    <w:rsid w:val="000478DE"/>
    <w:rsid w:val="000507D6"/>
    <w:rsid w:val="00050A3B"/>
    <w:rsid w:val="00050DE8"/>
    <w:rsid w:val="00050ED5"/>
    <w:rsid w:val="000512C3"/>
    <w:rsid w:val="00051756"/>
    <w:rsid w:val="00051760"/>
    <w:rsid w:val="00051ABF"/>
    <w:rsid w:val="00051C41"/>
    <w:rsid w:val="00051FD5"/>
    <w:rsid w:val="0005277A"/>
    <w:rsid w:val="00052B45"/>
    <w:rsid w:val="00052CDD"/>
    <w:rsid w:val="000531F6"/>
    <w:rsid w:val="00053322"/>
    <w:rsid w:val="00053633"/>
    <w:rsid w:val="000537E0"/>
    <w:rsid w:val="00053F30"/>
    <w:rsid w:val="000542CF"/>
    <w:rsid w:val="000543DF"/>
    <w:rsid w:val="000544F4"/>
    <w:rsid w:val="0005461D"/>
    <w:rsid w:val="0005486E"/>
    <w:rsid w:val="00054BAF"/>
    <w:rsid w:val="00054F35"/>
    <w:rsid w:val="000552E1"/>
    <w:rsid w:val="00055456"/>
    <w:rsid w:val="0005554C"/>
    <w:rsid w:val="00056AE9"/>
    <w:rsid w:val="00056BB4"/>
    <w:rsid w:val="000573CD"/>
    <w:rsid w:val="00057482"/>
    <w:rsid w:val="00057986"/>
    <w:rsid w:val="0006048D"/>
    <w:rsid w:val="00061060"/>
    <w:rsid w:val="0006124F"/>
    <w:rsid w:val="00061699"/>
    <w:rsid w:val="000620D2"/>
    <w:rsid w:val="00062A6D"/>
    <w:rsid w:val="00062AF8"/>
    <w:rsid w:val="00062B33"/>
    <w:rsid w:val="00062C78"/>
    <w:rsid w:val="0006355E"/>
    <w:rsid w:val="00063B56"/>
    <w:rsid w:val="00063E17"/>
    <w:rsid w:val="00064096"/>
    <w:rsid w:val="00064CE9"/>
    <w:rsid w:val="00064FB5"/>
    <w:rsid w:val="000651FC"/>
    <w:rsid w:val="00065C8E"/>
    <w:rsid w:val="00065FF7"/>
    <w:rsid w:val="00066A0D"/>
    <w:rsid w:val="00066B77"/>
    <w:rsid w:val="000679B0"/>
    <w:rsid w:val="00070E9D"/>
    <w:rsid w:val="00071B5C"/>
    <w:rsid w:val="00071D8B"/>
    <w:rsid w:val="0007276D"/>
    <w:rsid w:val="000728C5"/>
    <w:rsid w:val="000728FE"/>
    <w:rsid w:val="00072A06"/>
    <w:rsid w:val="00072F2F"/>
    <w:rsid w:val="00073148"/>
    <w:rsid w:val="0007319C"/>
    <w:rsid w:val="00073D2A"/>
    <w:rsid w:val="00074A04"/>
    <w:rsid w:val="00075253"/>
    <w:rsid w:val="00075542"/>
    <w:rsid w:val="0007560C"/>
    <w:rsid w:val="000756AD"/>
    <w:rsid w:val="00075BB9"/>
    <w:rsid w:val="00075E0A"/>
    <w:rsid w:val="00075FD6"/>
    <w:rsid w:val="000763C5"/>
    <w:rsid w:val="00076BAC"/>
    <w:rsid w:val="00076C58"/>
    <w:rsid w:val="00077698"/>
    <w:rsid w:val="000779B4"/>
    <w:rsid w:val="00077C8F"/>
    <w:rsid w:val="00080599"/>
    <w:rsid w:val="000805C3"/>
    <w:rsid w:val="00080AE2"/>
    <w:rsid w:val="00081225"/>
    <w:rsid w:val="00081C0E"/>
    <w:rsid w:val="00081D68"/>
    <w:rsid w:val="000821BD"/>
    <w:rsid w:val="00082686"/>
    <w:rsid w:val="0008338B"/>
    <w:rsid w:val="000834D5"/>
    <w:rsid w:val="00083830"/>
    <w:rsid w:val="00083F08"/>
    <w:rsid w:val="00083F80"/>
    <w:rsid w:val="00084111"/>
    <w:rsid w:val="00084212"/>
    <w:rsid w:val="0008496F"/>
    <w:rsid w:val="00084F1C"/>
    <w:rsid w:val="0008506F"/>
    <w:rsid w:val="0008528B"/>
    <w:rsid w:val="00085315"/>
    <w:rsid w:val="00085765"/>
    <w:rsid w:val="00085DA1"/>
    <w:rsid w:val="00086144"/>
    <w:rsid w:val="0008685E"/>
    <w:rsid w:val="00086EEB"/>
    <w:rsid w:val="00087359"/>
    <w:rsid w:val="0008755E"/>
    <w:rsid w:val="00087B8C"/>
    <w:rsid w:val="00090639"/>
    <w:rsid w:val="00091073"/>
    <w:rsid w:val="00091A00"/>
    <w:rsid w:val="000920AD"/>
    <w:rsid w:val="000921DE"/>
    <w:rsid w:val="0009244B"/>
    <w:rsid w:val="00092946"/>
    <w:rsid w:val="00093491"/>
    <w:rsid w:val="0009350F"/>
    <w:rsid w:val="00093B19"/>
    <w:rsid w:val="00093C25"/>
    <w:rsid w:val="0009425A"/>
    <w:rsid w:val="000944B3"/>
    <w:rsid w:val="00094A50"/>
    <w:rsid w:val="00094D35"/>
    <w:rsid w:val="00094E5C"/>
    <w:rsid w:val="000957CA"/>
    <w:rsid w:val="0009580E"/>
    <w:rsid w:val="00095A73"/>
    <w:rsid w:val="00095BC0"/>
    <w:rsid w:val="00095E47"/>
    <w:rsid w:val="000962E0"/>
    <w:rsid w:val="000963BB"/>
    <w:rsid w:val="000965BF"/>
    <w:rsid w:val="00096A07"/>
    <w:rsid w:val="00096C67"/>
    <w:rsid w:val="00096E44"/>
    <w:rsid w:val="000971D7"/>
    <w:rsid w:val="0009747E"/>
    <w:rsid w:val="00097FD9"/>
    <w:rsid w:val="000A01D4"/>
    <w:rsid w:val="000A043F"/>
    <w:rsid w:val="000A0470"/>
    <w:rsid w:val="000A0D3E"/>
    <w:rsid w:val="000A10F5"/>
    <w:rsid w:val="000A133C"/>
    <w:rsid w:val="000A1BA3"/>
    <w:rsid w:val="000A2EA1"/>
    <w:rsid w:val="000A4130"/>
    <w:rsid w:val="000A4459"/>
    <w:rsid w:val="000A45E1"/>
    <w:rsid w:val="000A4689"/>
    <w:rsid w:val="000A50C8"/>
    <w:rsid w:val="000A51B3"/>
    <w:rsid w:val="000A51D4"/>
    <w:rsid w:val="000A524B"/>
    <w:rsid w:val="000A5B94"/>
    <w:rsid w:val="000A5C12"/>
    <w:rsid w:val="000A5C27"/>
    <w:rsid w:val="000A5ED2"/>
    <w:rsid w:val="000A604E"/>
    <w:rsid w:val="000A6764"/>
    <w:rsid w:val="000A6D58"/>
    <w:rsid w:val="000A6FD7"/>
    <w:rsid w:val="000A74F4"/>
    <w:rsid w:val="000A753D"/>
    <w:rsid w:val="000A7BD6"/>
    <w:rsid w:val="000B01EA"/>
    <w:rsid w:val="000B0EDD"/>
    <w:rsid w:val="000B10B7"/>
    <w:rsid w:val="000B1115"/>
    <w:rsid w:val="000B1193"/>
    <w:rsid w:val="000B1931"/>
    <w:rsid w:val="000B1DCC"/>
    <w:rsid w:val="000B1E16"/>
    <w:rsid w:val="000B2078"/>
    <w:rsid w:val="000B21E9"/>
    <w:rsid w:val="000B2FD7"/>
    <w:rsid w:val="000B3418"/>
    <w:rsid w:val="000B35DC"/>
    <w:rsid w:val="000B3ADF"/>
    <w:rsid w:val="000B40D6"/>
    <w:rsid w:val="000B4653"/>
    <w:rsid w:val="000B4BFF"/>
    <w:rsid w:val="000B5768"/>
    <w:rsid w:val="000B5E5C"/>
    <w:rsid w:val="000B7006"/>
    <w:rsid w:val="000B71F1"/>
    <w:rsid w:val="000B7EDF"/>
    <w:rsid w:val="000C00D0"/>
    <w:rsid w:val="000C0360"/>
    <w:rsid w:val="000C039A"/>
    <w:rsid w:val="000C0F78"/>
    <w:rsid w:val="000C1674"/>
    <w:rsid w:val="000C1A55"/>
    <w:rsid w:val="000C1E12"/>
    <w:rsid w:val="000C20F5"/>
    <w:rsid w:val="000C257C"/>
    <w:rsid w:val="000C3895"/>
    <w:rsid w:val="000C38A4"/>
    <w:rsid w:val="000C426C"/>
    <w:rsid w:val="000C487E"/>
    <w:rsid w:val="000C4CA5"/>
    <w:rsid w:val="000C5383"/>
    <w:rsid w:val="000C54E1"/>
    <w:rsid w:val="000C5583"/>
    <w:rsid w:val="000C567C"/>
    <w:rsid w:val="000C59C6"/>
    <w:rsid w:val="000C5BD0"/>
    <w:rsid w:val="000C61D6"/>
    <w:rsid w:val="000C65F0"/>
    <w:rsid w:val="000C6670"/>
    <w:rsid w:val="000C6D7F"/>
    <w:rsid w:val="000C6F86"/>
    <w:rsid w:val="000C747D"/>
    <w:rsid w:val="000C778B"/>
    <w:rsid w:val="000C7F48"/>
    <w:rsid w:val="000D0619"/>
    <w:rsid w:val="000D0B0A"/>
    <w:rsid w:val="000D0EC8"/>
    <w:rsid w:val="000D1134"/>
    <w:rsid w:val="000D1D84"/>
    <w:rsid w:val="000D26A4"/>
    <w:rsid w:val="000D2BBB"/>
    <w:rsid w:val="000D31FC"/>
    <w:rsid w:val="000D3370"/>
    <w:rsid w:val="000D3494"/>
    <w:rsid w:val="000D3537"/>
    <w:rsid w:val="000D3B96"/>
    <w:rsid w:val="000D3E82"/>
    <w:rsid w:val="000D4477"/>
    <w:rsid w:val="000D4B27"/>
    <w:rsid w:val="000D4DD7"/>
    <w:rsid w:val="000D50EB"/>
    <w:rsid w:val="000D5474"/>
    <w:rsid w:val="000D5CC3"/>
    <w:rsid w:val="000D5CF4"/>
    <w:rsid w:val="000D630C"/>
    <w:rsid w:val="000D6618"/>
    <w:rsid w:val="000D6A6C"/>
    <w:rsid w:val="000D6C0B"/>
    <w:rsid w:val="000D71CE"/>
    <w:rsid w:val="000D71FF"/>
    <w:rsid w:val="000E023F"/>
    <w:rsid w:val="000E052B"/>
    <w:rsid w:val="000E06B6"/>
    <w:rsid w:val="000E0D54"/>
    <w:rsid w:val="000E0D80"/>
    <w:rsid w:val="000E25DF"/>
    <w:rsid w:val="000E2A18"/>
    <w:rsid w:val="000E3CA4"/>
    <w:rsid w:val="000E4246"/>
    <w:rsid w:val="000E424C"/>
    <w:rsid w:val="000E4968"/>
    <w:rsid w:val="000E4B42"/>
    <w:rsid w:val="000E4E98"/>
    <w:rsid w:val="000E52E8"/>
    <w:rsid w:val="000E5BA7"/>
    <w:rsid w:val="000E5BFA"/>
    <w:rsid w:val="000E5D09"/>
    <w:rsid w:val="000E5ED9"/>
    <w:rsid w:val="000E5F0D"/>
    <w:rsid w:val="000E6207"/>
    <w:rsid w:val="000E66D3"/>
    <w:rsid w:val="000E6B34"/>
    <w:rsid w:val="000E7B69"/>
    <w:rsid w:val="000E7BDA"/>
    <w:rsid w:val="000E7CEE"/>
    <w:rsid w:val="000E7F7A"/>
    <w:rsid w:val="000F0216"/>
    <w:rsid w:val="000F0939"/>
    <w:rsid w:val="000F0B8A"/>
    <w:rsid w:val="000F1BAA"/>
    <w:rsid w:val="000F25D3"/>
    <w:rsid w:val="000F2EA4"/>
    <w:rsid w:val="000F2EFF"/>
    <w:rsid w:val="000F33E6"/>
    <w:rsid w:val="000F3742"/>
    <w:rsid w:val="000F37B0"/>
    <w:rsid w:val="000F3EBD"/>
    <w:rsid w:val="000F460B"/>
    <w:rsid w:val="000F4AD4"/>
    <w:rsid w:val="000F4E7F"/>
    <w:rsid w:val="000F4FB4"/>
    <w:rsid w:val="000F5144"/>
    <w:rsid w:val="000F5658"/>
    <w:rsid w:val="000F5C04"/>
    <w:rsid w:val="000F5D96"/>
    <w:rsid w:val="000F68C9"/>
    <w:rsid w:val="000F6A50"/>
    <w:rsid w:val="000F70E4"/>
    <w:rsid w:val="000F7261"/>
    <w:rsid w:val="000F7D23"/>
    <w:rsid w:val="001006BF"/>
    <w:rsid w:val="001010F0"/>
    <w:rsid w:val="001020B9"/>
    <w:rsid w:val="0010236A"/>
    <w:rsid w:val="001026F6"/>
    <w:rsid w:val="001029DD"/>
    <w:rsid w:val="00102AAD"/>
    <w:rsid w:val="00102E3A"/>
    <w:rsid w:val="0010388B"/>
    <w:rsid w:val="001040EB"/>
    <w:rsid w:val="00104232"/>
    <w:rsid w:val="0010441D"/>
    <w:rsid w:val="001046B8"/>
    <w:rsid w:val="00104758"/>
    <w:rsid w:val="00104884"/>
    <w:rsid w:val="0010488F"/>
    <w:rsid w:val="00104C85"/>
    <w:rsid w:val="00104CB4"/>
    <w:rsid w:val="00105D52"/>
    <w:rsid w:val="00105DB8"/>
    <w:rsid w:val="00105E8F"/>
    <w:rsid w:val="00106387"/>
    <w:rsid w:val="001063F3"/>
    <w:rsid w:val="00106480"/>
    <w:rsid w:val="00106ABA"/>
    <w:rsid w:val="00107001"/>
    <w:rsid w:val="00107293"/>
    <w:rsid w:val="00110BCD"/>
    <w:rsid w:val="00110D38"/>
    <w:rsid w:val="001110CF"/>
    <w:rsid w:val="001114C1"/>
    <w:rsid w:val="00111DE1"/>
    <w:rsid w:val="00111E7C"/>
    <w:rsid w:val="00111FDE"/>
    <w:rsid w:val="0011253F"/>
    <w:rsid w:val="00113A54"/>
    <w:rsid w:val="0011401F"/>
    <w:rsid w:val="00114415"/>
    <w:rsid w:val="001150EF"/>
    <w:rsid w:val="001152A6"/>
    <w:rsid w:val="001158C7"/>
    <w:rsid w:val="00115ACF"/>
    <w:rsid w:val="00115CD5"/>
    <w:rsid w:val="001160C0"/>
    <w:rsid w:val="001163DA"/>
    <w:rsid w:val="0011699D"/>
    <w:rsid w:val="00116C96"/>
    <w:rsid w:val="001170B3"/>
    <w:rsid w:val="001173BB"/>
    <w:rsid w:val="001174CA"/>
    <w:rsid w:val="001178CE"/>
    <w:rsid w:val="00117B72"/>
    <w:rsid w:val="00117D3D"/>
    <w:rsid w:val="00117F8F"/>
    <w:rsid w:val="00117FBB"/>
    <w:rsid w:val="001202C3"/>
    <w:rsid w:val="001204E7"/>
    <w:rsid w:val="00120745"/>
    <w:rsid w:val="00120ED8"/>
    <w:rsid w:val="00121056"/>
    <w:rsid w:val="0012106A"/>
    <w:rsid w:val="0012120E"/>
    <w:rsid w:val="00121472"/>
    <w:rsid w:val="00121877"/>
    <w:rsid w:val="001218FA"/>
    <w:rsid w:val="00122090"/>
    <w:rsid w:val="00122167"/>
    <w:rsid w:val="001222E6"/>
    <w:rsid w:val="0012363F"/>
    <w:rsid w:val="00123659"/>
    <w:rsid w:val="0012370A"/>
    <w:rsid w:val="001237C2"/>
    <w:rsid w:val="00124124"/>
    <w:rsid w:val="001243AB"/>
    <w:rsid w:val="0012496C"/>
    <w:rsid w:val="00124ED7"/>
    <w:rsid w:val="00125ABB"/>
    <w:rsid w:val="00125B56"/>
    <w:rsid w:val="00126802"/>
    <w:rsid w:val="00126C7C"/>
    <w:rsid w:val="00126D05"/>
    <w:rsid w:val="00127469"/>
    <w:rsid w:val="00127AE3"/>
    <w:rsid w:val="00127BCA"/>
    <w:rsid w:val="00130558"/>
    <w:rsid w:val="001307AF"/>
    <w:rsid w:val="00131ADC"/>
    <w:rsid w:val="00131B8B"/>
    <w:rsid w:val="00132243"/>
    <w:rsid w:val="001327CA"/>
    <w:rsid w:val="00133035"/>
    <w:rsid w:val="00133090"/>
    <w:rsid w:val="001339F1"/>
    <w:rsid w:val="00133CC9"/>
    <w:rsid w:val="00133FD1"/>
    <w:rsid w:val="0013444F"/>
    <w:rsid w:val="00134543"/>
    <w:rsid w:val="0013491F"/>
    <w:rsid w:val="00135174"/>
    <w:rsid w:val="001359E2"/>
    <w:rsid w:val="00135C73"/>
    <w:rsid w:val="00135F48"/>
    <w:rsid w:val="0013602C"/>
    <w:rsid w:val="001363BF"/>
    <w:rsid w:val="00136598"/>
    <w:rsid w:val="0013686F"/>
    <w:rsid w:val="00136989"/>
    <w:rsid w:val="001371BD"/>
    <w:rsid w:val="001372A9"/>
    <w:rsid w:val="00137AA1"/>
    <w:rsid w:val="00137AED"/>
    <w:rsid w:val="00137C71"/>
    <w:rsid w:val="00137E0A"/>
    <w:rsid w:val="00137FD3"/>
    <w:rsid w:val="00140141"/>
    <w:rsid w:val="0014057D"/>
    <w:rsid w:val="00140603"/>
    <w:rsid w:val="001409A5"/>
    <w:rsid w:val="00140AAA"/>
    <w:rsid w:val="00140BF0"/>
    <w:rsid w:val="00140CB7"/>
    <w:rsid w:val="001412E7"/>
    <w:rsid w:val="001414AB"/>
    <w:rsid w:val="00142CB6"/>
    <w:rsid w:val="00142D63"/>
    <w:rsid w:val="00142E8B"/>
    <w:rsid w:val="001436B3"/>
    <w:rsid w:val="00143A6B"/>
    <w:rsid w:val="00143C48"/>
    <w:rsid w:val="00143E21"/>
    <w:rsid w:val="00144723"/>
    <w:rsid w:val="00144E65"/>
    <w:rsid w:val="00145533"/>
    <w:rsid w:val="00145D53"/>
    <w:rsid w:val="00145DA0"/>
    <w:rsid w:val="00146413"/>
    <w:rsid w:val="00146698"/>
    <w:rsid w:val="001466F6"/>
    <w:rsid w:val="0014675A"/>
    <w:rsid w:val="00146C10"/>
    <w:rsid w:val="00147B72"/>
    <w:rsid w:val="00150756"/>
    <w:rsid w:val="001507F1"/>
    <w:rsid w:val="00150A29"/>
    <w:rsid w:val="00150B7C"/>
    <w:rsid w:val="00150B8C"/>
    <w:rsid w:val="00150CA7"/>
    <w:rsid w:val="00150DF4"/>
    <w:rsid w:val="00150ECF"/>
    <w:rsid w:val="001515C0"/>
    <w:rsid w:val="00151B70"/>
    <w:rsid w:val="00151EAE"/>
    <w:rsid w:val="00152191"/>
    <w:rsid w:val="0015227C"/>
    <w:rsid w:val="00152281"/>
    <w:rsid w:val="001527E6"/>
    <w:rsid w:val="00152805"/>
    <w:rsid w:val="0015298D"/>
    <w:rsid w:val="00152B0A"/>
    <w:rsid w:val="00152C45"/>
    <w:rsid w:val="00153212"/>
    <w:rsid w:val="00153CEF"/>
    <w:rsid w:val="001540D6"/>
    <w:rsid w:val="00154D82"/>
    <w:rsid w:val="00154F2D"/>
    <w:rsid w:val="00155DD9"/>
    <w:rsid w:val="00155E0F"/>
    <w:rsid w:val="00156719"/>
    <w:rsid w:val="00156925"/>
    <w:rsid w:val="00156BE5"/>
    <w:rsid w:val="00157E3A"/>
    <w:rsid w:val="00157E69"/>
    <w:rsid w:val="0016077D"/>
    <w:rsid w:val="001608D9"/>
    <w:rsid w:val="00160E87"/>
    <w:rsid w:val="001612FE"/>
    <w:rsid w:val="00161588"/>
    <w:rsid w:val="001616DC"/>
    <w:rsid w:val="00161C26"/>
    <w:rsid w:val="00162194"/>
    <w:rsid w:val="00162714"/>
    <w:rsid w:val="001629AC"/>
    <w:rsid w:val="0016323C"/>
    <w:rsid w:val="00164C2C"/>
    <w:rsid w:val="00164EE9"/>
    <w:rsid w:val="00165159"/>
    <w:rsid w:val="0016596D"/>
    <w:rsid w:val="00165DE2"/>
    <w:rsid w:val="00165E2D"/>
    <w:rsid w:val="001660C1"/>
    <w:rsid w:val="00166500"/>
    <w:rsid w:val="001669A0"/>
    <w:rsid w:val="00166AB4"/>
    <w:rsid w:val="00167468"/>
    <w:rsid w:val="00170333"/>
    <w:rsid w:val="00170932"/>
    <w:rsid w:val="0017095C"/>
    <w:rsid w:val="00170D8E"/>
    <w:rsid w:val="001710EB"/>
    <w:rsid w:val="0017111D"/>
    <w:rsid w:val="001712F9"/>
    <w:rsid w:val="00171BCB"/>
    <w:rsid w:val="001727AF"/>
    <w:rsid w:val="00172F9D"/>
    <w:rsid w:val="00173424"/>
    <w:rsid w:val="00173826"/>
    <w:rsid w:val="00173A69"/>
    <w:rsid w:val="00174850"/>
    <w:rsid w:val="001749C8"/>
    <w:rsid w:val="00174B0E"/>
    <w:rsid w:val="00174B43"/>
    <w:rsid w:val="00174E02"/>
    <w:rsid w:val="00175009"/>
    <w:rsid w:val="001752C4"/>
    <w:rsid w:val="001756D5"/>
    <w:rsid w:val="00175AF2"/>
    <w:rsid w:val="00175C2E"/>
    <w:rsid w:val="001760FB"/>
    <w:rsid w:val="001763EC"/>
    <w:rsid w:val="001766DA"/>
    <w:rsid w:val="0017742D"/>
    <w:rsid w:val="00177B07"/>
    <w:rsid w:val="0018029A"/>
    <w:rsid w:val="0018040A"/>
    <w:rsid w:val="001807EB"/>
    <w:rsid w:val="001808F1"/>
    <w:rsid w:val="00181654"/>
    <w:rsid w:val="001819E4"/>
    <w:rsid w:val="00181CD5"/>
    <w:rsid w:val="00182058"/>
    <w:rsid w:val="001822EA"/>
    <w:rsid w:val="001828CC"/>
    <w:rsid w:val="00182970"/>
    <w:rsid w:val="00182B37"/>
    <w:rsid w:val="0018309C"/>
    <w:rsid w:val="00183808"/>
    <w:rsid w:val="001841BF"/>
    <w:rsid w:val="00184B54"/>
    <w:rsid w:val="00184C69"/>
    <w:rsid w:val="00184DA8"/>
    <w:rsid w:val="00184E04"/>
    <w:rsid w:val="0018506F"/>
    <w:rsid w:val="001855B5"/>
    <w:rsid w:val="001858CD"/>
    <w:rsid w:val="00185A7D"/>
    <w:rsid w:val="00185F97"/>
    <w:rsid w:val="00185FAA"/>
    <w:rsid w:val="001863D9"/>
    <w:rsid w:val="00186603"/>
    <w:rsid w:val="00186948"/>
    <w:rsid w:val="00186E02"/>
    <w:rsid w:val="00187313"/>
    <w:rsid w:val="00187365"/>
    <w:rsid w:val="001877BC"/>
    <w:rsid w:val="00187825"/>
    <w:rsid w:val="001903CF"/>
    <w:rsid w:val="001913B8"/>
    <w:rsid w:val="00191586"/>
    <w:rsid w:val="00191798"/>
    <w:rsid w:val="001922F0"/>
    <w:rsid w:val="0019239B"/>
    <w:rsid w:val="00192C1D"/>
    <w:rsid w:val="00192F4F"/>
    <w:rsid w:val="00193654"/>
    <w:rsid w:val="00193A7E"/>
    <w:rsid w:val="00193D55"/>
    <w:rsid w:val="00193E1F"/>
    <w:rsid w:val="00193E65"/>
    <w:rsid w:val="00193F5F"/>
    <w:rsid w:val="00194686"/>
    <w:rsid w:val="001947ED"/>
    <w:rsid w:val="00194C39"/>
    <w:rsid w:val="00194D86"/>
    <w:rsid w:val="00194F84"/>
    <w:rsid w:val="001950CE"/>
    <w:rsid w:val="00195903"/>
    <w:rsid w:val="00195C98"/>
    <w:rsid w:val="00196409"/>
    <w:rsid w:val="00196B4E"/>
    <w:rsid w:val="001A0454"/>
    <w:rsid w:val="001A09FF"/>
    <w:rsid w:val="001A1DC6"/>
    <w:rsid w:val="001A2371"/>
    <w:rsid w:val="001A26E3"/>
    <w:rsid w:val="001A2B50"/>
    <w:rsid w:val="001A2C8F"/>
    <w:rsid w:val="001A3101"/>
    <w:rsid w:val="001A3427"/>
    <w:rsid w:val="001A3D49"/>
    <w:rsid w:val="001A3DA0"/>
    <w:rsid w:val="001A43A1"/>
    <w:rsid w:val="001A44AC"/>
    <w:rsid w:val="001A4A99"/>
    <w:rsid w:val="001A4E58"/>
    <w:rsid w:val="001A4ECC"/>
    <w:rsid w:val="001A4FA4"/>
    <w:rsid w:val="001A5506"/>
    <w:rsid w:val="001A5ADE"/>
    <w:rsid w:val="001A65CC"/>
    <w:rsid w:val="001A68C3"/>
    <w:rsid w:val="001A70F1"/>
    <w:rsid w:val="001A736A"/>
    <w:rsid w:val="001A7685"/>
    <w:rsid w:val="001A7D05"/>
    <w:rsid w:val="001B0399"/>
    <w:rsid w:val="001B06CF"/>
    <w:rsid w:val="001B09CD"/>
    <w:rsid w:val="001B09ED"/>
    <w:rsid w:val="001B0DA5"/>
    <w:rsid w:val="001B1123"/>
    <w:rsid w:val="001B1416"/>
    <w:rsid w:val="001B1FEB"/>
    <w:rsid w:val="001B22EE"/>
    <w:rsid w:val="001B254A"/>
    <w:rsid w:val="001B268F"/>
    <w:rsid w:val="001B275D"/>
    <w:rsid w:val="001B2B4A"/>
    <w:rsid w:val="001B2BDB"/>
    <w:rsid w:val="001B2F0F"/>
    <w:rsid w:val="001B30A5"/>
    <w:rsid w:val="001B3BBF"/>
    <w:rsid w:val="001B3CE0"/>
    <w:rsid w:val="001B3D8F"/>
    <w:rsid w:val="001B40F2"/>
    <w:rsid w:val="001B44E0"/>
    <w:rsid w:val="001B48C7"/>
    <w:rsid w:val="001B50F5"/>
    <w:rsid w:val="001B53F0"/>
    <w:rsid w:val="001B5690"/>
    <w:rsid w:val="001B5E57"/>
    <w:rsid w:val="001B5EB3"/>
    <w:rsid w:val="001B62A0"/>
    <w:rsid w:val="001B6E10"/>
    <w:rsid w:val="001B6F2E"/>
    <w:rsid w:val="001B6F9C"/>
    <w:rsid w:val="001B7220"/>
    <w:rsid w:val="001B72C6"/>
    <w:rsid w:val="001B78BC"/>
    <w:rsid w:val="001B7BE6"/>
    <w:rsid w:val="001C0305"/>
    <w:rsid w:val="001C18AB"/>
    <w:rsid w:val="001C1E0B"/>
    <w:rsid w:val="001C254D"/>
    <w:rsid w:val="001C292E"/>
    <w:rsid w:val="001C31B7"/>
    <w:rsid w:val="001C3706"/>
    <w:rsid w:val="001C379C"/>
    <w:rsid w:val="001C39A7"/>
    <w:rsid w:val="001C432B"/>
    <w:rsid w:val="001C4B4D"/>
    <w:rsid w:val="001C4C08"/>
    <w:rsid w:val="001C53F0"/>
    <w:rsid w:val="001C5DDB"/>
    <w:rsid w:val="001C60B9"/>
    <w:rsid w:val="001C7CF4"/>
    <w:rsid w:val="001C7E26"/>
    <w:rsid w:val="001C7ED6"/>
    <w:rsid w:val="001D01E3"/>
    <w:rsid w:val="001D03E1"/>
    <w:rsid w:val="001D049B"/>
    <w:rsid w:val="001D0CE9"/>
    <w:rsid w:val="001D0FED"/>
    <w:rsid w:val="001D1168"/>
    <w:rsid w:val="001D1424"/>
    <w:rsid w:val="001D188A"/>
    <w:rsid w:val="001D1D8D"/>
    <w:rsid w:val="001D2637"/>
    <w:rsid w:val="001D271A"/>
    <w:rsid w:val="001D2F75"/>
    <w:rsid w:val="001D3126"/>
    <w:rsid w:val="001D3143"/>
    <w:rsid w:val="001D339F"/>
    <w:rsid w:val="001D3BF3"/>
    <w:rsid w:val="001D40B6"/>
    <w:rsid w:val="001D45CC"/>
    <w:rsid w:val="001D4C6B"/>
    <w:rsid w:val="001D4DA8"/>
    <w:rsid w:val="001D50D6"/>
    <w:rsid w:val="001D5419"/>
    <w:rsid w:val="001D5DE4"/>
    <w:rsid w:val="001D5E60"/>
    <w:rsid w:val="001D5FA6"/>
    <w:rsid w:val="001D65A4"/>
    <w:rsid w:val="001D6644"/>
    <w:rsid w:val="001D6CA4"/>
    <w:rsid w:val="001D6F03"/>
    <w:rsid w:val="001D75E1"/>
    <w:rsid w:val="001D7FAE"/>
    <w:rsid w:val="001E1009"/>
    <w:rsid w:val="001E1046"/>
    <w:rsid w:val="001E11F0"/>
    <w:rsid w:val="001E12E8"/>
    <w:rsid w:val="001E131B"/>
    <w:rsid w:val="001E14C5"/>
    <w:rsid w:val="001E2669"/>
    <w:rsid w:val="001E2BB3"/>
    <w:rsid w:val="001E2FB0"/>
    <w:rsid w:val="001E31FF"/>
    <w:rsid w:val="001E35AA"/>
    <w:rsid w:val="001E3E9D"/>
    <w:rsid w:val="001E3FE5"/>
    <w:rsid w:val="001E4770"/>
    <w:rsid w:val="001E4B80"/>
    <w:rsid w:val="001E4BAC"/>
    <w:rsid w:val="001E4D28"/>
    <w:rsid w:val="001E4E36"/>
    <w:rsid w:val="001E4E58"/>
    <w:rsid w:val="001E5166"/>
    <w:rsid w:val="001E527D"/>
    <w:rsid w:val="001E662F"/>
    <w:rsid w:val="001E6877"/>
    <w:rsid w:val="001E6A36"/>
    <w:rsid w:val="001E6B04"/>
    <w:rsid w:val="001E6E06"/>
    <w:rsid w:val="001E7811"/>
    <w:rsid w:val="001F07BE"/>
    <w:rsid w:val="001F0825"/>
    <w:rsid w:val="001F11CC"/>
    <w:rsid w:val="001F14DB"/>
    <w:rsid w:val="001F193B"/>
    <w:rsid w:val="001F1F41"/>
    <w:rsid w:val="001F220F"/>
    <w:rsid w:val="001F263B"/>
    <w:rsid w:val="001F3A26"/>
    <w:rsid w:val="001F3AF5"/>
    <w:rsid w:val="001F4324"/>
    <w:rsid w:val="001F4ED3"/>
    <w:rsid w:val="001F562F"/>
    <w:rsid w:val="001F5DDB"/>
    <w:rsid w:val="001F64CB"/>
    <w:rsid w:val="001F685E"/>
    <w:rsid w:val="001F74AD"/>
    <w:rsid w:val="001F76B2"/>
    <w:rsid w:val="001F77E1"/>
    <w:rsid w:val="001F7820"/>
    <w:rsid w:val="001F78FC"/>
    <w:rsid w:val="002000E4"/>
    <w:rsid w:val="002000F6"/>
    <w:rsid w:val="0020018A"/>
    <w:rsid w:val="002003D9"/>
    <w:rsid w:val="0020048F"/>
    <w:rsid w:val="00200717"/>
    <w:rsid w:val="00200860"/>
    <w:rsid w:val="00200D12"/>
    <w:rsid w:val="00200D90"/>
    <w:rsid w:val="0020122E"/>
    <w:rsid w:val="002013A8"/>
    <w:rsid w:val="002015B8"/>
    <w:rsid w:val="00201797"/>
    <w:rsid w:val="00202580"/>
    <w:rsid w:val="00202770"/>
    <w:rsid w:val="002027D5"/>
    <w:rsid w:val="0020281A"/>
    <w:rsid w:val="00202A89"/>
    <w:rsid w:val="00202C1D"/>
    <w:rsid w:val="00202D9B"/>
    <w:rsid w:val="00203118"/>
    <w:rsid w:val="00204013"/>
    <w:rsid w:val="00204115"/>
    <w:rsid w:val="00204169"/>
    <w:rsid w:val="002041A0"/>
    <w:rsid w:val="00204335"/>
    <w:rsid w:val="002049DC"/>
    <w:rsid w:val="00204B16"/>
    <w:rsid w:val="00204E61"/>
    <w:rsid w:val="00204F43"/>
    <w:rsid w:val="0020547D"/>
    <w:rsid w:val="0020564A"/>
    <w:rsid w:val="0020566F"/>
    <w:rsid w:val="00205767"/>
    <w:rsid w:val="00205BE6"/>
    <w:rsid w:val="002066C1"/>
    <w:rsid w:val="002069F5"/>
    <w:rsid w:val="00206B30"/>
    <w:rsid w:val="0020747E"/>
    <w:rsid w:val="00207B8D"/>
    <w:rsid w:val="00207CB5"/>
    <w:rsid w:val="002102FB"/>
    <w:rsid w:val="0021067E"/>
    <w:rsid w:val="00210AB4"/>
    <w:rsid w:val="002110FF"/>
    <w:rsid w:val="00211261"/>
    <w:rsid w:val="002112D6"/>
    <w:rsid w:val="00211F6B"/>
    <w:rsid w:val="002130F4"/>
    <w:rsid w:val="002132E2"/>
    <w:rsid w:val="00213317"/>
    <w:rsid w:val="002133F1"/>
    <w:rsid w:val="002133F5"/>
    <w:rsid w:val="0021391E"/>
    <w:rsid w:val="00213B3A"/>
    <w:rsid w:val="00213E2F"/>
    <w:rsid w:val="002141DB"/>
    <w:rsid w:val="0021443A"/>
    <w:rsid w:val="0021463E"/>
    <w:rsid w:val="002146F6"/>
    <w:rsid w:val="002157FF"/>
    <w:rsid w:val="00215E3C"/>
    <w:rsid w:val="0021659A"/>
    <w:rsid w:val="00217058"/>
    <w:rsid w:val="00217184"/>
    <w:rsid w:val="002175E7"/>
    <w:rsid w:val="002178AE"/>
    <w:rsid w:val="00217C5B"/>
    <w:rsid w:val="00220131"/>
    <w:rsid w:val="00220B9D"/>
    <w:rsid w:val="00220EF5"/>
    <w:rsid w:val="00221739"/>
    <w:rsid w:val="00221FE6"/>
    <w:rsid w:val="00223185"/>
    <w:rsid w:val="00224C31"/>
    <w:rsid w:val="00224DCF"/>
    <w:rsid w:val="002255A3"/>
    <w:rsid w:val="002257C7"/>
    <w:rsid w:val="00225A4B"/>
    <w:rsid w:val="00225BBC"/>
    <w:rsid w:val="00226109"/>
    <w:rsid w:val="00226323"/>
    <w:rsid w:val="0022632E"/>
    <w:rsid w:val="002265E3"/>
    <w:rsid w:val="002266B2"/>
    <w:rsid w:val="00226E83"/>
    <w:rsid w:val="00227154"/>
    <w:rsid w:val="0022719F"/>
    <w:rsid w:val="002272D1"/>
    <w:rsid w:val="00227988"/>
    <w:rsid w:val="00227BC1"/>
    <w:rsid w:val="00227F1A"/>
    <w:rsid w:val="00230903"/>
    <w:rsid w:val="002309CA"/>
    <w:rsid w:val="00230FF5"/>
    <w:rsid w:val="0023173C"/>
    <w:rsid w:val="00231CA2"/>
    <w:rsid w:val="0023249F"/>
    <w:rsid w:val="0023294F"/>
    <w:rsid w:val="00233125"/>
    <w:rsid w:val="0023348A"/>
    <w:rsid w:val="00233AEB"/>
    <w:rsid w:val="00233B77"/>
    <w:rsid w:val="00233DD0"/>
    <w:rsid w:val="002346F9"/>
    <w:rsid w:val="00234AC5"/>
    <w:rsid w:val="00234C9C"/>
    <w:rsid w:val="00234D4A"/>
    <w:rsid w:val="00235827"/>
    <w:rsid w:val="00235E17"/>
    <w:rsid w:val="00235ECC"/>
    <w:rsid w:val="002366E2"/>
    <w:rsid w:val="00236790"/>
    <w:rsid w:val="00236DAE"/>
    <w:rsid w:val="00236E4D"/>
    <w:rsid w:val="0023727C"/>
    <w:rsid w:val="002372E5"/>
    <w:rsid w:val="00237498"/>
    <w:rsid w:val="002402C9"/>
    <w:rsid w:val="0024083A"/>
    <w:rsid w:val="00240B5E"/>
    <w:rsid w:val="00241009"/>
    <w:rsid w:val="002418A7"/>
    <w:rsid w:val="00242381"/>
    <w:rsid w:val="002426C0"/>
    <w:rsid w:val="00242713"/>
    <w:rsid w:val="00242823"/>
    <w:rsid w:val="00242EB0"/>
    <w:rsid w:val="00242FC4"/>
    <w:rsid w:val="002430E8"/>
    <w:rsid w:val="00243500"/>
    <w:rsid w:val="00243657"/>
    <w:rsid w:val="00243772"/>
    <w:rsid w:val="00243E8B"/>
    <w:rsid w:val="0024406A"/>
    <w:rsid w:val="0024481B"/>
    <w:rsid w:val="00244D38"/>
    <w:rsid w:val="002452CC"/>
    <w:rsid w:val="00245329"/>
    <w:rsid w:val="00245836"/>
    <w:rsid w:val="002458F7"/>
    <w:rsid w:val="00245F87"/>
    <w:rsid w:val="002463C6"/>
    <w:rsid w:val="00247A1B"/>
    <w:rsid w:val="00247C8D"/>
    <w:rsid w:val="00247E42"/>
    <w:rsid w:val="00247EC3"/>
    <w:rsid w:val="002503D9"/>
    <w:rsid w:val="00250EB9"/>
    <w:rsid w:val="0025103C"/>
    <w:rsid w:val="0025106C"/>
    <w:rsid w:val="002510D4"/>
    <w:rsid w:val="0025158E"/>
    <w:rsid w:val="00251DBD"/>
    <w:rsid w:val="00252070"/>
    <w:rsid w:val="002522E1"/>
    <w:rsid w:val="002526B4"/>
    <w:rsid w:val="0025341E"/>
    <w:rsid w:val="002537F2"/>
    <w:rsid w:val="00253F4E"/>
    <w:rsid w:val="00254077"/>
    <w:rsid w:val="00254291"/>
    <w:rsid w:val="002548BC"/>
    <w:rsid w:val="002549C0"/>
    <w:rsid w:val="002550BD"/>
    <w:rsid w:val="00255472"/>
    <w:rsid w:val="00255FB0"/>
    <w:rsid w:val="0025689E"/>
    <w:rsid w:val="00256A18"/>
    <w:rsid w:val="00257041"/>
    <w:rsid w:val="0025712F"/>
    <w:rsid w:val="00257325"/>
    <w:rsid w:val="002578B2"/>
    <w:rsid w:val="00257BC3"/>
    <w:rsid w:val="002606BB"/>
    <w:rsid w:val="002608E2"/>
    <w:rsid w:val="002608F5"/>
    <w:rsid w:val="00260939"/>
    <w:rsid w:val="00260AC8"/>
    <w:rsid w:val="00260DF6"/>
    <w:rsid w:val="00261652"/>
    <w:rsid w:val="002617E7"/>
    <w:rsid w:val="0026196D"/>
    <w:rsid w:val="002619C8"/>
    <w:rsid w:val="00261D67"/>
    <w:rsid w:val="00261E23"/>
    <w:rsid w:val="002624AC"/>
    <w:rsid w:val="0026267E"/>
    <w:rsid w:val="0026294E"/>
    <w:rsid w:val="002629C8"/>
    <w:rsid w:val="00262B69"/>
    <w:rsid w:val="00262D3E"/>
    <w:rsid w:val="00264163"/>
    <w:rsid w:val="0026492B"/>
    <w:rsid w:val="00264A25"/>
    <w:rsid w:val="00264C1A"/>
    <w:rsid w:val="00264DB3"/>
    <w:rsid w:val="00265B50"/>
    <w:rsid w:val="00265C38"/>
    <w:rsid w:val="00266900"/>
    <w:rsid w:val="00266BB5"/>
    <w:rsid w:val="00266EDF"/>
    <w:rsid w:val="0026706B"/>
    <w:rsid w:val="002675A1"/>
    <w:rsid w:val="002678E0"/>
    <w:rsid w:val="0027097A"/>
    <w:rsid w:val="0027126A"/>
    <w:rsid w:val="002717D1"/>
    <w:rsid w:val="002717F7"/>
    <w:rsid w:val="0027245F"/>
    <w:rsid w:val="00272764"/>
    <w:rsid w:val="00272E1A"/>
    <w:rsid w:val="00272E3D"/>
    <w:rsid w:val="0027304F"/>
    <w:rsid w:val="0027357C"/>
    <w:rsid w:val="00273C88"/>
    <w:rsid w:val="00273D33"/>
    <w:rsid w:val="00274B61"/>
    <w:rsid w:val="002754E5"/>
    <w:rsid w:val="00275C5E"/>
    <w:rsid w:val="00275C83"/>
    <w:rsid w:val="00276355"/>
    <w:rsid w:val="002769CC"/>
    <w:rsid w:val="00276C11"/>
    <w:rsid w:val="00276D3C"/>
    <w:rsid w:val="002773E6"/>
    <w:rsid w:val="002775C8"/>
    <w:rsid w:val="0027769B"/>
    <w:rsid w:val="00277A15"/>
    <w:rsid w:val="00277B6A"/>
    <w:rsid w:val="00277C57"/>
    <w:rsid w:val="0028008E"/>
    <w:rsid w:val="002805F4"/>
    <w:rsid w:val="00280B13"/>
    <w:rsid w:val="002815ED"/>
    <w:rsid w:val="002821A8"/>
    <w:rsid w:val="002824E5"/>
    <w:rsid w:val="0028264B"/>
    <w:rsid w:val="00282B9C"/>
    <w:rsid w:val="00282CF1"/>
    <w:rsid w:val="00283243"/>
    <w:rsid w:val="002834BE"/>
    <w:rsid w:val="002834D3"/>
    <w:rsid w:val="00283934"/>
    <w:rsid w:val="00283D30"/>
    <w:rsid w:val="00284624"/>
    <w:rsid w:val="002848CD"/>
    <w:rsid w:val="00284A1F"/>
    <w:rsid w:val="00284D88"/>
    <w:rsid w:val="0028588C"/>
    <w:rsid w:val="00286229"/>
    <w:rsid w:val="00286372"/>
    <w:rsid w:val="00286CCD"/>
    <w:rsid w:val="002874A2"/>
    <w:rsid w:val="00287766"/>
    <w:rsid w:val="00287C5B"/>
    <w:rsid w:val="00287DEF"/>
    <w:rsid w:val="002903F6"/>
    <w:rsid w:val="00290AAB"/>
    <w:rsid w:val="00290B4E"/>
    <w:rsid w:val="00290C72"/>
    <w:rsid w:val="00290E76"/>
    <w:rsid w:val="002924D0"/>
    <w:rsid w:val="0029264E"/>
    <w:rsid w:val="0029285F"/>
    <w:rsid w:val="00292ECC"/>
    <w:rsid w:val="002930EF"/>
    <w:rsid w:val="00293CEC"/>
    <w:rsid w:val="00293E5C"/>
    <w:rsid w:val="00293EF0"/>
    <w:rsid w:val="002942E7"/>
    <w:rsid w:val="002951D1"/>
    <w:rsid w:val="00295EE5"/>
    <w:rsid w:val="0029706A"/>
    <w:rsid w:val="00297366"/>
    <w:rsid w:val="0029775E"/>
    <w:rsid w:val="00297AE7"/>
    <w:rsid w:val="002A0B72"/>
    <w:rsid w:val="002A2015"/>
    <w:rsid w:val="002A20C1"/>
    <w:rsid w:val="002A22C0"/>
    <w:rsid w:val="002A2539"/>
    <w:rsid w:val="002A2600"/>
    <w:rsid w:val="002A292B"/>
    <w:rsid w:val="002A2E6A"/>
    <w:rsid w:val="002A2ED4"/>
    <w:rsid w:val="002A309C"/>
    <w:rsid w:val="002A30BE"/>
    <w:rsid w:val="002A4632"/>
    <w:rsid w:val="002A4EA5"/>
    <w:rsid w:val="002A50C7"/>
    <w:rsid w:val="002A5347"/>
    <w:rsid w:val="002A57ED"/>
    <w:rsid w:val="002A5A5D"/>
    <w:rsid w:val="002A5B13"/>
    <w:rsid w:val="002A6375"/>
    <w:rsid w:val="002A6696"/>
    <w:rsid w:val="002A683D"/>
    <w:rsid w:val="002A6C51"/>
    <w:rsid w:val="002A71BD"/>
    <w:rsid w:val="002A78B2"/>
    <w:rsid w:val="002B04B7"/>
    <w:rsid w:val="002B0E2F"/>
    <w:rsid w:val="002B18EE"/>
    <w:rsid w:val="002B19D6"/>
    <w:rsid w:val="002B1A4B"/>
    <w:rsid w:val="002B1C81"/>
    <w:rsid w:val="002B2092"/>
    <w:rsid w:val="002B2988"/>
    <w:rsid w:val="002B2CC3"/>
    <w:rsid w:val="002B2F53"/>
    <w:rsid w:val="002B313F"/>
    <w:rsid w:val="002B3BB7"/>
    <w:rsid w:val="002B459B"/>
    <w:rsid w:val="002B46B3"/>
    <w:rsid w:val="002B46E1"/>
    <w:rsid w:val="002B4FE8"/>
    <w:rsid w:val="002B5182"/>
    <w:rsid w:val="002B52B9"/>
    <w:rsid w:val="002B5420"/>
    <w:rsid w:val="002B5E5E"/>
    <w:rsid w:val="002B64AF"/>
    <w:rsid w:val="002B663B"/>
    <w:rsid w:val="002B7022"/>
    <w:rsid w:val="002B7B5D"/>
    <w:rsid w:val="002B7F91"/>
    <w:rsid w:val="002C000B"/>
    <w:rsid w:val="002C0119"/>
    <w:rsid w:val="002C109D"/>
    <w:rsid w:val="002C11D5"/>
    <w:rsid w:val="002C1349"/>
    <w:rsid w:val="002C15BC"/>
    <w:rsid w:val="002C1E9E"/>
    <w:rsid w:val="002C278A"/>
    <w:rsid w:val="002C2D7E"/>
    <w:rsid w:val="002C398F"/>
    <w:rsid w:val="002C3E31"/>
    <w:rsid w:val="002C4AFA"/>
    <w:rsid w:val="002C5826"/>
    <w:rsid w:val="002C5A72"/>
    <w:rsid w:val="002C5B46"/>
    <w:rsid w:val="002C5CE7"/>
    <w:rsid w:val="002C5D53"/>
    <w:rsid w:val="002C6274"/>
    <w:rsid w:val="002C62BA"/>
    <w:rsid w:val="002C70F9"/>
    <w:rsid w:val="002C74B6"/>
    <w:rsid w:val="002C784F"/>
    <w:rsid w:val="002C78EE"/>
    <w:rsid w:val="002C7AFD"/>
    <w:rsid w:val="002C7F06"/>
    <w:rsid w:val="002D0CD8"/>
    <w:rsid w:val="002D0F12"/>
    <w:rsid w:val="002D1326"/>
    <w:rsid w:val="002D13DD"/>
    <w:rsid w:val="002D13EB"/>
    <w:rsid w:val="002D1724"/>
    <w:rsid w:val="002D1895"/>
    <w:rsid w:val="002D1B3A"/>
    <w:rsid w:val="002D1EE1"/>
    <w:rsid w:val="002D2C17"/>
    <w:rsid w:val="002D2FC2"/>
    <w:rsid w:val="002D3CD3"/>
    <w:rsid w:val="002D3E97"/>
    <w:rsid w:val="002D4A16"/>
    <w:rsid w:val="002D4BD2"/>
    <w:rsid w:val="002D4FC7"/>
    <w:rsid w:val="002D5219"/>
    <w:rsid w:val="002D55A6"/>
    <w:rsid w:val="002D59FC"/>
    <w:rsid w:val="002D63A2"/>
    <w:rsid w:val="002D646E"/>
    <w:rsid w:val="002D681C"/>
    <w:rsid w:val="002D6E98"/>
    <w:rsid w:val="002D73E0"/>
    <w:rsid w:val="002D742C"/>
    <w:rsid w:val="002D777F"/>
    <w:rsid w:val="002D7899"/>
    <w:rsid w:val="002D78CE"/>
    <w:rsid w:val="002E016F"/>
    <w:rsid w:val="002E0ADC"/>
    <w:rsid w:val="002E11AE"/>
    <w:rsid w:val="002E15C5"/>
    <w:rsid w:val="002E1698"/>
    <w:rsid w:val="002E18C5"/>
    <w:rsid w:val="002E1B0E"/>
    <w:rsid w:val="002E1C71"/>
    <w:rsid w:val="002E1DBC"/>
    <w:rsid w:val="002E1DFC"/>
    <w:rsid w:val="002E239F"/>
    <w:rsid w:val="002E244C"/>
    <w:rsid w:val="002E2A8F"/>
    <w:rsid w:val="002E2EBE"/>
    <w:rsid w:val="002E3211"/>
    <w:rsid w:val="002E3314"/>
    <w:rsid w:val="002E3855"/>
    <w:rsid w:val="002E38CB"/>
    <w:rsid w:val="002E3BD4"/>
    <w:rsid w:val="002E3D01"/>
    <w:rsid w:val="002E3F42"/>
    <w:rsid w:val="002E40B9"/>
    <w:rsid w:val="002E44F7"/>
    <w:rsid w:val="002E47DA"/>
    <w:rsid w:val="002E4ED4"/>
    <w:rsid w:val="002E4FD7"/>
    <w:rsid w:val="002E515B"/>
    <w:rsid w:val="002E5B56"/>
    <w:rsid w:val="002E606F"/>
    <w:rsid w:val="002E68A5"/>
    <w:rsid w:val="002E6CA3"/>
    <w:rsid w:val="002E773C"/>
    <w:rsid w:val="002E7B27"/>
    <w:rsid w:val="002E7C7E"/>
    <w:rsid w:val="002E7F3C"/>
    <w:rsid w:val="002E7F90"/>
    <w:rsid w:val="002F0FB6"/>
    <w:rsid w:val="002F28CF"/>
    <w:rsid w:val="002F28E7"/>
    <w:rsid w:val="002F29EE"/>
    <w:rsid w:val="002F31FA"/>
    <w:rsid w:val="002F32FE"/>
    <w:rsid w:val="002F336F"/>
    <w:rsid w:val="002F38F9"/>
    <w:rsid w:val="002F4267"/>
    <w:rsid w:val="002F42FE"/>
    <w:rsid w:val="002F4A71"/>
    <w:rsid w:val="002F5881"/>
    <w:rsid w:val="002F5E1A"/>
    <w:rsid w:val="002F6070"/>
    <w:rsid w:val="002F63E3"/>
    <w:rsid w:val="002F6C76"/>
    <w:rsid w:val="002F6EAB"/>
    <w:rsid w:val="002F7061"/>
    <w:rsid w:val="002F70EC"/>
    <w:rsid w:val="002F72CB"/>
    <w:rsid w:val="002F7507"/>
    <w:rsid w:val="002F7686"/>
    <w:rsid w:val="002F7A31"/>
    <w:rsid w:val="002F7A56"/>
    <w:rsid w:val="002F7D8F"/>
    <w:rsid w:val="002F7E8A"/>
    <w:rsid w:val="002F7F50"/>
    <w:rsid w:val="002F7FC6"/>
    <w:rsid w:val="0030033D"/>
    <w:rsid w:val="00300D7E"/>
    <w:rsid w:val="0030117B"/>
    <w:rsid w:val="003011DB"/>
    <w:rsid w:val="003014F2"/>
    <w:rsid w:val="00301980"/>
    <w:rsid w:val="00301AB6"/>
    <w:rsid w:val="00301C39"/>
    <w:rsid w:val="00301CDF"/>
    <w:rsid w:val="00301EB4"/>
    <w:rsid w:val="00302214"/>
    <w:rsid w:val="003022D5"/>
    <w:rsid w:val="0030235E"/>
    <w:rsid w:val="00302C77"/>
    <w:rsid w:val="00302FE5"/>
    <w:rsid w:val="003035FD"/>
    <w:rsid w:val="003042C4"/>
    <w:rsid w:val="003048CE"/>
    <w:rsid w:val="00304AAF"/>
    <w:rsid w:val="00304B10"/>
    <w:rsid w:val="00304EA0"/>
    <w:rsid w:val="00305462"/>
    <w:rsid w:val="00305577"/>
    <w:rsid w:val="00305718"/>
    <w:rsid w:val="003057AC"/>
    <w:rsid w:val="00305C08"/>
    <w:rsid w:val="00305DC7"/>
    <w:rsid w:val="0030647D"/>
    <w:rsid w:val="00306AB2"/>
    <w:rsid w:val="00306C91"/>
    <w:rsid w:val="00307761"/>
    <w:rsid w:val="00307993"/>
    <w:rsid w:val="003103D4"/>
    <w:rsid w:val="0031062C"/>
    <w:rsid w:val="003106E6"/>
    <w:rsid w:val="0031097A"/>
    <w:rsid w:val="00310B6F"/>
    <w:rsid w:val="0031141E"/>
    <w:rsid w:val="00311C06"/>
    <w:rsid w:val="00312125"/>
    <w:rsid w:val="00312881"/>
    <w:rsid w:val="00312D69"/>
    <w:rsid w:val="0031335E"/>
    <w:rsid w:val="00313481"/>
    <w:rsid w:val="003136A5"/>
    <w:rsid w:val="00313B30"/>
    <w:rsid w:val="0031453F"/>
    <w:rsid w:val="00314584"/>
    <w:rsid w:val="00314933"/>
    <w:rsid w:val="00314A47"/>
    <w:rsid w:val="0031509C"/>
    <w:rsid w:val="00315C9E"/>
    <w:rsid w:val="003166FB"/>
    <w:rsid w:val="003169D8"/>
    <w:rsid w:val="00316C0D"/>
    <w:rsid w:val="00316ED3"/>
    <w:rsid w:val="00317000"/>
    <w:rsid w:val="0031722D"/>
    <w:rsid w:val="00317D2E"/>
    <w:rsid w:val="003205DF"/>
    <w:rsid w:val="00320CED"/>
    <w:rsid w:val="00320DA1"/>
    <w:rsid w:val="00321154"/>
    <w:rsid w:val="0032182A"/>
    <w:rsid w:val="00321884"/>
    <w:rsid w:val="00321B18"/>
    <w:rsid w:val="00321C6A"/>
    <w:rsid w:val="00321F81"/>
    <w:rsid w:val="003224B5"/>
    <w:rsid w:val="003229A1"/>
    <w:rsid w:val="00322C1A"/>
    <w:rsid w:val="00322C65"/>
    <w:rsid w:val="003230AA"/>
    <w:rsid w:val="00323396"/>
    <w:rsid w:val="003235FA"/>
    <w:rsid w:val="00323B94"/>
    <w:rsid w:val="003242FF"/>
    <w:rsid w:val="00324871"/>
    <w:rsid w:val="003248DD"/>
    <w:rsid w:val="00324941"/>
    <w:rsid w:val="003249A1"/>
    <w:rsid w:val="00324A8D"/>
    <w:rsid w:val="00325194"/>
    <w:rsid w:val="003255E8"/>
    <w:rsid w:val="00325AB1"/>
    <w:rsid w:val="00326989"/>
    <w:rsid w:val="00326A4C"/>
    <w:rsid w:val="00326CB8"/>
    <w:rsid w:val="003270F5"/>
    <w:rsid w:val="00327161"/>
    <w:rsid w:val="00327702"/>
    <w:rsid w:val="0033026F"/>
    <w:rsid w:val="003309D5"/>
    <w:rsid w:val="00330BBD"/>
    <w:rsid w:val="003310EC"/>
    <w:rsid w:val="003312CD"/>
    <w:rsid w:val="00331512"/>
    <w:rsid w:val="00331947"/>
    <w:rsid w:val="00332055"/>
    <w:rsid w:val="003320B0"/>
    <w:rsid w:val="00332270"/>
    <w:rsid w:val="003324C9"/>
    <w:rsid w:val="00332701"/>
    <w:rsid w:val="003327A7"/>
    <w:rsid w:val="003331D1"/>
    <w:rsid w:val="00333847"/>
    <w:rsid w:val="00333A84"/>
    <w:rsid w:val="00334587"/>
    <w:rsid w:val="00334C88"/>
    <w:rsid w:val="00334D43"/>
    <w:rsid w:val="0033522B"/>
    <w:rsid w:val="00335871"/>
    <w:rsid w:val="00335A81"/>
    <w:rsid w:val="00335CC6"/>
    <w:rsid w:val="00335EA3"/>
    <w:rsid w:val="00336005"/>
    <w:rsid w:val="003362CC"/>
    <w:rsid w:val="00336344"/>
    <w:rsid w:val="003368C4"/>
    <w:rsid w:val="00336ED6"/>
    <w:rsid w:val="00337540"/>
    <w:rsid w:val="00337A00"/>
    <w:rsid w:val="00337BE2"/>
    <w:rsid w:val="00337D0B"/>
    <w:rsid w:val="003400FB"/>
    <w:rsid w:val="00340239"/>
    <w:rsid w:val="0034050D"/>
    <w:rsid w:val="00340C9C"/>
    <w:rsid w:val="00341240"/>
    <w:rsid w:val="00341345"/>
    <w:rsid w:val="0034147E"/>
    <w:rsid w:val="00341F2F"/>
    <w:rsid w:val="0034204A"/>
    <w:rsid w:val="003422F2"/>
    <w:rsid w:val="00342980"/>
    <w:rsid w:val="00343312"/>
    <w:rsid w:val="00343884"/>
    <w:rsid w:val="00343E35"/>
    <w:rsid w:val="003448AF"/>
    <w:rsid w:val="00344BD6"/>
    <w:rsid w:val="00345040"/>
    <w:rsid w:val="003451EC"/>
    <w:rsid w:val="0034536D"/>
    <w:rsid w:val="003460B9"/>
    <w:rsid w:val="003460E5"/>
    <w:rsid w:val="00346833"/>
    <w:rsid w:val="003468A8"/>
    <w:rsid w:val="00346F87"/>
    <w:rsid w:val="003477FE"/>
    <w:rsid w:val="00347B48"/>
    <w:rsid w:val="00347B6E"/>
    <w:rsid w:val="00347E56"/>
    <w:rsid w:val="003505E8"/>
    <w:rsid w:val="00350663"/>
    <w:rsid w:val="00350883"/>
    <w:rsid w:val="00350B1D"/>
    <w:rsid w:val="00350E9B"/>
    <w:rsid w:val="003514FD"/>
    <w:rsid w:val="00353054"/>
    <w:rsid w:val="0035382A"/>
    <w:rsid w:val="0035386A"/>
    <w:rsid w:val="00353938"/>
    <w:rsid w:val="00353AFC"/>
    <w:rsid w:val="00353EE1"/>
    <w:rsid w:val="00353F0A"/>
    <w:rsid w:val="00354131"/>
    <w:rsid w:val="0035428D"/>
    <w:rsid w:val="003543E1"/>
    <w:rsid w:val="003546CA"/>
    <w:rsid w:val="00354DC3"/>
    <w:rsid w:val="00354E13"/>
    <w:rsid w:val="00354FD5"/>
    <w:rsid w:val="003551B3"/>
    <w:rsid w:val="003553EE"/>
    <w:rsid w:val="00355F5D"/>
    <w:rsid w:val="0035683C"/>
    <w:rsid w:val="00356FD1"/>
    <w:rsid w:val="003574DD"/>
    <w:rsid w:val="00357703"/>
    <w:rsid w:val="00357967"/>
    <w:rsid w:val="00357DA6"/>
    <w:rsid w:val="00357F70"/>
    <w:rsid w:val="003600CA"/>
    <w:rsid w:val="0036083B"/>
    <w:rsid w:val="00362059"/>
    <w:rsid w:val="0036208D"/>
    <w:rsid w:val="0036215F"/>
    <w:rsid w:val="0036225A"/>
    <w:rsid w:val="00362469"/>
    <w:rsid w:val="00362490"/>
    <w:rsid w:val="0036263A"/>
    <w:rsid w:val="0036278E"/>
    <w:rsid w:val="00362886"/>
    <w:rsid w:val="00363232"/>
    <w:rsid w:val="00363582"/>
    <w:rsid w:val="0036396C"/>
    <w:rsid w:val="0036487B"/>
    <w:rsid w:val="00364B22"/>
    <w:rsid w:val="003679BE"/>
    <w:rsid w:val="00367E29"/>
    <w:rsid w:val="0037089C"/>
    <w:rsid w:val="00370CDA"/>
    <w:rsid w:val="003712F5"/>
    <w:rsid w:val="00371E2E"/>
    <w:rsid w:val="0037236C"/>
    <w:rsid w:val="0037259D"/>
    <w:rsid w:val="00373925"/>
    <w:rsid w:val="00373D54"/>
    <w:rsid w:val="003749C7"/>
    <w:rsid w:val="003750F8"/>
    <w:rsid w:val="00375F0B"/>
    <w:rsid w:val="00376008"/>
    <w:rsid w:val="00376CB1"/>
    <w:rsid w:val="00376CEC"/>
    <w:rsid w:val="00376F15"/>
    <w:rsid w:val="0037732F"/>
    <w:rsid w:val="00377CC1"/>
    <w:rsid w:val="00380231"/>
    <w:rsid w:val="00380470"/>
    <w:rsid w:val="00380EC1"/>
    <w:rsid w:val="0038140F"/>
    <w:rsid w:val="00381913"/>
    <w:rsid w:val="00381ACC"/>
    <w:rsid w:val="00381B93"/>
    <w:rsid w:val="00381E2E"/>
    <w:rsid w:val="0038207D"/>
    <w:rsid w:val="0038225E"/>
    <w:rsid w:val="003825BE"/>
    <w:rsid w:val="00382AD4"/>
    <w:rsid w:val="00383089"/>
    <w:rsid w:val="003834FE"/>
    <w:rsid w:val="00383C6E"/>
    <w:rsid w:val="00383E1F"/>
    <w:rsid w:val="00384828"/>
    <w:rsid w:val="003848BD"/>
    <w:rsid w:val="00384B75"/>
    <w:rsid w:val="00384C3C"/>
    <w:rsid w:val="003853C9"/>
    <w:rsid w:val="003857DB"/>
    <w:rsid w:val="00385CBF"/>
    <w:rsid w:val="00385FA4"/>
    <w:rsid w:val="00386857"/>
    <w:rsid w:val="003869DF"/>
    <w:rsid w:val="00386A53"/>
    <w:rsid w:val="00387393"/>
    <w:rsid w:val="003875E8"/>
    <w:rsid w:val="0038772E"/>
    <w:rsid w:val="0038775B"/>
    <w:rsid w:val="00387870"/>
    <w:rsid w:val="00387CBC"/>
    <w:rsid w:val="00387CF1"/>
    <w:rsid w:val="003900A2"/>
    <w:rsid w:val="003902EE"/>
    <w:rsid w:val="00390C33"/>
    <w:rsid w:val="003916AB"/>
    <w:rsid w:val="00391A75"/>
    <w:rsid w:val="003924F6"/>
    <w:rsid w:val="00392560"/>
    <w:rsid w:val="003927C3"/>
    <w:rsid w:val="00392F7A"/>
    <w:rsid w:val="00393309"/>
    <w:rsid w:val="00393739"/>
    <w:rsid w:val="0039387E"/>
    <w:rsid w:val="00394C96"/>
    <w:rsid w:val="00395A3F"/>
    <w:rsid w:val="00395A51"/>
    <w:rsid w:val="00395A79"/>
    <w:rsid w:val="00396173"/>
    <w:rsid w:val="00396932"/>
    <w:rsid w:val="00397AAB"/>
    <w:rsid w:val="003A031F"/>
    <w:rsid w:val="003A05DE"/>
    <w:rsid w:val="003A065F"/>
    <w:rsid w:val="003A100D"/>
    <w:rsid w:val="003A10A5"/>
    <w:rsid w:val="003A1772"/>
    <w:rsid w:val="003A2434"/>
    <w:rsid w:val="003A3186"/>
    <w:rsid w:val="003A35E6"/>
    <w:rsid w:val="003A3C4F"/>
    <w:rsid w:val="003A4430"/>
    <w:rsid w:val="003A4589"/>
    <w:rsid w:val="003A45DB"/>
    <w:rsid w:val="003A4A7E"/>
    <w:rsid w:val="003A5865"/>
    <w:rsid w:val="003A5EFC"/>
    <w:rsid w:val="003A617C"/>
    <w:rsid w:val="003A6926"/>
    <w:rsid w:val="003A6DB9"/>
    <w:rsid w:val="003A7006"/>
    <w:rsid w:val="003A7073"/>
    <w:rsid w:val="003A785B"/>
    <w:rsid w:val="003A7A05"/>
    <w:rsid w:val="003A7CEE"/>
    <w:rsid w:val="003B018D"/>
    <w:rsid w:val="003B1359"/>
    <w:rsid w:val="003B15FB"/>
    <w:rsid w:val="003B2151"/>
    <w:rsid w:val="003B302D"/>
    <w:rsid w:val="003B4342"/>
    <w:rsid w:val="003B4C8E"/>
    <w:rsid w:val="003B4F71"/>
    <w:rsid w:val="003B5328"/>
    <w:rsid w:val="003B5696"/>
    <w:rsid w:val="003B5888"/>
    <w:rsid w:val="003B59C2"/>
    <w:rsid w:val="003B5A49"/>
    <w:rsid w:val="003B5CF2"/>
    <w:rsid w:val="003B6494"/>
    <w:rsid w:val="003B67C1"/>
    <w:rsid w:val="003B6996"/>
    <w:rsid w:val="003B70E2"/>
    <w:rsid w:val="003B70EB"/>
    <w:rsid w:val="003B7474"/>
    <w:rsid w:val="003B7936"/>
    <w:rsid w:val="003C0058"/>
    <w:rsid w:val="003C0299"/>
    <w:rsid w:val="003C0760"/>
    <w:rsid w:val="003C0F1E"/>
    <w:rsid w:val="003C1161"/>
    <w:rsid w:val="003C1576"/>
    <w:rsid w:val="003C1935"/>
    <w:rsid w:val="003C1FE8"/>
    <w:rsid w:val="003C233E"/>
    <w:rsid w:val="003C2474"/>
    <w:rsid w:val="003C2ACB"/>
    <w:rsid w:val="003C2B62"/>
    <w:rsid w:val="003C2E52"/>
    <w:rsid w:val="003C2EAA"/>
    <w:rsid w:val="003C2F10"/>
    <w:rsid w:val="003C2FB2"/>
    <w:rsid w:val="003C3034"/>
    <w:rsid w:val="003C3565"/>
    <w:rsid w:val="003C37A5"/>
    <w:rsid w:val="003C3849"/>
    <w:rsid w:val="003C4509"/>
    <w:rsid w:val="003C4B5B"/>
    <w:rsid w:val="003C511F"/>
    <w:rsid w:val="003C516D"/>
    <w:rsid w:val="003C5315"/>
    <w:rsid w:val="003C59D7"/>
    <w:rsid w:val="003C638F"/>
    <w:rsid w:val="003C650F"/>
    <w:rsid w:val="003C653C"/>
    <w:rsid w:val="003C6C28"/>
    <w:rsid w:val="003C6FAB"/>
    <w:rsid w:val="003C7CB6"/>
    <w:rsid w:val="003C7D1F"/>
    <w:rsid w:val="003D037D"/>
    <w:rsid w:val="003D0D58"/>
    <w:rsid w:val="003D15FA"/>
    <w:rsid w:val="003D23CE"/>
    <w:rsid w:val="003D2789"/>
    <w:rsid w:val="003D27B0"/>
    <w:rsid w:val="003D2A0E"/>
    <w:rsid w:val="003D2B28"/>
    <w:rsid w:val="003D33C2"/>
    <w:rsid w:val="003D3654"/>
    <w:rsid w:val="003D3BC4"/>
    <w:rsid w:val="003D4A53"/>
    <w:rsid w:val="003D4FB2"/>
    <w:rsid w:val="003D557E"/>
    <w:rsid w:val="003D6197"/>
    <w:rsid w:val="003D61C7"/>
    <w:rsid w:val="003D6343"/>
    <w:rsid w:val="003D68DB"/>
    <w:rsid w:val="003D6B87"/>
    <w:rsid w:val="003D6F03"/>
    <w:rsid w:val="003D7140"/>
    <w:rsid w:val="003D72D2"/>
    <w:rsid w:val="003D7619"/>
    <w:rsid w:val="003D77DC"/>
    <w:rsid w:val="003D79A9"/>
    <w:rsid w:val="003D7A79"/>
    <w:rsid w:val="003D7C20"/>
    <w:rsid w:val="003E0664"/>
    <w:rsid w:val="003E08F0"/>
    <w:rsid w:val="003E1039"/>
    <w:rsid w:val="003E1956"/>
    <w:rsid w:val="003E1D1B"/>
    <w:rsid w:val="003E2089"/>
    <w:rsid w:val="003E2FE7"/>
    <w:rsid w:val="003E31C9"/>
    <w:rsid w:val="003E347F"/>
    <w:rsid w:val="003E367B"/>
    <w:rsid w:val="003E3713"/>
    <w:rsid w:val="003E3B6D"/>
    <w:rsid w:val="003E3CCC"/>
    <w:rsid w:val="003E3DDB"/>
    <w:rsid w:val="003E439E"/>
    <w:rsid w:val="003E43C4"/>
    <w:rsid w:val="003E4559"/>
    <w:rsid w:val="003E45CA"/>
    <w:rsid w:val="003E480F"/>
    <w:rsid w:val="003E4D00"/>
    <w:rsid w:val="003E5063"/>
    <w:rsid w:val="003E520D"/>
    <w:rsid w:val="003E5423"/>
    <w:rsid w:val="003E56DD"/>
    <w:rsid w:val="003E5876"/>
    <w:rsid w:val="003E5BD2"/>
    <w:rsid w:val="003E5C88"/>
    <w:rsid w:val="003E5F73"/>
    <w:rsid w:val="003E5F77"/>
    <w:rsid w:val="003E671C"/>
    <w:rsid w:val="003E6E48"/>
    <w:rsid w:val="003E6FB4"/>
    <w:rsid w:val="003E764F"/>
    <w:rsid w:val="003E7A7C"/>
    <w:rsid w:val="003E7A9D"/>
    <w:rsid w:val="003F0F29"/>
    <w:rsid w:val="003F1328"/>
    <w:rsid w:val="003F16BF"/>
    <w:rsid w:val="003F1A3D"/>
    <w:rsid w:val="003F34E8"/>
    <w:rsid w:val="003F3849"/>
    <w:rsid w:val="003F3A55"/>
    <w:rsid w:val="003F4A4A"/>
    <w:rsid w:val="003F4DCE"/>
    <w:rsid w:val="003F4F74"/>
    <w:rsid w:val="003F599D"/>
    <w:rsid w:val="003F604C"/>
    <w:rsid w:val="003F63E3"/>
    <w:rsid w:val="003F688D"/>
    <w:rsid w:val="003F6DE3"/>
    <w:rsid w:val="003F7082"/>
    <w:rsid w:val="003F71CB"/>
    <w:rsid w:val="003F7222"/>
    <w:rsid w:val="003F740E"/>
    <w:rsid w:val="00400007"/>
    <w:rsid w:val="004001DA"/>
    <w:rsid w:val="0040038B"/>
    <w:rsid w:val="00400837"/>
    <w:rsid w:val="00400E9F"/>
    <w:rsid w:val="00400F46"/>
    <w:rsid w:val="004011F3"/>
    <w:rsid w:val="004014DF"/>
    <w:rsid w:val="00402108"/>
    <w:rsid w:val="004022CF"/>
    <w:rsid w:val="00402D95"/>
    <w:rsid w:val="00402E54"/>
    <w:rsid w:val="00402FDD"/>
    <w:rsid w:val="00403125"/>
    <w:rsid w:val="0040326B"/>
    <w:rsid w:val="0040334D"/>
    <w:rsid w:val="00403763"/>
    <w:rsid w:val="00403F60"/>
    <w:rsid w:val="00404166"/>
    <w:rsid w:val="004042CB"/>
    <w:rsid w:val="004049C1"/>
    <w:rsid w:val="00404A4F"/>
    <w:rsid w:val="00404D0C"/>
    <w:rsid w:val="00405075"/>
    <w:rsid w:val="00405555"/>
    <w:rsid w:val="00405AB9"/>
    <w:rsid w:val="00405F17"/>
    <w:rsid w:val="00405F27"/>
    <w:rsid w:val="00406215"/>
    <w:rsid w:val="004063F2"/>
    <w:rsid w:val="00406496"/>
    <w:rsid w:val="00407368"/>
    <w:rsid w:val="00407B91"/>
    <w:rsid w:val="00407FFD"/>
    <w:rsid w:val="00410FA7"/>
    <w:rsid w:val="004113D1"/>
    <w:rsid w:val="0041173A"/>
    <w:rsid w:val="004118F9"/>
    <w:rsid w:val="00411A59"/>
    <w:rsid w:val="00411ACB"/>
    <w:rsid w:val="00411E2B"/>
    <w:rsid w:val="004125D1"/>
    <w:rsid w:val="00412821"/>
    <w:rsid w:val="00412898"/>
    <w:rsid w:val="00412C24"/>
    <w:rsid w:val="004132E5"/>
    <w:rsid w:val="0041335B"/>
    <w:rsid w:val="00413476"/>
    <w:rsid w:val="00413800"/>
    <w:rsid w:val="00413AE0"/>
    <w:rsid w:val="00413D6E"/>
    <w:rsid w:val="00414057"/>
    <w:rsid w:val="00414121"/>
    <w:rsid w:val="00414168"/>
    <w:rsid w:val="0041441E"/>
    <w:rsid w:val="00414586"/>
    <w:rsid w:val="0041491D"/>
    <w:rsid w:val="004149A2"/>
    <w:rsid w:val="004151C1"/>
    <w:rsid w:val="00415C0D"/>
    <w:rsid w:val="00415DFE"/>
    <w:rsid w:val="00416164"/>
    <w:rsid w:val="00416187"/>
    <w:rsid w:val="004163B1"/>
    <w:rsid w:val="00416A23"/>
    <w:rsid w:val="00416A96"/>
    <w:rsid w:val="00416B59"/>
    <w:rsid w:val="00416FBF"/>
    <w:rsid w:val="00417EF3"/>
    <w:rsid w:val="00420F59"/>
    <w:rsid w:val="004212DB"/>
    <w:rsid w:val="00421830"/>
    <w:rsid w:val="00421BDD"/>
    <w:rsid w:val="004225F1"/>
    <w:rsid w:val="00422651"/>
    <w:rsid w:val="00422D5A"/>
    <w:rsid w:val="00422EDC"/>
    <w:rsid w:val="00423579"/>
    <w:rsid w:val="004235BE"/>
    <w:rsid w:val="00423735"/>
    <w:rsid w:val="00423DB5"/>
    <w:rsid w:val="004242D1"/>
    <w:rsid w:val="004242F4"/>
    <w:rsid w:val="0042439A"/>
    <w:rsid w:val="00424730"/>
    <w:rsid w:val="0042493F"/>
    <w:rsid w:val="00424D15"/>
    <w:rsid w:val="00425124"/>
    <w:rsid w:val="00425210"/>
    <w:rsid w:val="00425382"/>
    <w:rsid w:val="004255B1"/>
    <w:rsid w:val="0042565F"/>
    <w:rsid w:val="00425B8E"/>
    <w:rsid w:val="004260FA"/>
    <w:rsid w:val="0042613F"/>
    <w:rsid w:val="004261E2"/>
    <w:rsid w:val="004263CA"/>
    <w:rsid w:val="004263F5"/>
    <w:rsid w:val="0042759E"/>
    <w:rsid w:val="00427672"/>
    <w:rsid w:val="0042769D"/>
    <w:rsid w:val="0043005B"/>
    <w:rsid w:val="00430DB9"/>
    <w:rsid w:val="0043106C"/>
    <w:rsid w:val="004319E0"/>
    <w:rsid w:val="004320C3"/>
    <w:rsid w:val="00432199"/>
    <w:rsid w:val="00433B0A"/>
    <w:rsid w:val="00434EB4"/>
    <w:rsid w:val="00434F7F"/>
    <w:rsid w:val="004351A0"/>
    <w:rsid w:val="00435407"/>
    <w:rsid w:val="00435E52"/>
    <w:rsid w:val="004363CD"/>
    <w:rsid w:val="004364F0"/>
    <w:rsid w:val="00436688"/>
    <w:rsid w:val="004373C7"/>
    <w:rsid w:val="00437A14"/>
    <w:rsid w:val="00437ACE"/>
    <w:rsid w:val="004408E9"/>
    <w:rsid w:val="00440D28"/>
    <w:rsid w:val="00441455"/>
    <w:rsid w:val="00441FD7"/>
    <w:rsid w:val="00442F43"/>
    <w:rsid w:val="0044304F"/>
    <w:rsid w:val="00443081"/>
    <w:rsid w:val="004431EE"/>
    <w:rsid w:val="00443471"/>
    <w:rsid w:val="00443AC2"/>
    <w:rsid w:val="00443CEE"/>
    <w:rsid w:val="00443E2A"/>
    <w:rsid w:val="00443F07"/>
    <w:rsid w:val="00444A9B"/>
    <w:rsid w:val="00444E8A"/>
    <w:rsid w:val="0044564F"/>
    <w:rsid w:val="00445950"/>
    <w:rsid w:val="0044666E"/>
    <w:rsid w:val="0044678B"/>
    <w:rsid w:val="00446979"/>
    <w:rsid w:val="00446C09"/>
    <w:rsid w:val="00447387"/>
    <w:rsid w:val="00447492"/>
    <w:rsid w:val="004477B9"/>
    <w:rsid w:val="00450204"/>
    <w:rsid w:val="00450B3B"/>
    <w:rsid w:val="00450E85"/>
    <w:rsid w:val="00451A5D"/>
    <w:rsid w:val="00451E23"/>
    <w:rsid w:val="00451F11"/>
    <w:rsid w:val="00452180"/>
    <w:rsid w:val="004527D9"/>
    <w:rsid w:val="00452AA8"/>
    <w:rsid w:val="00452B5D"/>
    <w:rsid w:val="00452BDA"/>
    <w:rsid w:val="00452C04"/>
    <w:rsid w:val="004531B3"/>
    <w:rsid w:val="004533CA"/>
    <w:rsid w:val="00453649"/>
    <w:rsid w:val="00453B63"/>
    <w:rsid w:val="00453C42"/>
    <w:rsid w:val="00453CAB"/>
    <w:rsid w:val="00454188"/>
    <w:rsid w:val="00454418"/>
    <w:rsid w:val="004546DB"/>
    <w:rsid w:val="00454E7F"/>
    <w:rsid w:val="00454EF4"/>
    <w:rsid w:val="0045682D"/>
    <w:rsid w:val="00457236"/>
    <w:rsid w:val="004574F5"/>
    <w:rsid w:val="00457E8E"/>
    <w:rsid w:val="00460474"/>
    <w:rsid w:val="004609C4"/>
    <w:rsid w:val="00460A9C"/>
    <w:rsid w:val="00460BEE"/>
    <w:rsid w:val="00461068"/>
    <w:rsid w:val="00461D3C"/>
    <w:rsid w:val="00461EE8"/>
    <w:rsid w:val="00461F1B"/>
    <w:rsid w:val="00462492"/>
    <w:rsid w:val="00462728"/>
    <w:rsid w:val="00462A0E"/>
    <w:rsid w:val="00463931"/>
    <w:rsid w:val="004640BC"/>
    <w:rsid w:val="004644BF"/>
    <w:rsid w:val="00464624"/>
    <w:rsid w:val="00464A85"/>
    <w:rsid w:val="00464C70"/>
    <w:rsid w:val="00465250"/>
    <w:rsid w:val="0046548E"/>
    <w:rsid w:val="004657AF"/>
    <w:rsid w:val="00465F0E"/>
    <w:rsid w:val="004666F6"/>
    <w:rsid w:val="004669F2"/>
    <w:rsid w:val="00466E9D"/>
    <w:rsid w:val="00467086"/>
    <w:rsid w:val="0046730A"/>
    <w:rsid w:val="004673F3"/>
    <w:rsid w:val="004677D4"/>
    <w:rsid w:val="004678C8"/>
    <w:rsid w:val="0047025D"/>
    <w:rsid w:val="0047043B"/>
    <w:rsid w:val="00470459"/>
    <w:rsid w:val="00470BB4"/>
    <w:rsid w:val="0047132A"/>
    <w:rsid w:val="004719A9"/>
    <w:rsid w:val="00471A48"/>
    <w:rsid w:val="00471A81"/>
    <w:rsid w:val="00471BE9"/>
    <w:rsid w:val="00471D65"/>
    <w:rsid w:val="00471DF4"/>
    <w:rsid w:val="00471F7C"/>
    <w:rsid w:val="00472251"/>
    <w:rsid w:val="0047253E"/>
    <w:rsid w:val="00472719"/>
    <w:rsid w:val="00472AD5"/>
    <w:rsid w:val="00472BC0"/>
    <w:rsid w:val="00472F82"/>
    <w:rsid w:val="00473D7B"/>
    <w:rsid w:val="004740CE"/>
    <w:rsid w:val="0047453F"/>
    <w:rsid w:val="004761FC"/>
    <w:rsid w:val="00476DAB"/>
    <w:rsid w:val="00477621"/>
    <w:rsid w:val="00477633"/>
    <w:rsid w:val="0047784B"/>
    <w:rsid w:val="00477F2F"/>
    <w:rsid w:val="00480428"/>
    <w:rsid w:val="00480735"/>
    <w:rsid w:val="00480E2A"/>
    <w:rsid w:val="00481202"/>
    <w:rsid w:val="004812BF"/>
    <w:rsid w:val="0048147E"/>
    <w:rsid w:val="0048163F"/>
    <w:rsid w:val="0048185C"/>
    <w:rsid w:val="00481EDA"/>
    <w:rsid w:val="0048214A"/>
    <w:rsid w:val="0048236E"/>
    <w:rsid w:val="00482537"/>
    <w:rsid w:val="00483401"/>
    <w:rsid w:val="00483854"/>
    <w:rsid w:val="0048394B"/>
    <w:rsid w:val="00483E8D"/>
    <w:rsid w:val="004843B5"/>
    <w:rsid w:val="00484852"/>
    <w:rsid w:val="00484972"/>
    <w:rsid w:val="00484DD8"/>
    <w:rsid w:val="0048581B"/>
    <w:rsid w:val="00485E34"/>
    <w:rsid w:val="00486069"/>
    <w:rsid w:val="004860FF"/>
    <w:rsid w:val="00486233"/>
    <w:rsid w:val="0048654B"/>
    <w:rsid w:val="004868C7"/>
    <w:rsid w:val="00486D41"/>
    <w:rsid w:val="00487544"/>
    <w:rsid w:val="00487A2E"/>
    <w:rsid w:val="00487DE4"/>
    <w:rsid w:val="00490278"/>
    <w:rsid w:val="00490D2D"/>
    <w:rsid w:val="00491145"/>
    <w:rsid w:val="0049136E"/>
    <w:rsid w:val="00491576"/>
    <w:rsid w:val="004919F3"/>
    <w:rsid w:val="00491A05"/>
    <w:rsid w:val="00491B27"/>
    <w:rsid w:val="00491E61"/>
    <w:rsid w:val="00491FB1"/>
    <w:rsid w:val="00492286"/>
    <w:rsid w:val="00492721"/>
    <w:rsid w:val="004928F9"/>
    <w:rsid w:val="00492E88"/>
    <w:rsid w:val="00492ECD"/>
    <w:rsid w:val="00492F15"/>
    <w:rsid w:val="004934C7"/>
    <w:rsid w:val="00493603"/>
    <w:rsid w:val="00494311"/>
    <w:rsid w:val="0049489F"/>
    <w:rsid w:val="00494B3A"/>
    <w:rsid w:val="004957CA"/>
    <w:rsid w:val="00495878"/>
    <w:rsid w:val="00495CAE"/>
    <w:rsid w:val="00495E46"/>
    <w:rsid w:val="00496066"/>
    <w:rsid w:val="004960B5"/>
    <w:rsid w:val="00496201"/>
    <w:rsid w:val="004965A5"/>
    <w:rsid w:val="004968FA"/>
    <w:rsid w:val="00496A5E"/>
    <w:rsid w:val="0049741D"/>
    <w:rsid w:val="0049763F"/>
    <w:rsid w:val="004978D8"/>
    <w:rsid w:val="00497A63"/>
    <w:rsid w:val="004A0071"/>
    <w:rsid w:val="004A017C"/>
    <w:rsid w:val="004A03AE"/>
    <w:rsid w:val="004A0A96"/>
    <w:rsid w:val="004A0B12"/>
    <w:rsid w:val="004A1064"/>
    <w:rsid w:val="004A11D6"/>
    <w:rsid w:val="004A12AA"/>
    <w:rsid w:val="004A15E8"/>
    <w:rsid w:val="004A1EA7"/>
    <w:rsid w:val="004A2126"/>
    <w:rsid w:val="004A2552"/>
    <w:rsid w:val="004A2A9E"/>
    <w:rsid w:val="004A2AD4"/>
    <w:rsid w:val="004A2DB4"/>
    <w:rsid w:val="004A377B"/>
    <w:rsid w:val="004A3ADF"/>
    <w:rsid w:val="004A3BA8"/>
    <w:rsid w:val="004A3DD4"/>
    <w:rsid w:val="004A3F1A"/>
    <w:rsid w:val="004A3F6F"/>
    <w:rsid w:val="004A4867"/>
    <w:rsid w:val="004A4A5D"/>
    <w:rsid w:val="004A4AC3"/>
    <w:rsid w:val="004A4B5A"/>
    <w:rsid w:val="004A4CC0"/>
    <w:rsid w:val="004A4F2D"/>
    <w:rsid w:val="004A4FD9"/>
    <w:rsid w:val="004A5630"/>
    <w:rsid w:val="004A5B92"/>
    <w:rsid w:val="004A5D5F"/>
    <w:rsid w:val="004A5F49"/>
    <w:rsid w:val="004A6062"/>
    <w:rsid w:val="004A6151"/>
    <w:rsid w:val="004A621C"/>
    <w:rsid w:val="004A6531"/>
    <w:rsid w:val="004A6787"/>
    <w:rsid w:val="004A6B6C"/>
    <w:rsid w:val="004A6F20"/>
    <w:rsid w:val="004A7726"/>
    <w:rsid w:val="004A7D85"/>
    <w:rsid w:val="004B0AE8"/>
    <w:rsid w:val="004B17F4"/>
    <w:rsid w:val="004B19F1"/>
    <w:rsid w:val="004B2679"/>
    <w:rsid w:val="004B2F09"/>
    <w:rsid w:val="004B3034"/>
    <w:rsid w:val="004B34C4"/>
    <w:rsid w:val="004B4F74"/>
    <w:rsid w:val="004B5029"/>
    <w:rsid w:val="004B504C"/>
    <w:rsid w:val="004B5141"/>
    <w:rsid w:val="004B5B30"/>
    <w:rsid w:val="004B647F"/>
    <w:rsid w:val="004B6754"/>
    <w:rsid w:val="004B6B17"/>
    <w:rsid w:val="004B757E"/>
    <w:rsid w:val="004B7817"/>
    <w:rsid w:val="004B7E1C"/>
    <w:rsid w:val="004B7F9D"/>
    <w:rsid w:val="004C0B54"/>
    <w:rsid w:val="004C103F"/>
    <w:rsid w:val="004C1115"/>
    <w:rsid w:val="004C181D"/>
    <w:rsid w:val="004C1982"/>
    <w:rsid w:val="004C1A5F"/>
    <w:rsid w:val="004C1D38"/>
    <w:rsid w:val="004C1F96"/>
    <w:rsid w:val="004C2969"/>
    <w:rsid w:val="004C370D"/>
    <w:rsid w:val="004C3C95"/>
    <w:rsid w:val="004C4AD1"/>
    <w:rsid w:val="004C4AD8"/>
    <w:rsid w:val="004C4F5D"/>
    <w:rsid w:val="004C55CE"/>
    <w:rsid w:val="004C56C4"/>
    <w:rsid w:val="004C5F26"/>
    <w:rsid w:val="004C60D4"/>
    <w:rsid w:val="004C6220"/>
    <w:rsid w:val="004C6428"/>
    <w:rsid w:val="004C6650"/>
    <w:rsid w:val="004C6B9D"/>
    <w:rsid w:val="004C711A"/>
    <w:rsid w:val="004C7960"/>
    <w:rsid w:val="004C7D2D"/>
    <w:rsid w:val="004D03F2"/>
    <w:rsid w:val="004D0432"/>
    <w:rsid w:val="004D0651"/>
    <w:rsid w:val="004D08AF"/>
    <w:rsid w:val="004D0E49"/>
    <w:rsid w:val="004D111B"/>
    <w:rsid w:val="004D190F"/>
    <w:rsid w:val="004D1AEF"/>
    <w:rsid w:val="004D1D15"/>
    <w:rsid w:val="004D1E82"/>
    <w:rsid w:val="004D2355"/>
    <w:rsid w:val="004D275A"/>
    <w:rsid w:val="004D27E1"/>
    <w:rsid w:val="004D27F8"/>
    <w:rsid w:val="004D30DB"/>
    <w:rsid w:val="004D392E"/>
    <w:rsid w:val="004D402E"/>
    <w:rsid w:val="004D4194"/>
    <w:rsid w:val="004D4D01"/>
    <w:rsid w:val="004D501F"/>
    <w:rsid w:val="004D53D0"/>
    <w:rsid w:val="004D5941"/>
    <w:rsid w:val="004D5AF5"/>
    <w:rsid w:val="004D5E0D"/>
    <w:rsid w:val="004D5E98"/>
    <w:rsid w:val="004D610C"/>
    <w:rsid w:val="004D613A"/>
    <w:rsid w:val="004D6302"/>
    <w:rsid w:val="004D6FEA"/>
    <w:rsid w:val="004E01DC"/>
    <w:rsid w:val="004E0701"/>
    <w:rsid w:val="004E0899"/>
    <w:rsid w:val="004E0C7A"/>
    <w:rsid w:val="004E0DEE"/>
    <w:rsid w:val="004E112F"/>
    <w:rsid w:val="004E12DD"/>
    <w:rsid w:val="004E12F5"/>
    <w:rsid w:val="004E193C"/>
    <w:rsid w:val="004E2680"/>
    <w:rsid w:val="004E28F6"/>
    <w:rsid w:val="004E2B14"/>
    <w:rsid w:val="004E2F34"/>
    <w:rsid w:val="004E3899"/>
    <w:rsid w:val="004E4659"/>
    <w:rsid w:val="004E48DD"/>
    <w:rsid w:val="004E4E68"/>
    <w:rsid w:val="004E54EF"/>
    <w:rsid w:val="004E5D93"/>
    <w:rsid w:val="004E600C"/>
    <w:rsid w:val="004E67F4"/>
    <w:rsid w:val="004E6D6A"/>
    <w:rsid w:val="004E6F13"/>
    <w:rsid w:val="004E7028"/>
    <w:rsid w:val="004E73A0"/>
    <w:rsid w:val="004E74B1"/>
    <w:rsid w:val="004E7838"/>
    <w:rsid w:val="004E7AA2"/>
    <w:rsid w:val="004E7C87"/>
    <w:rsid w:val="004F0E56"/>
    <w:rsid w:val="004F1418"/>
    <w:rsid w:val="004F29C8"/>
    <w:rsid w:val="004F2BCA"/>
    <w:rsid w:val="004F30E8"/>
    <w:rsid w:val="004F36F3"/>
    <w:rsid w:val="004F405E"/>
    <w:rsid w:val="004F4CA5"/>
    <w:rsid w:val="004F4EC9"/>
    <w:rsid w:val="004F513F"/>
    <w:rsid w:val="004F5536"/>
    <w:rsid w:val="004F55EE"/>
    <w:rsid w:val="004F575C"/>
    <w:rsid w:val="004F5998"/>
    <w:rsid w:val="004F5C29"/>
    <w:rsid w:val="004F66D1"/>
    <w:rsid w:val="004F66E8"/>
    <w:rsid w:val="004F6A25"/>
    <w:rsid w:val="004F6D7F"/>
    <w:rsid w:val="004F6F43"/>
    <w:rsid w:val="004F7068"/>
    <w:rsid w:val="004F72DF"/>
    <w:rsid w:val="004F7525"/>
    <w:rsid w:val="004F7825"/>
    <w:rsid w:val="004F7A34"/>
    <w:rsid w:val="004F7B90"/>
    <w:rsid w:val="004F7F53"/>
    <w:rsid w:val="005000AA"/>
    <w:rsid w:val="005002BD"/>
    <w:rsid w:val="0050060D"/>
    <w:rsid w:val="00500E5E"/>
    <w:rsid w:val="00501486"/>
    <w:rsid w:val="00501B92"/>
    <w:rsid w:val="00502CD4"/>
    <w:rsid w:val="00503A9B"/>
    <w:rsid w:val="00503BA0"/>
    <w:rsid w:val="00503F60"/>
    <w:rsid w:val="005041A5"/>
    <w:rsid w:val="00504DCE"/>
    <w:rsid w:val="00504E74"/>
    <w:rsid w:val="005058F2"/>
    <w:rsid w:val="00506191"/>
    <w:rsid w:val="00506313"/>
    <w:rsid w:val="00506525"/>
    <w:rsid w:val="0050682F"/>
    <w:rsid w:val="00507189"/>
    <w:rsid w:val="0050735A"/>
    <w:rsid w:val="005076BF"/>
    <w:rsid w:val="005078AC"/>
    <w:rsid w:val="00507B07"/>
    <w:rsid w:val="00510613"/>
    <w:rsid w:val="00510CF3"/>
    <w:rsid w:val="005119E8"/>
    <w:rsid w:val="005126F8"/>
    <w:rsid w:val="00512BCE"/>
    <w:rsid w:val="00512CA1"/>
    <w:rsid w:val="0051338C"/>
    <w:rsid w:val="00513725"/>
    <w:rsid w:val="00513845"/>
    <w:rsid w:val="00514154"/>
    <w:rsid w:val="0051477C"/>
    <w:rsid w:val="005147E6"/>
    <w:rsid w:val="00514959"/>
    <w:rsid w:val="00514B1A"/>
    <w:rsid w:val="00514E30"/>
    <w:rsid w:val="005150ED"/>
    <w:rsid w:val="00515122"/>
    <w:rsid w:val="00515A75"/>
    <w:rsid w:val="00515CB2"/>
    <w:rsid w:val="00516131"/>
    <w:rsid w:val="00516148"/>
    <w:rsid w:val="005168A7"/>
    <w:rsid w:val="00516F28"/>
    <w:rsid w:val="00517366"/>
    <w:rsid w:val="0051739F"/>
    <w:rsid w:val="00517513"/>
    <w:rsid w:val="00520151"/>
    <w:rsid w:val="00520281"/>
    <w:rsid w:val="005202F1"/>
    <w:rsid w:val="0052088F"/>
    <w:rsid w:val="00520FD3"/>
    <w:rsid w:val="005212E6"/>
    <w:rsid w:val="00521910"/>
    <w:rsid w:val="0052202B"/>
    <w:rsid w:val="0052205E"/>
    <w:rsid w:val="00522212"/>
    <w:rsid w:val="00522229"/>
    <w:rsid w:val="005227DD"/>
    <w:rsid w:val="00522804"/>
    <w:rsid w:val="00522B82"/>
    <w:rsid w:val="00522E4B"/>
    <w:rsid w:val="00523050"/>
    <w:rsid w:val="00523732"/>
    <w:rsid w:val="005238AE"/>
    <w:rsid w:val="0052393A"/>
    <w:rsid w:val="00523C99"/>
    <w:rsid w:val="0052407F"/>
    <w:rsid w:val="005246BA"/>
    <w:rsid w:val="00524B59"/>
    <w:rsid w:val="00525688"/>
    <w:rsid w:val="00525E01"/>
    <w:rsid w:val="00526060"/>
    <w:rsid w:val="00526ACA"/>
    <w:rsid w:val="00527958"/>
    <w:rsid w:val="005279EF"/>
    <w:rsid w:val="00527A23"/>
    <w:rsid w:val="00530594"/>
    <w:rsid w:val="00530EF6"/>
    <w:rsid w:val="00530F27"/>
    <w:rsid w:val="00531153"/>
    <w:rsid w:val="00531712"/>
    <w:rsid w:val="00531899"/>
    <w:rsid w:val="005326F6"/>
    <w:rsid w:val="0053278A"/>
    <w:rsid w:val="00532887"/>
    <w:rsid w:val="00532953"/>
    <w:rsid w:val="00532A68"/>
    <w:rsid w:val="00533193"/>
    <w:rsid w:val="005333C5"/>
    <w:rsid w:val="005334D7"/>
    <w:rsid w:val="00533535"/>
    <w:rsid w:val="00533AB6"/>
    <w:rsid w:val="00534137"/>
    <w:rsid w:val="00535042"/>
    <w:rsid w:val="00535D26"/>
    <w:rsid w:val="00536CC9"/>
    <w:rsid w:val="0053772A"/>
    <w:rsid w:val="0054027C"/>
    <w:rsid w:val="00540551"/>
    <w:rsid w:val="00540567"/>
    <w:rsid w:val="0054082F"/>
    <w:rsid w:val="00540E4B"/>
    <w:rsid w:val="0054127C"/>
    <w:rsid w:val="0054197B"/>
    <w:rsid w:val="00541B5B"/>
    <w:rsid w:val="00541C2A"/>
    <w:rsid w:val="0054203F"/>
    <w:rsid w:val="00542141"/>
    <w:rsid w:val="0054217F"/>
    <w:rsid w:val="00542369"/>
    <w:rsid w:val="005426AA"/>
    <w:rsid w:val="005428C0"/>
    <w:rsid w:val="00542A00"/>
    <w:rsid w:val="00542CA3"/>
    <w:rsid w:val="005430C3"/>
    <w:rsid w:val="00543A21"/>
    <w:rsid w:val="00543A30"/>
    <w:rsid w:val="00543C8B"/>
    <w:rsid w:val="00543ED6"/>
    <w:rsid w:val="00544681"/>
    <w:rsid w:val="005446AA"/>
    <w:rsid w:val="005448F4"/>
    <w:rsid w:val="00544B3B"/>
    <w:rsid w:val="00544E63"/>
    <w:rsid w:val="00545DFD"/>
    <w:rsid w:val="005462B3"/>
    <w:rsid w:val="00546402"/>
    <w:rsid w:val="005465DD"/>
    <w:rsid w:val="005466FC"/>
    <w:rsid w:val="0054689A"/>
    <w:rsid w:val="00546CB2"/>
    <w:rsid w:val="00546CCD"/>
    <w:rsid w:val="00546D3D"/>
    <w:rsid w:val="005478E6"/>
    <w:rsid w:val="00547921"/>
    <w:rsid w:val="00547975"/>
    <w:rsid w:val="00547E70"/>
    <w:rsid w:val="00547FB2"/>
    <w:rsid w:val="00550374"/>
    <w:rsid w:val="00550702"/>
    <w:rsid w:val="00550DD5"/>
    <w:rsid w:val="00551319"/>
    <w:rsid w:val="0055199D"/>
    <w:rsid w:val="00551C10"/>
    <w:rsid w:val="005520B6"/>
    <w:rsid w:val="0055213B"/>
    <w:rsid w:val="005521A8"/>
    <w:rsid w:val="0055221E"/>
    <w:rsid w:val="00552404"/>
    <w:rsid w:val="005527B2"/>
    <w:rsid w:val="00552BCF"/>
    <w:rsid w:val="005542D5"/>
    <w:rsid w:val="005548E4"/>
    <w:rsid w:val="00554B0A"/>
    <w:rsid w:val="0055508E"/>
    <w:rsid w:val="00555299"/>
    <w:rsid w:val="0055562B"/>
    <w:rsid w:val="005556F1"/>
    <w:rsid w:val="005557DE"/>
    <w:rsid w:val="00555DD1"/>
    <w:rsid w:val="005563D1"/>
    <w:rsid w:val="00556491"/>
    <w:rsid w:val="005565B4"/>
    <w:rsid w:val="00556A45"/>
    <w:rsid w:val="00556C23"/>
    <w:rsid w:val="00557092"/>
    <w:rsid w:val="0055745D"/>
    <w:rsid w:val="005574EC"/>
    <w:rsid w:val="0055770D"/>
    <w:rsid w:val="00557E3F"/>
    <w:rsid w:val="00557EA1"/>
    <w:rsid w:val="00560103"/>
    <w:rsid w:val="00560F32"/>
    <w:rsid w:val="00560F7D"/>
    <w:rsid w:val="00560FFC"/>
    <w:rsid w:val="005611C4"/>
    <w:rsid w:val="00561965"/>
    <w:rsid w:val="00561D2D"/>
    <w:rsid w:val="00561D88"/>
    <w:rsid w:val="00562560"/>
    <w:rsid w:val="00562582"/>
    <w:rsid w:val="005626B9"/>
    <w:rsid w:val="0056308D"/>
    <w:rsid w:val="00563533"/>
    <w:rsid w:val="005638AE"/>
    <w:rsid w:val="00563D36"/>
    <w:rsid w:val="00563DFB"/>
    <w:rsid w:val="00563F22"/>
    <w:rsid w:val="005642E0"/>
    <w:rsid w:val="005655BC"/>
    <w:rsid w:val="0056574A"/>
    <w:rsid w:val="005657E8"/>
    <w:rsid w:val="00565845"/>
    <w:rsid w:val="0056597B"/>
    <w:rsid w:val="005659D9"/>
    <w:rsid w:val="00565A01"/>
    <w:rsid w:val="00565D41"/>
    <w:rsid w:val="0056668A"/>
    <w:rsid w:val="00567C20"/>
    <w:rsid w:val="0057177E"/>
    <w:rsid w:val="00571841"/>
    <w:rsid w:val="00571D46"/>
    <w:rsid w:val="00571E06"/>
    <w:rsid w:val="0057237F"/>
    <w:rsid w:val="005723D0"/>
    <w:rsid w:val="005726F2"/>
    <w:rsid w:val="00572AA5"/>
    <w:rsid w:val="00572F45"/>
    <w:rsid w:val="005730BA"/>
    <w:rsid w:val="005734F7"/>
    <w:rsid w:val="00573583"/>
    <w:rsid w:val="00574811"/>
    <w:rsid w:val="00574BB7"/>
    <w:rsid w:val="00574C6A"/>
    <w:rsid w:val="00574EC6"/>
    <w:rsid w:val="00574FEA"/>
    <w:rsid w:val="00575E73"/>
    <w:rsid w:val="00575E80"/>
    <w:rsid w:val="00575EDD"/>
    <w:rsid w:val="00576125"/>
    <w:rsid w:val="00576382"/>
    <w:rsid w:val="00576824"/>
    <w:rsid w:val="00576AFC"/>
    <w:rsid w:val="0057760D"/>
    <w:rsid w:val="00577AAD"/>
    <w:rsid w:val="00577BDA"/>
    <w:rsid w:val="00577F33"/>
    <w:rsid w:val="00580128"/>
    <w:rsid w:val="005804CF"/>
    <w:rsid w:val="00580605"/>
    <w:rsid w:val="00580BA8"/>
    <w:rsid w:val="00581255"/>
    <w:rsid w:val="0058176C"/>
    <w:rsid w:val="00581F4C"/>
    <w:rsid w:val="005821CB"/>
    <w:rsid w:val="00582376"/>
    <w:rsid w:val="00582B92"/>
    <w:rsid w:val="00582EC5"/>
    <w:rsid w:val="00582F1B"/>
    <w:rsid w:val="00583562"/>
    <w:rsid w:val="00583CA2"/>
    <w:rsid w:val="00583CEB"/>
    <w:rsid w:val="0058402C"/>
    <w:rsid w:val="00584494"/>
    <w:rsid w:val="005844C6"/>
    <w:rsid w:val="00584D8B"/>
    <w:rsid w:val="005850B9"/>
    <w:rsid w:val="005852D7"/>
    <w:rsid w:val="00585457"/>
    <w:rsid w:val="005858C9"/>
    <w:rsid w:val="00585949"/>
    <w:rsid w:val="005860D2"/>
    <w:rsid w:val="005860DB"/>
    <w:rsid w:val="00586198"/>
    <w:rsid w:val="0058625E"/>
    <w:rsid w:val="0058641D"/>
    <w:rsid w:val="00587393"/>
    <w:rsid w:val="00587A35"/>
    <w:rsid w:val="00587E25"/>
    <w:rsid w:val="00591031"/>
    <w:rsid w:val="0059136C"/>
    <w:rsid w:val="00591957"/>
    <w:rsid w:val="005919CD"/>
    <w:rsid w:val="005919E4"/>
    <w:rsid w:val="00591EA7"/>
    <w:rsid w:val="00591FE3"/>
    <w:rsid w:val="00592926"/>
    <w:rsid w:val="00592935"/>
    <w:rsid w:val="00592B6A"/>
    <w:rsid w:val="00592F34"/>
    <w:rsid w:val="0059332D"/>
    <w:rsid w:val="00593A1F"/>
    <w:rsid w:val="00593A35"/>
    <w:rsid w:val="00593EA4"/>
    <w:rsid w:val="00594B16"/>
    <w:rsid w:val="00594B22"/>
    <w:rsid w:val="00594EC7"/>
    <w:rsid w:val="0059527D"/>
    <w:rsid w:val="00595CC7"/>
    <w:rsid w:val="00596227"/>
    <w:rsid w:val="005963FD"/>
    <w:rsid w:val="00597083"/>
    <w:rsid w:val="00597142"/>
    <w:rsid w:val="0059728B"/>
    <w:rsid w:val="00597732"/>
    <w:rsid w:val="00597975"/>
    <w:rsid w:val="00597A47"/>
    <w:rsid w:val="00597EFF"/>
    <w:rsid w:val="005A005B"/>
    <w:rsid w:val="005A0310"/>
    <w:rsid w:val="005A049C"/>
    <w:rsid w:val="005A0EAB"/>
    <w:rsid w:val="005A188C"/>
    <w:rsid w:val="005A1B20"/>
    <w:rsid w:val="005A1DFA"/>
    <w:rsid w:val="005A1FB5"/>
    <w:rsid w:val="005A2312"/>
    <w:rsid w:val="005A2437"/>
    <w:rsid w:val="005A2D88"/>
    <w:rsid w:val="005A2F68"/>
    <w:rsid w:val="005A3234"/>
    <w:rsid w:val="005A366D"/>
    <w:rsid w:val="005A3A46"/>
    <w:rsid w:val="005A3CBA"/>
    <w:rsid w:val="005A3CEB"/>
    <w:rsid w:val="005A4027"/>
    <w:rsid w:val="005A4C24"/>
    <w:rsid w:val="005A53EF"/>
    <w:rsid w:val="005A57E5"/>
    <w:rsid w:val="005A5D2F"/>
    <w:rsid w:val="005A6592"/>
    <w:rsid w:val="005A6D1C"/>
    <w:rsid w:val="005A7B89"/>
    <w:rsid w:val="005B00CA"/>
    <w:rsid w:val="005B0509"/>
    <w:rsid w:val="005B0DAD"/>
    <w:rsid w:val="005B0F4A"/>
    <w:rsid w:val="005B10A8"/>
    <w:rsid w:val="005B1762"/>
    <w:rsid w:val="005B1DEC"/>
    <w:rsid w:val="005B1F09"/>
    <w:rsid w:val="005B230B"/>
    <w:rsid w:val="005B23A0"/>
    <w:rsid w:val="005B32A6"/>
    <w:rsid w:val="005B3321"/>
    <w:rsid w:val="005B41D6"/>
    <w:rsid w:val="005B43A7"/>
    <w:rsid w:val="005B4B45"/>
    <w:rsid w:val="005B4BB0"/>
    <w:rsid w:val="005B4C3B"/>
    <w:rsid w:val="005B4D92"/>
    <w:rsid w:val="005B4F85"/>
    <w:rsid w:val="005B521C"/>
    <w:rsid w:val="005B547D"/>
    <w:rsid w:val="005B566C"/>
    <w:rsid w:val="005B59D2"/>
    <w:rsid w:val="005B5C78"/>
    <w:rsid w:val="005B5E62"/>
    <w:rsid w:val="005B60CD"/>
    <w:rsid w:val="005B619D"/>
    <w:rsid w:val="005B7DD5"/>
    <w:rsid w:val="005B7EF9"/>
    <w:rsid w:val="005C009C"/>
    <w:rsid w:val="005C0180"/>
    <w:rsid w:val="005C0AA6"/>
    <w:rsid w:val="005C18D3"/>
    <w:rsid w:val="005C1E5C"/>
    <w:rsid w:val="005C1EF6"/>
    <w:rsid w:val="005C1F2E"/>
    <w:rsid w:val="005C247E"/>
    <w:rsid w:val="005C29D0"/>
    <w:rsid w:val="005C2B62"/>
    <w:rsid w:val="005C3041"/>
    <w:rsid w:val="005C38E7"/>
    <w:rsid w:val="005C3A30"/>
    <w:rsid w:val="005C3F1B"/>
    <w:rsid w:val="005C3F6E"/>
    <w:rsid w:val="005C46F4"/>
    <w:rsid w:val="005C4B48"/>
    <w:rsid w:val="005C4F93"/>
    <w:rsid w:val="005C4FDE"/>
    <w:rsid w:val="005C51A5"/>
    <w:rsid w:val="005C5626"/>
    <w:rsid w:val="005C57ED"/>
    <w:rsid w:val="005C5A9F"/>
    <w:rsid w:val="005C5E45"/>
    <w:rsid w:val="005C5E9A"/>
    <w:rsid w:val="005C5F5D"/>
    <w:rsid w:val="005C6180"/>
    <w:rsid w:val="005C683B"/>
    <w:rsid w:val="005C6DE5"/>
    <w:rsid w:val="005C7135"/>
    <w:rsid w:val="005C7C67"/>
    <w:rsid w:val="005D0380"/>
    <w:rsid w:val="005D0806"/>
    <w:rsid w:val="005D0E8C"/>
    <w:rsid w:val="005D101F"/>
    <w:rsid w:val="005D107F"/>
    <w:rsid w:val="005D19FA"/>
    <w:rsid w:val="005D1F7F"/>
    <w:rsid w:val="005D20D6"/>
    <w:rsid w:val="005D2345"/>
    <w:rsid w:val="005D25CF"/>
    <w:rsid w:val="005D2782"/>
    <w:rsid w:val="005D2910"/>
    <w:rsid w:val="005D2C95"/>
    <w:rsid w:val="005D2F92"/>
    <w:rsid w:val="005D362E"/>
    <w:rsid w:val="005D36FB"/>
    <w:rsid w:val="005D391C"/>
    <w:rsid w:val="005D3D42"/>
    <w:rsid w:val="005D4825"/>
    <w:rsid w:val="005D4D73"/>
    <w:rsid w:val="005D54F1"/>
    <w:rsid w:val="005D5A0E"/>
    <w:rsid w:val="005D6448"/>
    <w:rsid w:val="005D644F"/>
    <w:rsid w:val="005D65AF"/>
    <w:rsid w:val="005D66FD"/>
    <w:rsid w:val="005D671C"/>
    <w:rsid w:val="005D6C1C"/>
    <w:rsid w:val="005D6DC4"/>
    <w:rsid w:val="005D727A"/>
    <w:rsid w:val="005D75F9"/>
    <w:rsid w:val="005D77E3"/>
    <w:rsid w:val="005D78BB"/>
    <w:rsid w:val="005D7FDF"/>
    <w:rsid w:val="005E0469"/>
    <w:rsid w:val="005E04A3"/>
    <w:rsid w:val="005E06F8"/>
    <w:rsid w:val="005E0D23"/>
    <w:rsid w:val="005E10BD"/>
    <w:rsid w:val="005E1467"/>
    <w:rsid w:val="005E1675"/>
    <w:rsid w:val="005E1807"/>
    <w:rsid w:val="005E19F6"/>
    <w:rsid w:val="005E261A"/>
    <w:rsid w:val="005E2A8B"/>
    <w:rsid w:val="005E2F3A"/>
    <w:rsid w:val="005E3526"/>
    <w:rsid w:val="005E3DB2"/>
    <w:rsid w:val="005E3E1C"/>
    <w:rsid w:val="005E4F05"/>
    <w:rsid w:val="005E526C"/>
    <w:rsid w:val="005E58D4"/>
    <w:rsid w:val="005E5CC2"/>
    <w:rsid w:val="005E6A3B"/>
    <w:rsid w:val="005E744C"/>
    <w:rsid w:val="005E77B3"/>
    <w:rsid w:val="005E79AE"/>
    <w:rsid w:val="005E7D76"/>
    <w:rsid w:val="005F0034"/>
    <w:rsid w:val="005F0167"/>
    <w:rsid w:val="005F0331"/>
    <w:rsid w:val="005F0FDB"/>
    <w:rsid w:val="005F122D"/>
    <w:rsid w:val="005F1257"/>
    <w:rsid w:val="005F1520"/>
    <w:rsid w:val="005F159E"/>
    <w:rsid w:val="005F1E35"/>
    <w:rsid w:val="005F22A5"/>
    <w:rsid w:val="005F2351"/>
    <w:rsid w:val="005F23DC"/>
    <w:rsid w:val="005F2502"/>
    <w:rsid w:val="005F2894"/>
    <w:rsid w:val="005F2E44"/>
    <w:rsid w:val="005F32C8"/>
    <w:rsid w:val="005F3926"/>
    <w:rsid w:val="005F39C2"/>
    <w:rsid w:val="005F3B4B"/>
    <w:rsid w:val="005F3DD2"/>
    <w:rsid w:val="005F3EC3"/>
    <w:rsid w:val="005F3FDE"/>
    <w:rsid w:val="005F4819"/>
    <w:rsid w:val="005F59CF"/>
    <w:rsid w:val="005F5BC3"/>
    <w:rsid w:val="005F5EE6"/>
    <w:rsid w:val="005F5FBA"/>
    <w:rsid w:val="005F61FD"/>
    <w:rsid w:val="005F63EB"/>
    <w:rsid w:val="005F642E"/>
    <w:rsid w:val="005F74E7"/>
    <w:rsid w:val="005F7751"/>
    <w:rsid w:val="005F78F6"/>
    <w:rsid w:val="005F7D73"/>
    <w:rsid w:val="005F7D77"/>
    <w:rsid w:val="006002E6"/>
    <w:rsid w:val="006004C0"/>
    <w:rsid w:val="00600546"/>
    <w:rsid w:val="0060055B"/>
    <w:rsid w:val="006005A4"/>
    <w:rsid w:val="00600D1B"/>
    <w:rsid w:val="00600D9A"/>
    <w:rsid w:val="006011BE"/>
    <w:rsid w:val="0060147E"/>
    <w:rsid w:val="00601919"/>
    <w:rsid w:val="00601C9C"/>
    <w:rsid w:val="00601F70"/>
    <w:rsid w:val="00602061"/>
    <w:rsid w:val="00602377"/>
    <w:rsid w:val="0060241D"/>
    <w:rsid w:val="00602C6E"/>
    <w:rsid w:val="00603792"/>
    <w:rsid w:val="00603AEC"/>
    <w:rsid w:val="00603BF6"/>
    <w:rsid w:val="00603C79"/>
    <w:rsid w:val="00603F5F"/>
    <w:rsid w:val="00604756"/>
    <w:rsid w:val="00604905"/>
    <w:rsid w:val="00605040"/>
    <w:rsid w:val="0060515A"/>
    <w:rsid w:val="00605908"/>
    <w:rsid w:val="00605C3C"/>
    <w:rsid w:val="00605ED1"/>
    <w:rsid w:val="006069EC"/>
    <w:rsid w:val="00606DFB"/>
    <w:rsid w:val="006070D6"/>
    <w:rsid w:val="0060710D"/>
    <w:rsid w:val="0060757D"/>
    <w:rsid w:val="006079A5"/>
    <w:rsid w:val="00607C86"/>
    <w:rsid w:val="00611415"/>
    <w:rsid w:val="006115DA"/>
    <w:rsid w:val="006115EA"/>
    <w:rsid w:val="006117F9"/>
    <w:rsid w:val="00611AFC"/>
    <w:rsid w:val="00611EA7"/>
    <w:rsid w:val="00611FF5"/>
    <w:rsid w:val="006123FB"/>
    <w:rsid w:val="00613A69"/>
    <w:rsid w:val="00614842"/>
    <w:rsid w:val="00614C4D"/>
    <w:rsid w:val="00614E53"/>
    <w:rsid w:val="006150DF"/>
    <w:rsid w:val="0061540F"/>
    <w:rsid w:val="0061585C"/>
    <w:rsid w:val="0061620B"/>
    <w:rsid w:val="006164A1"/>
    <w:rsid w:val="00616FB5"/>
    <w:rsid w:val="00617071"/>
    <w:rsid w:val="006177DD"/>
    <w:rsid w:val="00617857"/>
    <w:rsid w:val="00617C64"/>
    <w:rsid w:val="0062012E"/>
    <w:rsid w:val="00620873"/>
    <w:rsid w:val="00620C7A"/>
    <w:rsid w:val="006214CC"/>
    <w:rsid w:val="006215B4"/>
    <w:rsid w:val="00622446"/>
    <w:rsid w:val="006227BD"/>
    <w:rsid w:val="00622895"/>
    <w:rsid w:val="00623005"/>
    <w:rsid w:val="00623586"/>
    <w:rsid w:val="00623955"/>
    <w:rsid w:val="00623994"/>
    <w:rsid w:val="00623E1E"/>
    <w:rsid w:val="006247AB"/>
    <w:rsid w:val="0062488C"/>
    <w:rsid w:val="00624BD9"/>
    <w:rsid w:val="006265CB"/>
    <w:rsid w:val="006267FE"/>
    <w:rsid w:val="00626F66"/>
    <w:rsid w:val="00627169"/>
    <w:rsid w:val="00630106"/>
    <w:rsid w:val="006301CF"/>
    <w:rsid w:val="0063080B"/>
    <w:rsid w:val="00630E3A"/>
    <w:rsid w:val="00630F1A"/>
    <w:rsid w:val="00630F34"/>
    <w:rsid w:val="00630FB4"/>
    <w:rsid w:val="006319EF"/>
    <w:rsid w:val="00631E6B"/>
    <w:rsid w:val="0063299C"/>
    <w:rsid w:val="00632DC8"/>
    <w:rsid w:val="00632FA9"/>
    <w:rsid w:val="00633160"/>
    <w:rsid w:val="006336E5"/>
    <w:rsid w:val="0063392C"/>
    <w:rsid w:val="00634C97"/>
    <w:rsid w:val="00634D17"/>
    <w:rsid w:val="006352F2"/>
    <w:rsid w:val="0063534A"/>
    <w:rsid w:val="0063568A"/>
    <w:rsid w:val="00635C1F"/>
    <w:rsid w:val="00635C74"/>
    <w:rsid w:val="006363EE"/>
    <w:rsid w:val="0063697B"/>
    <w:rsid w:val="00636BC8"/>
    <w:rsid w:val="00636BEA"/>
    <w:rsid w:val="00636DAB"/>
    <w:rsid w:val="006373C7"/>
    <w:rsid w:val="00637617"/>
    <w:rsid w:val="006376DC"/>
    <w:rsid w:val="0063779F"/>
    <w:rsid w:val="006379A0"/>
    <w:rsid w:val="00637CB0"/>
    <w:rsid w:val="006400AE"/>
    <w:rsid w:val="0064073E"/>
    <w:rsid w:val="006413CD"/>
    <w:rsid w:val="006416F2"/>
    <w:rsid w:val="00641B56"/>
    <w:rsid w:val="00641C12"/>
    <w:rsid w:val="00642497"/>
    <w:rsid w:val="00642637"/>
    <w:rsid w:val="006426F8"/>
    <w:rsid w:val="00642942"/>
    <w:rsid w:val="00642AAC"/>
    <w:rsid w:val="00642B4A"/>
    <w:rsid w:val="00642F58"/>
    <w:rsid w:val="00642F5B"/>
    <w:rsid w:val="00643821"/>
    <w:rsid w:val="00643C43"/>
    <w:rsid w:val="00643F8C"/>
    <w:rsid w:val="0064458E"/>
    <w:rsid w:val="00644897"/>
    <w:rsid w:val="00644CFC"/>
    <w:rsid w:val="00644D08"/>
    <w:rsid w:val="00645BA2"/>
    <w:rsid w:val="0064600B"/>
    <w:rsid w:val="006461BE"/>
    <w:rsid w:val="006469AD"/>
    <w:rsid w:val="006469CD"/>
    <w:rsid w:val="00646AEA"/>
    <w:rsid w:val="00646DAE"/>
    <w:rsid w:val="006471A0"/>
    <w:rsid w:val="006472F3"/>
    <w:rsid w:val="006474C7"/>
    <w:rsid w:val="006476C2"/>
    <w:rsid w:val="00647707"/>
    <w:rsid w:val="00647DDC"/>
    <w:rsid w:val="00647ED9"/>
    <w:rsid w:val="0065076E"/>
    <w:rsid w:val="00650EE4"/>
    <w:rsid w:val="006510D7"/>
    <w:rsid w:val="0065142E"/>
    <w:rsid w:val="00651A74"/>
    <w:rsid w:val="00651CB1"/>
    <w:rsid w:val="00651EB3"/>
    <w:rsid w:val="00651F10"/>
    <w:rsid w:val="006526AC"/>
    <w:rsid w:val="00652948"/>
    <w:rsid w:val="00652EDD"/>
    <w:rsid w:val="00652F6E"/>
    <w:rsid w:val="00653017"/>
    <w:rsid w:val="00653746"/>
    <w:rsid w:val="00653DC5"/>
    <w:rsid w:val="00653E50"/>
    <w:rsid w:val="00653F6F"/>
    <w:rsid w:val="00654249"/>
    <w:rsid w:val="00654321"/>
    <w:rsid w:val="006549E6"/>
    <w:rsid w:val="00654EC6"/>
    <w:rsid w:val="0065503C"/>
    <w:rsid w:val="0065510D"/>
    <w:rsid w:val="006555A6"/>
    <w:rsid w:val="00655C29"/>
    <w:rsid w:val="0065634C"/>
    <w:rsid w:val="00656707"/>
    <w:rsid w:val="00657981"/>
    <w:rsid w:val="00657D6B"/>
    <w:rsid w:val="00657DAE"/>
    <w:rsid w:val="00657DE0"/>
    <w:rsid w:val="00657F63"/>
    <w:rsid w:val="00657F85"/>
    <w:rsid w:val="006600F6"/>
    <w:rsid w:val="00660247"/>
    <w:rsid w:val="006602D6"/>
    <w:rsid w:val="00660E4D"/>
    <w:rsid w:val="00660FE5"/>
    <w:rsid w:val="00661137"/>
    <w:rsid w:val="006616CA"/>
    <w:rsid w:val="006618E4"/>
    <w:rsid w:val="00661A30"/>
    <w:rsid w:val="00661CE7"/>
    <w:rsid w:val="006621F7"/>
    <w:rsid w:val="00662364"/>
    <w:rsid w:val="00662456"/>
    <w:rsid w:val="006626B9"/>
    <w:rsid w:val="00662813"/>
    <w:rsid w:val="0066287A"/>
    <w:rsid w:val="00662F22"/>
    <w:rsid w:val="00662F23"/>
    <w:rsid w:val="006630B2"/>
    <w:rsid w:val="0066361D"/>
    <w:rsid w:val="0066361E"/>
    <w:rsid w:val="006637D8"/>
    <w:rsid w:val="00663D03"/>
    <w:rsid w:val="00663F5D"/>
    <w:rsid w:val="0066402E"/>
    <w:rsid w:val="00664252"/>
    <w:rsid w:val="00664283"/>
    <w:rsid w:val="006645A9"/>
    <w:rsid w:val="0066489B"/>
    <w:rsid w:val="00664A93"/>
    <w:rsid w:val="00664D59"/>
    <w:rsid w:val="00664FDA"/>
    <w:rsid w:val="0066536A"/>
    <w:rsid w:val="006653E8"/>
    <w:rsid w:val="006653EB"/>
    <w:rsid w:val="00665A05"/>
    <w:rsid w:val="00665C3E"/>
    <w:rsid w:val="00665CA8"/>
    <w:rsid w:val="006660D2"/>
    <w:rsid w:val="0066624D"/>
    <w:rsid w:val="006668C3"/>
    <w:rsid w:val="00666F7E"/>
    <w:rsid w:val="00667476"/>
    <w:rsid w:val="00667943"/>
    <w:rsid w:val="006679E8"/>
    <w:rsid w:val="00667A23"/>
    <w:rsid w:val="00670121"/>
    <w:rsid w:val="00670B4A"/>
    <w:rsid w:val="00670CBC"/>
    <w:rsid w:val="00670D0E"/>
    <w:rsid w:val="006710DD"/>
    <w:rsid w:val="00671751"/>
    <w:rsid w:val="0067198F"/>
    <w:rsid w:val="00671DE0"/>
    <w:rsid w:val="00672A78"/>
    <w:rsid w:val="00672BBC"/>
    <w:rsid w:val="00672C84"/>
    <w:rsid w:val="00672EF8"/>
    <w:rsid w:val="00673088"/>
    <w:rsid w:val="006736EF"/>
    <w:rsid w:val="00673A30"/>
    <w:rsid w:val="00673B42"/>
    <w:rsid w:val="00673B6F"/>
    <w:rsid w:val="00673DD6"/>
    <w:rsid w:val="00674407"/>
    <w:rsid w:val="00674609"/>
    <w:rsid w:val="00675163"/>
    <w:rsid w:val="006756E8"/>
    <w:rsid w:val="00675833"/>
    <w:rsid w:val="0067625A"/>
    <w:rsid w:val="0067678C"/>
    <w:rsid w:val="00676DC9"/>
    <w:rsid w:val="00676FED"/>
    <w:rsid w:val="0067720A"/>
    <w:rsid w:val="0067776A"/>
    <w:rsid w:val="00677ECB"/>
    <w:rsid w:val="0068006C"/>
    <w:rsid w:val="006803C2"/>
    <w:rsid w:val="006803FB"/>
    <w:rsid w:val="00680579"/>
    <w:rsid w:val="006806A8"/>
    <w:rsid w:val="0068153E"/>
    <w:rsid w:val="0068155E"/>
    <w:rsid w:val="00681716"/>
    <w:rsid w:val="00681A53"/>
    <w:rsid w:val="00681B89"/>
    <w:rsid w:val="00681C33"/>
    <w:rsid w:val="00681F18"/>
    <w:rsid w:val="00681FBD"/>
    <w:rsid w:val="00682388"/>
    <w:rsid w:val="0068247E"/>
    <w:rsid w:val="00682A7B"/>
    <w:rsid w:val="00682AE7"/>
    <w:rsid w:val="0068305B"/>
    <w:rsid w:val="00683553"/>
    <w:rsid w:val="00683556"/>
    <w:rsid w:val="00683814"/>
    <w:rsid w:val="006845B8"/>
    <w:rsid w:val="006845EF"/>
    <w:rsid w:val="00684F91"/>
    <w:rsid w:val="0068517B"/>
    <w:rsid w:val="006851E8"/>
    <w:rsid w:val="006861C5"/>
    <w:rsid w:val="006861FF"/>
    <w:rsid w:val="00686253"/>
    <w:rsid w:val="00686DA3"/>
    <w:rsid w:val="00686DD8"/>
    <w:rsid w:val="0068728A"/>
    <w:rsid w:val="0068752C"/>
    <w:rsid w:val="006875CB"/>
    <w:rsid w:val="00687738"/>
    <w:rsid w:val="00687EB2"/>
    <w:rsid w:val="00687F28"/>
    <w:rsid w:val="00690126"/>
    <w:rsid w:val="00690682"/>
    <w:rsid w:val="00690BF5"/>
    <w:rsid w:val="006910BA"/>
    <w:rsid w:val="00691283"/>
    <w:rsid w:val="00691883"/>
    <w:rsid w:val="006919DB"/>
    <w:rsid w:val="00692401"/>
    <w:rsid w:val="00692CC8"/>
    <w:rsid w:val="00692D91"/>
    <w:rsid w:val="00692F6A"/>
    <w:rsid w:val="006937DB"/>
    <w:rsid w:val="00693AE1"/>
    <w:rsid w:val="00693CD6"/>
    <w:rsid w:val="00694397"/>
    <w:rsid w:val="006943B4"/>
    <w:rsid w:val="00694AA6"/>
    <w:rsid w:val="00694B80"/>
    <w:rsid w:val="00694DFA"/>
    <w:rsid w:val="0069509A"/>
    <w:rsid w:val="006950B3"/>
    <w:rsid w:val="00695163"/>
    <w:rsid w:val="00695345"/>
    <w:rsid w:val="0069567F"/>
    <w:rsid w:val="00695A2B"/>
    <w:rsid w:val="00695BAC"/>
    <w:rsid w:val="00695F90"/>
    <w:rsid w:val="00697188"/>
    <w:rsid w:val="00697499"/>
    <w:rsid w:val="00697607"/>
    <w:rsid w:val="00697792"/>
    <w:rsid w:val="0069788B"/>
    <w:rsid w:val="00697A10"/>
    <w:rsid w:val="00697E27"/>
    <w:rsid w:val="006A0150"/>
    <w:rsid w:val="006A0321"/>
    <w:rsid w:val="006A044D"/>
    <w:rsid w:val="006A0D2E"/>
    <w:rsid w:val="006A0D47"/>
    <w:rsid w:val="006A1003"/>
    <w:rsid w:val="006A1CA3"/>
    <w:rsid w:val="006A1D5F"/>
    <w:rsid w:val="006A1FC7"/>
    <w:rsid w:val="006A2207"/>
    <w:rsid w:val="006A2B4C"/>
    <w:rsid w:val="006A2C59"/>
    <w:rsid w:val="006A2F17"/>
    <w:rsid w:val="006A2F4D"/>
    <w:rsid w:val="006A3030"/>
    <w:rsid w:val="006A3055"/>
    <w:rsid w:val="006A3597"/>
    <w:rsid w:val="006A3B9F"/>
    <w:rsid w:val="006A3C75"/>
    <w:rsid w:val="006A3D3E"/>
    <w:rsid w:val="006A3EDF"/>
    <w:rsid w:val="006A44D3"/>
    <w:rsid w:val="006A46E5"/>
    <w:rsid w:val="006A47C8"/>
    <w:rsid w:val="006A4BD5"/>
    <w:rsid w:val="006A540E"/>
    <w:rsid w:val="006A5421"/>
    <w:rsid w:val="006A5443"/>
    <w:rsid w:val="006A6819"/>
    <w:rsid w:val="006A6AEB"/>
    <w:rsid w:val="006A729D"/>
    <w:rsid w:val="006A7AA9"/>
    <w:rsid w:val="006B0494"/>
    <w:rsid w:val="006B052D"/>
    <w:rsid w:val="006B0532"/>
    <w:rsid w:val="006B09EB"/>
    <w:rsid w:val="006B1AFF"/>
    <w:rsid w:val="006B1BEA"/>
    <w:rsid w:val="006B21AD"/>
    <w:rsid w:val="006B2637"/>
    <w:rsid w:val="006B2672"/>
    <w:rsid w:val="006B27A2"/>
    <w:rsid w:val="006B2C5E"/>
    <w:rsid w:val="006B30BD"/>
    <w:rsid w:val="006B326F"/>
    <w:rsid w:val="006B3A49"/>
    <w:rsid w:val="006B3BBE"/>
    <w:rsid w:val="006B40A4"/>
    <w:rsid w:val="006B43C0"/>
    <w:rsid w:val="006B44B2"/>
    <w:rsid w:val="006B49F1"/>
    <w:rsid w:val="006B4A04"/>
    <w:rsid w:val="006B4BE1"/>
    <w:rsid w:val="006B51B1"/>
    <w:rsid w:val="006B57FB"/>
    <w:rsid w:val="006B5943"/>
    <w:rsid w:val="006B597D"/>
    <w:rsid w:val="006B5CDC"/>
    <w:rsid w:val="006B64FE"/>
    <w:rsid w:val="006B6FC3"/>
    <w:rsid w:val="006B72C2"/>
    <w:rsid w:val="006B7BDC"/>
    <w:rsid w:val="006C00D7"/>
    <w:rsid w:val="006C026A"/>
    <w:rsid w:val="006C1262"/>
    <w:rsid w:val="006C14C6"/>
    <w:rsid w:val="006C1799"/>
    <w:rsid w:val="006C17C7"/>
    <w:rsid w:val="006C20CA"/>
    <w:rsid w:val="006C2709"/>
    <w:rsid w:val="006C2ACF"/>
    <w:rsid w:val="006C2C84"/>
    <w:rsid w:val="006C2D55"/>
    <w:rsid w:val="006C2E58"/>
    <w:rsid w:val="006C3360"/>
    <w:rsid w:val="006C3C71"/>
    <w:rsid w:val="006C3F30"/>
    <w:rsid w:val="006C4063"/>
    <w:rsid w:val="006C44F5"/>
    <w:rsid w:val="006C462C"/>
    <w:rsid w:val="006C50C3"/>
    <w:rsid w:val="006C57FD"/>
    <w:rsid w:val="006C5916"/>
    <w:rsid w:val="006C5C47"/>
    <w:rsid w:val="006C5D91"/>
    <w:rsid w:val="006C6764"/>
    <w:rsid w:val="006C69D5"/>
    <w:rsid w:val="006C6C5D"/>
    <w:rsid w:val="006C6EC2"/>
    <w:rsid w:val="006C6EE8"/>
    <w:rsid w:val="006C703B"/>
    <w:rsid w:val="006C73ED"/>
    <w:rsid w:val="006C78F3"/>
    <w:rsid w:val="006C7E23"/>
    <w:rsid w:val="006D010C"/>
    <w:rsid w:val="006D08FA"/>
    <w:rsid w:val="006D0CCF"/>
    <w:rsid w:val="006D1353"/>
    <w:rsid w:val="006D1504"/>
    <w:rsid w:val="006D19D4"/>
    <w:rsid w:val="006D1E0D"/>
    <w:rsid w:val="006D2134"/>
    <w:rsid w:val="006D2161"/>
    <w:rsid w:val="006D22F0"/>
    <w:rsid w:val="006D27BC"/>
    <w:rsid w:val="006D284D"/>
    <w:rsid w:val="006D29C6"/>
    <w:rsid w:val="006D2ED4"/>
    <w:rsid w:val="006D314E"/>
    <w:rsid w:val="006D329E"/>
    <w:rsid w:val="006D3781"/>
    <w:rsid w:val="006D3B61"/>
    <w:rsid w:val="006D3C6A"/>
    <w:rsid w:val="006D42A7"/>
    <w:rsid w:val="006D4B78"/>
    <w:rsid w:val="006D4BCC"/>
    <w:rsid w:val="006D51DD"/>
    <w:rsid w:val="006D52B8"/>
    <w:rsid w:val="006D5B27"/>
    <w:rsid w:val="006D60EE"/>
    <w:rsid w:val="006D63D1"/>
    <w:rsid w:val="006D6588"/>
    <w:rsid w:val="006D6C00"/>
    <w:rsid w:val="006D7040"/>
    <w:rsid w:val="006D78AD"/>
    <w:rsid w:val="006D7E28"/>
    <w:rsid w:val="006E0318"/>
    <w:rsid w:val="006E06A3"/>
    <w:rsid w:val="006E1033"/>
    <w:rsid w:val="006E13B9"/>
    <w:rsid w:val="006E1A9C"/>
    <w:rsid w:val="006E1FC8"/>
    <w:rsid w:val="006E2070"/>
    <w:rsid w:val="006E220B"/>
    <w:rsid w:val="006E2644"/>
    <w:rsid w:val="006E2E31"/>
    <w:rsid w:val="006E2F70"/>
    <w:rsid w:val="006E333C"/>
    <w:rsid w:val="006E57DB"/>
    <w:rsid w:val="006E5BFA"/>
    <w:rsid w:val="006E6377"/>
    <w:rsid w:val="006E64D2"/>
    <w:rsid w:val="006E679C"/>
    <w:rsid w:val="006E68DF"/>
    <w:rsid w:val="006E6DAE"/>
    <w:rsid w:val="006E775A"/>
    <w:rsid w:val="006E79D2"/>
    <w:rsid w:val="006E79ED"/>
    <w:rsid w:val="006F0C15"/>
    <w:rsid w:val="006F1326"/>
    <w:rsid w:val="006F1411"/>
    <w:rsid w:val="006F17F8"/>
    <w:rsid w:val="006F1DBA"/>
    <w:rsid w:val="006F1E2C"/>
    <w:rsid w:val="006F234A"/>
    <w:rsid w:val="006F2789"/>
    <w:rsid w:val="006F284B"/>
    <w:rsid w:val="006F2D7B"/>
    <w:rsid w:val="006F2E13"/>
    <w:rsid w:val="006F2EE5"/>
    <w:rsid w:val="006F3290"/>
    <w:rsid w:val="006F346A"/>
    <w:rsid w:val="006F347F"/>
    <w:rsid w:val="006F3666"/>
    <w:rsid w:val="006F3814"/>
    <w:rsid w:val="006F3C36"/>
    <w:rsid w:val="006F3F7C"/>
    <w:rsid w:val="006F3FD8"/>
    <w:rsid w:val="006F4018"/>
    <w:rsid w:val="006F40FD"/>
    <w:rsid w:val="006F4223"/>
    <w:rsid w:val="006F422D"/>
    <w:rsid w:val="006F4357"/>
    <w:rsid w:val="006F4784"/>
    <w:rsid w:val="006F495B"/>
    <w:rsid w:val="006F51E6"/>
    <w:rsid w:val="006F6002"/>
    <w:rsid w:val="006F6043"/>
    <w:rsid w:val="006F62C4"/>
    <w:rsid w:val="006F696E"/>
    <w:rsid w:val="006F6BE8"/>
    <w:rsid w:val="006F6EC8"/>
    <w:rsid w:val="006F7066"/>
    <w:rsid w:val="006F737E"/>
    <w:rsid w:val="006F739B"/>
    <w:rsid w:val="006F744D"/>
    <w:rsid w:val="006F773B"/>
    <w:rsid w:val="006F77BC"/>
    <w:rsid w:val="006F78CA"/>
    <w:rsid w:val="006F7C4C"/>
    <w:rsid w:val="00700760"/>
    <w:rsid w:val="00701B81"/>
    <w:rsid w:val="0070203E"/>
    <w:rsid w:val="00702BE0"/>
    <w:rsid w:val="007032C1"/>
    <w:rsid w:val="00703B8D"/>
    <w:rsid w:val="00703E8C"/>
    <w:rsid w:val="007040B8"/>
    <w:rsid w:val="007042A3"/>
    <w:rsid w:val="007055D5"/>
    <w:rsid w:val="00705C9E"/>
    <w:rsid w:val="00705DA0"/>
    <w:rsid w:val="00706050"/>
    <w:rsid w:val="0070606D"/>
    <w:rsid w:val="007070AA"/>
    <w:rsid w:val="0070735A"/>
    <w:rsid w:val="0070784F"/>
    <w:rsid w:val="00707E54"/>
    <w:rsid w:val="0071031A"/>
    <w:rsid w:val="0071079D"/>
    <w:rsid w:val="00710D2D"/>
    <w:rsid w:val="007117FC"/>
    <w:rsid w:val="00711910"/>
    <w:rsid w:val="00711A2F"/>
    <w:rsid w:val="00711C2C"/>
    <w:rsid w:val="00711FDD"/>
    <w:rsid w:val="0071243F"/>
    <w:rsid w:val="00712E4F"/>
    <w:rsid w:val="0071313F"/>
    <w:rsid w:val="00713166"/>
    <w:rsid w:val="007131C3"/>
    <w:rsid w:val="00713C2A"/>
    <w:rsid w:val="00713F31"/>
    <w:rsid w:val="0071457F"/>
    <w:rsid w:val="00714B72"/>
    <w:rsid w:val="00714B86"/>
    <w:rsid w:val="00714E98"/>
    <w:rsid w:val="0071556A"/>
    <w:rsid w:val="007155F3"/>
    <w:rsid w:val="00715735"/>
    <w:rsid w:val="00715745"/>
    <w:rsid w:val="00715A5D"/>
    <w:rsid w:val="00715E26"/>
    <w:rsid w:val="00715E5E"/>
    <w:rsid w:val="0071610D"/>
    <w:rsid w:val="007161BF"/>
    <w:rsid w:val="00716302"/>
    <w:rsid w:val="007164C2"/>
    <w:rsid w:val="00716C45"/>
    <w:rsid w:val="00716C8C"/>
    <w:rsid w:val="007170BB"/>
    <w:rsid w:val="00717213"/>
    <w:rsid w:val="007175BB"/>
    <w:rsid w:val="00717AD8"/>
    <w:rsid w:val="00717B09"/>
    <w:rsid w:val="0072030E"/>
    <w:rsid w:val="00720356"/>
    <w:rsid w:val="0072040A"/>
    <w:rsid w:val="00720579"/>
    <w:rsid w:val="00720786"/>
    <w:rsid w:val="007207B3"/>
    <w:rsid w:val="00720922"/>
    <w:rsid w:val="00720986"/>
    <w:rsid w:val="00721735"/>
    <w:rsid w:val="00722AB1"/>
    <w:rsid w:val="00722C39"/>
    <w:rsid w:val="00722ED6"/>
    <w:rsid w:val="0072350D"/>
    <w:rsid w:val="00723514"/>
    <w:rsid w:val="00723F76"/>
    <w:rsid w:val="00724145"/>
    <w:rsid w:val="007242F6"/>
    <w:rsid w:val="00724D85"/>
    <w:rsid w:val="007254E3"/>
    <w:rsid w:val="00725C7D"/>
    <w:rsid w:val="00726180"/>
    <w:rsid w:val="007262D3"/>
    <w:rsid w:val="00726321"/>
    <w:rsid w:val="00726568"/>
    <w:rsid w:val="00726758"/>
    <w:rsid w:val="00726AC2"/>
    <w:rsid w:val="00726B67"/>
    <w:rsid w:val="00727116"/>
    <w:rsid w:val="007272AB"/>
    <w:rsid w:val="007274F7"/>
    <w:rsid w:val="00727DCB"/>
    <w:rsid w:val="00727E67"/>
    <w:rsid w:val="007301CB"/>
    <w:rsid w:val="0073255C"/>
    <w:rsid w:val="00732E54"/>
    <w:rsid w:val="00732F63"/>
    <w:rsid w:val="007330BE"/>
    <w:rsid w:val="007331E5"/>
    <w:rsid w:val="00733501"/>
    <w:rsid w:val="00733999"/>
    <w:rsid w:val="00733C76"/>
    <w:rsid w:val="0073407D"/>
    <w:rsid w:val="0073420C"/>
    <w:rsid w:val="00734C19"/>
    <w:rsid w:val="00735B16"/>
    <w:rsid w:val="00735BEB"/>
    <w:rsid w:val="0073615C"/>
    <w:rsid w:val="0073665E"/>
    <w:rsid w:val="007366F2"/>
    <w:rsid w:val="0073681A"/>
    <w:rsid w:val="00736A3C"/>
    <w:rsid w:val="00737398"/>
    <w:rsid w:val="0073769F"/>
    <w:rsid w:val="007377E0"/>
    <w:rsid w:val="00737873"/>
    <w:rsid w:val="00737FA0"/>
    <w:rsid w:val="00740076"/>
    <w:rsid w:val="00740E8A"/>
    <w:rsid w:val="0074101A"/>
    <w:rsid w:val="00741577"/>
    <w:rsid w:val="0074157F"/>
    <w:rsid w:val="0074162F"/>
    <w:rsid w:val="00741B73"/>
    <w:rsid w:val="00741D25"/>
    <w:rsid w:val="0074278D"/>
    <w:rsid w:val="00742CA3"/>
    <w:rsid w:val="00743448"/>
    <w:rsid w:val="007436C2"/>
    <w:rsid w:val="007439D1"/>
    <w:rsid w:val="00743F57"/>
    <w:rsid w:val="00744338"/>
    <w:rsid w:val="00744594"/>
    <w:rsid w:val="00744DA4"/>
    <w:rsid w:val="00745CAC"/>
    <w:rsid w:val="0074614A"/>
    <w:rsid w:val="007461C9"/>
    <w:rsid w:val="00746D42"/>
    <w:rsid w:val="0074732C"/>
    <w:rsid w:val="00747D87"/>
    <w:rsid w:val="00747F76"/>
    <w:rsid w:val="00747F78"/>
    <w:rsid w:val="007507F4"/>
    <w:rsid w:val="00750FA2"/>
    <w:rsid w:val="0075113C"/>
    <w:rsid w:val="007513CD"/>
    <w:rsid w:val="0075183A"/>
    <w:rsid w:val="007520ED"/>
    <w:rsid w:val="00752231"/>
    <w:rsid w:val="00752507"/>
    <w:rsid w:val="00752A85"/>
    <w:rsid w:val="0075356F"/>
    <w:rsid w:val="007535F7"/>
    <w:rsid w:val="007536D2"/>
    <w:rsid w:val="00754527"/>
    <w:rsid w:val="0075468A"/>
    <w:rsid w:val="00754796"/>
    <w:rsid w:val="00754A9C"/>
    <w:rsid w:val="00754C9B"/>
    <w:rsid w:val="007559FB"/>
    <w:rsid w:val="00755A14"/>
    <w:rsid w:val="00755D78"/>
    <w:rsid w:val="00755ED1"/>
    <w:rsid w:val="00755FB0"/>
    <w:rsid w:val="0075683E"/>
    <w:rsid w:val="0075690E"/>
    <w:rsid w:val="00756A47"/>
    <w:rsid w:val="00756B7C"/>
    <w:rsid w:val="0075708A"/>
    <w:rsid w:val="00757181"/>
    <w:rsid w:val="00757784"/>
    <w:rsid w:val="00757A10"/>
    <w:rsid w:val="00757D64"/>
    <w:rsid w:val="00757EAC"/>
    <w:rsid w:val="007603D2"/>
    <w:rsid w:val="00760712"/>
    <w:rsid w:val="00760933"/>
    <w:rsid w:val="00760F33"/>
    <w:rsid w:val="00761048"/>
    <w:rsid w:val="007610DF"/>
    <w:rsid w:val="007615E0"/>
    <w:rsid w:val="00761A4D"/>
    <w:rsid w:val="00761F07"/>
    <w:rsid w:val="007624C4"/>
    <w:rsid w:val="007628AB"/>
    <w:rsid w:val="00762AE3"/>
    <w:rsid w:val="00762B30"/>
    <w:rsid w:val="00762B69"/>
    <w:rsid w:val="00762B7F"/>
    <w:rsid w:val="00762F0A"/>
    <w:rsid w:val="00763010"/>
    <w:rsid w:val="007635F2"/>
    <w:rsid w:val="00763692"/>
    <w:rsid w:val="00763B0F"/>
    <w:rsid w:val="00764025"/>
    <w:rsid w:val="00764193"/>
    <w:rsid w:val="007642DB"/>
    <w:rsid w:val="00764F34"/>
    <w:rsid w:val="0076514E"/>
    <w:rsid w:val="0076589B"/>
    <w:rsid w:val="00765C24"/>
    <w:rsid w:val="00766492"/>
    <w:rsid w:val="00766881"/>
    <w:rsid w:val="00766CF5"/>
    <w:rsid w:val="00766DAB"/>
    <w:rsid w:val="00766F68"/>
    <w:rsid w:val="00767021"/>
    <w:rsid w:val="0076741C"/>
    <w:rsid w:val="0076757F"/>
    <w:rsid w:val="00767E1C"/>
    <w:rsid w:val="00767F40"/>
    <w:rsid w:val="00767F7D"/>
    <w:rsid w:val="0077041A"/>
    <w:rsid w:val="007706DF"/>
    <w:rsid w:val="007709CA"/>
    <w:rsid w:val="00771CEB"/>
    <w:rsid w:val="00772037"/>
    <w:rsid w:val="00772292"/>
    <w:rsid w:val="00772B65"/>
    <w:rsid w:val="00773731"/>
    <w:rsid w:val="00773B04"/>
    <w:rsid w:val="00774308"/>
    <w:rsid w:val="007743A0"/>
    <w:rsid w:val="00774714"/>
    <w:rsid w:val="00774D72"/>
    <w:rsid w:val="00774E75"/>
    <w:rsid w:val="007750E3"/>
    <w:rsid w:val="00775413"/>
    <w:rsid w:val="007755F3"/>
    <w:rsid w:val="00776CD4"/>
    <w:rsid w:val="00776D04"/>
    <w:rsid w:val="00776DA2"/>
    <w:rsid w:val="00776F98"/>
    <w:rsid w:val="00777119"/>
    <w:rsid w:val="0077747E"/>
    <w:rsid w:val="0077771E"/>
    <w:rsid w:val="00777F51"/>
    <w:rsid w:val="007800E8"/>
    <w:rsid w:val="0078048F"/>
    <w:rsid w:val="00781156"/>
    <w:rsid w:val="00781B12"/>
    <w:rsid w:val="00781B8B"/>
    <w:rsid w:val="00781C47"/>
    <w:rsid w:val="00781D26"/>
    <w:rsid w:val="00781DDF"/>
    <w:rsid w:val="00781F01"/>
    <w:rsid w:val="0078215A"/>
    <w:rsid w:val="0078287F"/>
    <w:rsid w:val="00782B63"/>
    <w:rsid w:val="00782BC7"/>
    <w:rsid w:val="00782CB7"/>
    <w:rsid w:val="00783515"/>
    <w:rsid w:val="0078367C"/>
    <w:rsid w:val="0078393F"/>
    <w:rsid w:val="00783D8C"/>
    <w:rsid w:val="00784188"/>
    <w:rsid w:val="00784244"/>
    <w:rsid w:val="0078458B"/>
    <w:rsid w:val="007846CA"/>
    <w:rsid w:val="00784B4E"/>
    <w:rsid w:val="00784FF0"/>
    <w:rsid w:val="00785769"/>
    <w:rsid w:val="007860F1"/>
    <w:rsid w:val="00786A10"/>
    <w:rsid w:val="007873EC"/>
    <w:rsid w:val="00787C7C"/>
    <w:rsid w:val="00787CC8"/>
    <w:rsid w:val="007909E7"/>
    <w:rsid w:val="00790C3B"/>
    <w:rsid w:val="00790E30"/>
    <w:rsid w:val="0079155C"/>
    <w:rsid w:val="00791D50"/>
    <w:rsid w:val="00791F44"/>
    <w:rsid w:val="00792749"/>
    <w:rsid w:val="0079296B"/>
    <w:rsid w:val="00792A78"/>
    <w:rsid w:val="00792F6A"/>
    <w:rsid w:val="00793018"/>
    <w:rsid w:val="00793628"/>
    <w:rsid w:val="007937BA"/>
    <w:rsid w:val="00793E80"/>
    <w:rsid w:val="00793F0A"/>
    <w:rsid w:val="00794EFC"/>
    <w:rsid w:val="00795001"/>
    <w:rsid w:val="00795357"/>
    <w:rsid w:val="007954C4"/>
    <w:rsid w:val="007956C6"/>
    <w:rsid w:val="00795DAF"/>
    <w:rsid w:val="007966D3"/>
    <w:rsid w:val="007968D0"/>
    <w:rsid w:val="00796DB7"/>
    <w:rsid w:val="00797221"/>
    <w:rsid w:val="007A011A"/>
    <w:rsid w:val="007A02E3"/>
    <w:rsid w:val="007A06F5"/>
    <w:rsid w:val="007A0A79"/>
    <w:rsid w:val="007A1538"/>
    <w:rsid w:val="007A16D8"/>
    <w:rsid w:val="007A16FB"/>
    <w:rsid w:val="007A19F0"/>
    <w:rsid w:val="007A1C42"/>
    <w:rsid w:val="007A1D57"/>
    <w:rsid w:val="007A212A"/>
    <w:rsid w:val="007A2D42"/>
    <w:rsid w:val="007A2FF0"/>
    <w:rsid w:val="007A34A6"/>
    <w:rsid w:val="007A3741"/>
    <w:rsid w:val="007A3A23"/>
    <w:rsid w:val="007A3DCE"/>
    <w:rsid w:val="007A3E36"/>
    <w:rsid w:val="007A4161"/>
    <w:rsid w:val="007A42A3"/>
    <w:rsid w:val="007A4577"/>
    <w:rsid w:val="007A4873"/>
    <w:rsid w:val="007A4DFF"/>
    <w:rsid w:val="007A60E6"/>
    <w:rsid w:val="007A61B0"/>
    <w:rsid w:val="007A6749"/>
    <w:rsid w:val="007A68F0"/>
    <w:rsid w:val="007A6A3C"/>
    <w:rsid w:val="007A6B71"/>
    <w:rsid w:val="007A6CA7"/>
    <w:rsid w:val="007A7C4D"/>
    <w:rsid w:val="007A7C68"/>
    <w:rsid w:val="007A7E41"/>
    <w:rsid w:val="007B040D"/>
    <w:rsid w:val="007B0788"/>
    <w:rsid w:val="007B098D"/>
    <w:rsid w:val="007B0DB9"/>
    <w:rsid w:val="007B1712"/>
    <w:rsid w:val="007B1BFE"/>
    <w:rsid w:val="007B2073"/>
    <w:rsid w:val="007B2EDF"/>
    <w:rsid w:val="007B2FF8"/>
    <w:rsid w:val="007B36BA"/>
    <w:rsid w:val="007B3A46"/>
    <w:rsid w:val="007B3C05"/>
    <w:rsid w:val="007B3CD3"/>
    <w:rsid w:val="007B3ED6"/>
    <w:rsid w:val="007B3F92"/>
    <w:rsid w:val="007B41F5"/>
    <w:rsid w:val="007B4328"/>
    <w:rsid w:val="007B47A3"/>
    <w:rsid w:val="007B531F"/>
    <w:rsid w:val="007B56A7"/>
    <w:rsid w:val="007B5810"/>
    <w:rsid w:val="007B6758"/>
    <w:rsid w:val="007B6836"/>
    <w:rsid w:val="007B6894"/>
    <w:rsid w:val="007B6B25"/>
    <w:rsid w:val="007B6E71"/>
    <w:rsid w:val="007B6F5C"/>
    <w:rsid w:val="007B785B"/>
    <w:rsid w:val="007B7971"/>
    <w:rsid w:val="007B7986"/>
    <w:rsid w:val="007C0166"/>
    <w:rsid w:val="007C01CE"/>
    <w:rsid w:val="007C0392"/>
    <w:rsid w:val="007C0DD3"/>
    <w:rsid w:val="007C12F7"/>
    <w:rsid w:val="007C14ED"/>
    <w:rsid w:val="007C1FCD"/>
    <w:rsid w:val="007C2124"/>
    <w:rsid w:val="007C21CE"/>
    <w:rsid w:val="007C31F8"/>
    <w:rsid w:val="007C3205"/>
    <w:rsid w:val="007C36B3"/>
    <w:rsid w:val="007C393A"/>
    <w:rsid w:val="007C3E40"/>
    <w:rsid w:val="007C4214"/>
    <w:rsid w:val="007C42DF"/>
    <w:rsid w:val="007C43C1"/>
    <w:rsid w:val="007C4962"/>
    <w:rsid w:val="007C50B8"/>
    <w:rsid w:val="007C5A2A"/>
    <w:rsid w:val="007C657B"/>
    <w:rsid w:val="007C76A2"/>
    <w:rsid w:val="007C7C7B"/>
    <w:rsid w:val="007D0270"/>
    <w:rsid w:val="007D0898"/>
    <w:rsid w:val="007D0DEA"/>
    <w:rsid w:val="007D1080"/>
    <w:rsid w:val="007D1307"/>
    <w:rsid w:val="007D1323"/>
    <w:rsid w:val="007D160A"/>
    <w:rsid w:val="007D1632"/>
    <w:rsid w:val="007D1AA6"/>
    <w:rsid w:val="007D1AE5"/>
    <w:rsid w:val="007D1FAC"/>
    <w:rsid w:val="007D23C4"/>
    <w:rsid w:val="007D273C"/>
    <w:rsid w:val="007D2820"/>
    <w:rsid w:val="007D2974"/>
    <w:rsid w:val="007D2E17"/>
    <w:rsid w:val="007D33F2"/>
    <w:rsid w:val="007D3745"/>
    <w:rsid w:val="007D374D"/>
    <w:rsid w:val="007D3B6F"/>
    <w:rsid w:val="007D3DF1"/>
    <w:rsid w:val="007D3EB2"/>
    <w:rsid w:val="007D459B"/>
    <w:rsid w:val="007D4813"/>
    <w:rsid w:val="007D4B19"/>
    <w:rsid w:val="007D4CC6"/>
    <w:rsid w:val="007D4FA4"/>
    <w:rsid w:val="007D50CC"/>
    <w:rsid w:val="007D5921"/>
    <w:rsid w:val="007D5C88"/>
    <w:rsid w:val="007D5CF1"/>
    <w:rsid w:val="007D610B"/>
    <w:rsid w:val="007D6177"/>
    <w:rsid w:val="007D6CC0"/>
    <w:rsid w:val="007D74A3"/>
    <w:rsid w:val="007D7579"/>
    <w:rsid w:val="007D75CB"/>
    <w:rsid w:val="007D780C"/>
    <w:rsid w:val="007D79A1"/>
    <w:rsid w:val="007D7B22"/>
    <w:rsid w:val="007D7EF5"/>
    <w:rsid w:val="007D7F00"/>
    <w:rsid w:val="007E007F"/>
    <w:rsid w:val="007E048C"/>
    <w:rsid w:val="007E0D3F"/>
    <w:rsid w:val="007E13D7"/>
    <w:rsid w:val="007E140A"/>
    <w:rsid w:val="007E1472"/>
    <w:rsid w:val="007E244B"/>
    <w:rsid w:val="007E249F"/>
    <w:rsid w:val="007E29B5"/>
    <w:rsid w:val="007E2A19"/>
    <w:rsid w:val="007E30B4"/>
    <w:rsid w:val="007E34E0"/>
    <w:rsid w:val="007E3B2F"/>
    <w:rsid w:val="007E3C44"/>
    <w:rsid w:val="007E3F3A"/>
    <w:rsid w:val="007E3F71"/>
    <w:rsid w:val="007E414A"/>
    <w:rsid w:val="007E436B"/>
    <w:rsid w:val="007E43B8"/>
    <w:rsid w:val="007E4612"/>
    <w:rsid w:val="007E466B"/>
    <w:rsid w:val="007E482D"/>
    <w:rsid w:val="007E4CC5"/>
    <w:rsid w:val="007E501E"/>
    <w:rsid w:val="007E52DF"/>
    <w:rsid w:val="007E5AC1"/>
    <w:rsid w:val="007E5F69"/>
    <w:rsid w:val="007E60C8"/>
    <w:rsid w:val="007E63D8"/>
    <w:rsid w:val="007E6564"/>
    <w:rsid w:val="007E6B83"/>
    <w:rsid w:val="007E6D1F"/>
    <w:rsid w:val="007E6E5A"/>
    <w:rsid w:val="007E6F13"/>
    <w:rsid w:val="007E7DB9"/>
    <w:rsid w:val="007F0938"/>
    <w:rsid w:val="007F0E5C"/>
    <w:rsid w:val="007F0E64"/>
    <w:rsid w:val="007F0E68"/>
    <w:rsid w:val="007F136B"/>
    <w:rsid w:val="007F1417"/>
    <w:rsid w:val="007F19D2"/>
    <w:rsid w:val="007F1B10"/>
    <w:rsid w:val="007F1D7F"/>
    <w:rsid w:val="007F29D2"/>
    <w:rsid w:val="007F2AA5"/>
    <w:rsid w:val="007F2C2B"/>
    <w:rsid w:val="007F2C5C"/>
    <w:rsid w:val="007F324D"/>
    <w:rsid w:val="007F358D"/>
    <w:rsid w:val="007F36AF"/>
    <w:rsid w:val="007F37D9"/>
    <w:rsid w:val="007F3A01"/>
    <w:rsid w:val="007F3AA6"/>
    <w:rsid w:val="007F3E54"/>
    <w:rsid w:val="007F477E"/>
    <w:rsid w:val="007F4EE7"/>
    <w:rsid w:val="007F58C2"/>
    <w:rsid w:val="007F59B7"/>
    <w:rsid w:val="007F5D68"/>
    <w:rsid w:val="007F5E71"/>
    <w:rsid w:val="007F6EB5"/>
    <w:rsid w:val="007F704D"/>
    <w:rsid w:val="007F7065"/>
    <w:rsid w:val="007F73BA"/>
    <w:rsid w:val="007F7565"/>
    <w:rsid w:val="007F7E8A"/>
    <w:rsid w:val="0080005C"/>
    <w:rsid w:val="008004DC"/>
    <w:rsid w:val="008004F9"/>
    <w:rsid w:val="0080062E"/>
    <w:rsid w:val="00800E86"/>
    <w:rsid w:val="00801135"/>
    <w:rsid w:val="00801461"/>
    <w:rsid w:val="008015AD"/>
    <w:rsid w:val="0080168A"/>
    <w:rsid w:val="00802493"/>
    <w:rsid w:val="008028D5"/>
    <w:rsid w:val="008028DA"/>
    <w:rsid w:val="00803199"/>
    <w:rsid w:val="0080345D"/>
    <w:rsid w:val="008036D9"/>
    <w:rsid w:val="008039B7"/>
    <w:rsid w:val="00803D4E"/>
    <w:rsid w:val="00803DD7"/>
    <w:rsid w:val="00804063"/>
    <w:rsid w:val="008040BF"/>
    <w:rsid w:val="0080444C"/>
    <w:rsid w:val="008045D5"/>
    <w:rsid w:val="008046C4"/>
    <w:rsid w:val="008047C0"/>
    <w:rsid w:val="00804B60"/>
    <w:rsid w:val="00805017"/>
    <w:rsid w:val="00805580"/>
    <w:rsid w:val="00805EB1"/>
    <w:rsid w:val="00806A49"/>
    <w:rsid w:val="00807205"/>
    <w:rsid w:val="00807F31"/>
    <w:rsid w:val="008100FD"/>
    <w:rsid w:val="008101FB"/>
    <w:rsid w:val="00810D3E"/>
    <w:rsid w:val="00810E1A"/>
    <w:rsid w:val="008114AA"/>
    <w:rsid w:val="00811AA1"/>
    <w:rsid w:val="00812146"/>
    <w:rsid w:val="00812C78"/>
    <w:rsid w:val="00812E07"/>
    <w:rsid w:val="008132FA"/>
    <w:rsid w:val="0081352A"/>
    <w:rsid w:val="00813680"/>
    <w:rsid w:val="0081382E"/>
    <w:rsid w:val="00813838"/>
    <w:rsid w:val="00813AB0"/>
    <w:rsid w:val="00813EB3"/>
    <w:rsid w:val="00813F65"/>
    <w:rsid w:val="00814444"/>
    <w:rsid w:val="008144BB"/>
    <w:rsid w:val="0081496D"/>
    <w:rsid w:val="00814E00"/>
    <w:rsid w:val="0081522C"/>
    <w:rsid w:val="008158CE"/>
    <w:rsid w:val="00815CEF"/>
    <w:rsid w:val="00815FA4"/>
    <w:rsid w:val="008165DF"/>
    <w:rsid w:val="00816AA2"/>
    <w:rsid w:val="00817273"/>
    <w:rsid w:val="0081792E"/>
    <w:rsid w:val="00817F06"/>
    <w:rsid w:val="00817F1C"/>
    <w:rsid w:val="008200B3"/>
    <w:rsid w:val="008213D9"/>
    <w:rsid w:val="008214D9"/>
    <w:rsid w:val="00821586"/>
    <w:rsid w:val="00821B24"/>
    <w:rsid w:val="00821CC5"/>
    <w:rsid w:val="00821CF9"/>
    <w:rsid w:val="008222AE"/>
    <w:rsid w:val="00822474"/>
    <w:rsid w:val="008225A0"/>
    <w:rsid w:val="00822EB5"/>
    <w:rsid w:val="0082312B"/>
    <w:rsid w:val="00823581"/>
    <w:rsid w:val="00823602"/>
    <w:rsid w:val="008236CE"/>
    <w:rsid w:val="0082390A"/>
    <w:rsid w:val="00823F11"/>
    <w:rsid w:val="008240D9"/>
    <w:rsid w:val="0082420C"/>
    <w:rsid w:val="00824848"/>
    <w:rsid w:val="00824FBE"/>
    <w:rsid w:val="00824FE9"/>
    <w:rsid w:val="0082534B"/>
    <w:rsid w:val="00825E56"/>
    <w:rsid w:val="008268B7"/>
    <w:rsid w:val="00826A92"/>
    <w:rsid w:val="00826B43"/>
    <w:rsid w:val="008278C3"/>
    <w:rsid w:val="00827B3C"/>
    <w:rsid w:val="00830010"/>
    <w:rsid w:val="00830DFE"/>
    <w:rsid w:val="008313A7"/>
    <w:rsid w:val="00831915"/>
    <w:rsid w:val="00831DCC"/>
    <w:rsid w:val="00831FCD"/>
    <w:rsid w:val="00832031"/>
    <w:rsid w:val="008322AB"/>
    <w:rsid w:val="008322FE"/>
    <w:rsid w:val="00832319"/>
    <w:rsid w:val="00832594"/>
    <w:rsid w:val="00832933"/>
    <w:rsid w:val="00832BE6"/>
    <w:rsid w:val="00832C3A"/>
    <w:rsid w:val="00832D73"/>
    <w:rsid w:val="008331C1"/>
    <w:rsid w:val="00833794"/>
    <w:rsid w:val="00833ABA"/>
    <w:rsid w:val="00833E1F"/>
    <w:rsid w:val="008340A8"/>
    <w:rsid w:val="008342CE"/>
    <w:rsid w:val="00834396"/>
    <w:rsid w:val="00834619"/>
    <w:rsid w:val="00834AD7"/>
    <w:rsid w:val="00834D28"/>
    <w:rsid w:val="00834D90"/>
    <w:rsid w:val="00835007"/>
    <w:rsid w:val="00835ADA"/>
    <w:rsid w:val="00835F8A"/>
    <w:rsid w:val="00835FB5"/>
    <w:rsid w:val="0083610A"/>
    <w:rsid w:val="0083637C"/>
    <w:rsid w:val="00836822"/>
    <w:rsid w:val="0084019E"/>
    <w:rsid w:val="00840243"/>
    <w:rsid w:val="0084041B"/>
    <w:rsid w:val="008404F6"/>
    <w:rsid w:val="00840892"/>
    <w:rsid w:val="00840F27"/>
    <w:rsid w:val="00841C9B"/>
    <w:rsid w:val="00841F14"/>
    <w:rsid w:val="008423E1"/>
    <w:rsid w:val="00842592"/>
    <w:rsid w:val="00842B15"/>
    <w:rsid w:val="00842D62"/>
    <w:rsid w:val="00842F15"/>
    <w:rsid w:val="00843223"/>
    <w:rsid w:val="008437A2"/>
    <w:rsid w:val="0084396B"/>
    <w:rsid w:val="00844E8C"/>
    <w:rsid w:val="00844E96"/>
    <w:rsid w:val="0084511B"/>
    <w:rsid w:val="008454CE"/>
    <w:rsid w:val="008454E4"/>
    <w:rsid w:val="00845B22"/>
    <w:rsid w:val="00845E7D"/>
    <w:rsid w:val="00845EBF"/>
    <w:rsid w:val="00846A59"/>
    <w:rsid w:val="00846B19"/>
    <w:rsid w:val="00847038"/>
    <w:rsid w:val="00847436"/>
    <w:rsid w:val="00847A90"/>
    <w:rsid w:val="0085046C"/>
    <w:rsid w:val="00850838"/>
    <w:rsid w:val="008518B3"/>
    <w:rsid w:val="0085191B"/>
    <w:rsid w:val="00851AB6"/>
    <w:rsid w:val="00851E9C"/>
    <w:rsid w:val="008529EF"/>
    <w:rsid w:val="00852CC2"/>
    <w:rsid w:val="00852E17"/>
    <w:rsid w:val="00853457"/>
    <w:rsid w:val="008534A1"/>
    <w:rsid w:val="00854113"/>
    <w:rsid w:val="00854707"/>
    <w:rsid w:val="008547B1"/>
    <w:rsid w:val="00854926"/>
    <w:rsid w:val="00854B15"/>
    <w:rsid w:val="00854B60"/>
    <w:rsid w:val="00854FF2"/>
    <w:rsid w:val="00855ACB"/>
    <w:rsid w:val="0085602B"/>
    <w:rsid w:val="00856531"/>
    <w:rsid w:val="008565B8"/>
    <w:rsid w:val="008566A4"/>
    <w:rsid w:val="00856A95"/>
    <w:rsid w:val="00856F72"/>
    <w:rsid w:val="00857104"/>
    <w:rsid w:val="00857237"/>
    <w:rsid w:val="00857274"/>
    <w:rsid w:val="0086008A"/>
    <w:rsid w:val="008601F2"/>
    <w:rsid w:val="008604DD"/>
    <w:rsid w:val="0086072C"/>
    <w:rsid w:val="0086088D"/>
    <w:rsid w:val="008608A2"/>
    <w:rsid w:val="00860B60"/>
    <w:rsid w:val="00860E6E"/>
    <w:rsid w:val="0086103B"/>
    <w:rsid w:val="008625E8"/>
    <w:rsid w:val="008630C4"/>
    <w:rsid w:val="008633B1"/>
    <w:rsid w:val="008633B7"/>
    <w:rsid w:val="0086383B"/>
    <w:rsid w:val="0086429F"/>
    <w:rsid w:val="00864EA6"/>
    <w:rsid w:val="00865448"/>
    <w:rsid w:val="0086577F"/>
    <w:rsid w:val="00865C54"/>
    <w:rsid w:val="008663D3"/>
    <w:rsid w:val="0086655F"/>
    <w:rsid w:val="00866C55"/>
    <w:rsid w:val="0086728B"/>
    <w:rsid w:val="0086730A"/>
    <w:rsid w:val="00867457"/>
    <w:rsid w:val="008678B9"/>
    <w:rsid w:val="00867BF8"/>
    <w:rsid w:val="0087000F"/>
    <w:rsid w:val="00870AF4"/>
    <w:rsid w:val="008715F3"/>
    <w:rsid w:val="00871BDF"/>
    <w:rsid w:val="00872697"/>
    <w:rsid w:val="008728EB"/>
    <w:rsid w:val="00872CC8"/>
    <w:rsid w:val="00873A92"/>
    <w:rsid w:val="00873D20"/>
    <w:rsid w:val="00874053"/>
    <w:rsid w:val="0087445B"/>
    <w:rsid w:val="008744AC"/>
    <w:rsid w:val="00875053"/>
    <w:rsid w:val="008753E1"/>
    <w:rsid w:val="00876113"/>
    <w:rsid w:val="0087623C"/>
    <w:rsid w:val="0087626A"/>
    <w:rsid w:val="00876C4D"/>
    <w:rsid w:val="008771FB"/>
    <w:rsid w:val="0087772A"/>
    <w:rsid w:val="0087775F"/>
    <w:rsid w:val="00877795"/>
    <w:rsid w:val="008777DE"/>
    <w:rsid w:val="00877D3B"/>
    <w:rsid w:val="008805A8"/>
    <w:rsid w:val="00880B3F"/>
    <w:rsid w:val="00880C5B"/>
    <w:rsid w:val="00880FF0"/>
    <w:rsid w:val="00881038"/>
    <w:rsid w:val="0088177E"/>
    <w:rsid w:val="0088181E"/>
    <w:rsid w:val="00881AB6"/>
    <w:rsid w:val="00881FBF"/>
    <w:rsid w:val="008821D4"/>
    <w:rsid w:val="008821E4"/>
    <w:rsid w:val="00882969"/>
    <w:rsid w:val="0088376E"/>
    <w:rsid w:val="00883B9E"/>
    <w:rsid w:val="00883CD0"/>
    <w:rsid w:val="00883E1A"/>
    <w:rsid w:val="00883FCD"/>
    <w:rsid w:val="00883FF0"/>
    <w:rsid w:val="00884105"/>
    <w:rsid w:val="00884440"/>
    <w:rsid w:val="00884907"/>
    <w:rsid w:val="008849C2"/>
    <w:rsid w:val="00884AF6"/>
    <w:rsid w:val="008851D6"/>
    <w:rsid w:val="008853C5"/>
    <w:rsid w:val="00885C2D"/>
    <w:rsid w:val="00886015"/>
    <w:rsid w:val="0088607F"/>
    <w:rsid w:val="008861AB"/>
    <w:rsid w:val="00886486"/>
    <w:rsid w:val="00886622"/>
    <w:rsid w:val="00886E05"/>
    <w:rsid w:val="00886E2E"/>
    <w:rsid w:val="00886ED2"/>
    <w:rsid w:val="00887E22"/>
    <w:rsid w:val="00890FDC"/>
    <w:rsid w:val="00891FFA"/>
    <w:rsid w:val="00892014"/>
    <w:rsid w:val="00892028"/>
    <w:rsid w:val="0089208F"/>
    <w:rsid w:val="00892208"/>
    <w:rsid w:val="008924FC"/>
    <w:rsid w:val="00892505"/>
    <w:rsid w:val="00893980"/>
    <w:rsid w:val="008939D1"/>
    <w:rsid w:val="008946A6"/>
    <w:rsid w:val="00894B05"/>
    <w:rsid w:val="008952EC"/>
    <w:rsid w:val="008955EF"/>
    <w:rsid w:val="00895736"/>
    <w:rsid w:val="008958D9"/>
    <w:rsid w:val="008959D9"/>
    <w:rsid w:val="00895C18"/>
    <w:rsid w:val="00895CD4"/>
    <w:rsid w:val="00896238"/>
    <w:rsid w:val="00896753"/>
    <w:rsid w:val="008974B5"/>
    <w:rsid w:val="008977F0"/>
    <w:rsid w:val="00897ACB"/>
    <w:rsid w:val="00897F1F"/>
    <w:rsid w:val="008A0BCF"/>
    <w:rsid w:val="008A0E65"/>
    <w:rsid w:val="008A0F66"/>
    <w:rsid w:val="008A1657"/>
    <w:rsid w:val="008A1A89"/>
    <w:rsid w:val="008A2379"/>
    <w:rsid w:val="008A2568"/>
    <w:rsid w:val="008A2882"/>
    <w:rsid w:val="008A2F85"/>
    <w:rsid w:val="008A2F89"/>
    <w:rsid w:val="008A31B6"/>
    <w:rsid w:val="008A3FEF"/>
    <w:rsid w:val="008A4018"/>
    <w:rsid w:val="008A4429"/>
    <w:rsid w:val="008A4678"/>
    <w:rsid w:val="008A4982"/>
    <w:rsid w:val="008A5C38"/>
    <w:rsid w:val="008A5CD9"/>
    <w:rsid w:val="008A5E02"/>
    <w:rsid w:val="008A5EE7"/>
    <w:rsid w:val="008A5EED"/>
    <w:rsid w:val="008A64AF"/>
    <w:rsid w:val="008A6C4C"/>
    <w:rsid w:val="008A74BD"/>
    <w:rsid w:val="008A7661"/>
    <w:rsid w:val="008A7785"/>
    <w:rsid w:val="008A7A72"/>
    <w:rsid w:val="008B00DC"/>
    <w:rsid w:val="008B0830"/>
    <w:rsid w:val="008B0AAC"/>
    <w:rsid w:val="008B0CC7"/>
    <w:rsid w:val="008B0F0D"/>
    <w:rsid w:val="008B1320"/>
    <w:rsid w:val="008B1BBD"/>
    <w:rsid w:val="008B2417"/>
    <w:rsid w:val="008B2530"/>
    <w:rsid w:val="008B2C33"/>
    <w:rsid w:val="008B2E97"/>
    <w:rsid w:val="008B302B"/>
    <w:rsid w:val="008B3346"/>
    <w:rsid w:val="008B497C"/>
    <w:rsid w:val="008B4CE7"/>
    <w:rsid w:val="008B4D6E"/>
    <w:rsid w:val="008B5833"/>
    <w:rsid w:val="008B6049"/>
    <w:rsid w:val="008B6EAC"/>
    <w:rsid w:val="008B6F47"/>
    <w:rsid w:val="008B7011"/>
    <w:rsid w:val="008B720D"/>
    <w:rsid w:val="008B77F9"/>
    <w:rsid w:val="008B7B28"/>
    <w:rsid w:val="008C0852"/>
    <w:rsid w:val="008C0857"/>
    <w:rsid w:val="008C0A51"/>
    <w:rsid w:val="008C0B24"/>
    <w:rsid w:val="008C0EA8"/>
    <w:rsid w:val="008C15D0"/>
    <w:rsid w:val="008C15EE"/>
    <w:rsid w:val="008C184C"/>
    <w:rsid w:val="008C18F7"/>
    <w:rsid w:val="008C1ADD"/>
    <w:rsid w:val="008C20F3"/>
    <w:rsid w:val="008C25A0"/>
    <w:rsid w:val="008C2C98"/>
    <w:rsid w:val="008C33CF"/>
    <w:rsid w:val="008C3446"/>
    <w:rsid w:val="008C359A"/>
    <w:rsid w:val="008C3636"/>
    <w:rsid w:val="008C366E"/>
    <w:rsid w:val="008C36E0"/>
    <w:rsid w:val="008C3AD3"/>
    <w:rsid w:val="008C4587"/>
    <w:rsid w:val="008C45B3"/>
    <w:rsid w:val="008C55A7"/>
    <w:rsid w:val="008C5748"/>
    <w:rsid w:val="008C5816"/>
    <w:rsid w:val="008C5FE1"/>
    <w:rsid w:val="008C609C"/>
    <w:rsid w:val="008C65D4"/>
    <w:rsid w:val="008C6CFD"/>
    <w:rsid w:val="008C6DD2"/>
    <w:rsid w:val="008C71AC"/>
    <w:rsid w:val="008C72A8"/>
    <w:rsid w:val="008C7311"/>
    <w:rsid w:val="008C73D9"/>
    <w:rsid w:val="008C76B0"/>
    <w:rsid w:val="008D06C3"/>
    <w:rsid w:val="008D0E1F"/>
    <w:rsid w:val="008D12F4"/>
    <w:rsid w:val="008D1A4D"/>
    <w:rsid w:val="008D1AC9"/>
    <w:rsid w:val="008D1CB5"/>
    <w:rsid w:val="008D1EA6"/>
    <w:rsid w:val="008D1F21"/>
    <w:rsid w:val="008D21BA"/>
    <w:rsid w:val="008D22D0"/>
    <w:rsid w:val="008D249C"/>
    <w:rsid w:val="008D2691"/>
    <w:rsid w:val="008D284E"/>
    <w:rsid w:val="008D2BA3"/>
    <w:rsid w:val="008D2D19"/>
    <w:rsid w:val="008D2F0B"/>
    <w:rsid w:val="008D3651"/>
    <w:rsid w:val="008D3E98"/>
    <w:rsid w:val="008D4CF3"/>
    <w:rsid w:val="008D51C2"/>
    <w:rsid w:val="008D538A"/>
    <w:rsid w:val="008D53CE"/>
    <w:rsid w:val="008D55AF"/>
    <w:rsid w:val="008D5AA1"/>
    <w:rsid w:val="008D5EDC"/>
    <w:rsid w:val="008D5F26"/>
    <w:rsid w:val="008D60E7"/>
    <w:rsid w:val="008D6480"/>
    <w:rsid w:val="008D64A0"/>
    <w:rsid w:val="008D674C"/>
    <w:rsid w:val="008D6CE2"/>
    <w:rsid w:val="008D710B"/>
    <w:rsid w:val="008D780E"/>
    <w:rsid w:val="008D7C92"/>
    <w:rsid w:val="008E0089"/>
    <w:rsid w:val="008E032E"/>
    <w:rsid w:val="008E0349"/>
    <w:rsid w:val="008E0692"/>
    <w:rsid w:val="008E0B1A"/>
    <w:rsid w:val="008E129F"/>
    <w:rsid w:val="008E1306"/>
    <w:rsid w:val="008E16E4"/>
    <w:rsid w:val="008E1959"/>
    <w:rsid w:val="008E195E"/>
    <w:rsid w:val="008E19D0"/>
    <w:rsid w:val="008E1B0E"/>
    <w:rsid w:val="008E1E88"/>
    <w:rsid w:val="008E1FBB"/>
    <w:rsid w:val="008E2092"/>
    <w:rsid w:val="008E251F"/>
    <w:rsid w:val="008E26BB"/>
    <w:rsid w:val="008E2735"/>
    <w:rsid w:val="008E2B91"/>
    <w:rsid w:val="008E2C4E"/>
    <w:rsid w:val="008E2D8E"/>
    <w:rsid w:val="008E334A"/>
    <w:rsid w:val="008E35E2"/>
    <w:rsid w:val="008E36B8"/>
    <w:rsid w:val="008E3A3C"/>
    <w:rsid w:val="008E3CDF"/>
    <w:rsid w:val="008E3FFA"/>
    <w:rsid w:val="008E40E7"/>
    <w:rsid w:val="008E422C"/>
    <w:rsid w:val="008E4464"/>
    <w:rsid w:val="008E4582"/>
    <w:rsid w:val="008E4B09"/>
    <w:rsid w:val="008E4B48"/>
    <w:rsid w:val="008E5987"/>
    <w:rsid w:val="008E5CE0"/>
    <w:rsid w:val="008E6AAC"/>
    <w:rsid w:val="008E6D1F"/>
    <w:rsid w:val="008E6E10"/>
    <w:rsid w:val="008E74F6"/>
    <w:rsid w:val="008E7867"/>
    <w:rsid w:val="008E7FA9"/>
    <w:rsid w:val="008F0164"/>
    <w:rsid w:val="008F06B9"/>
    <w:rsid w:val="008F08C2"/>
    <w:rsid w:val="008F0ED8"/>
    <w:rsid w:val="008F0EFA"/>
    <w:rsid w:val="008F1763"/>
    <w:rsid w:val="008F195C"/>
    <w:rsid w:val="008F1ABB"/>
    <w:rsid w:val="008F1DDA"/>
    <w:rsid w:val="008F203A"/>
    <w:rsid w:val="008F2302"/>
    <w:rsid w:val="008F2502"/>
    <w:rsid w:val="008F2592"/>
    <w:rsid w:val="008F28F5"/>
    <w:rsid w:val="008F299B"/>
    <w:rsid w:val="008F2F74"/>
    <w:rsid w:val="008F33B6"/>
    <w:rsid w:val="008F3B83"/>
    <w:rsid w:val="008F3CA9"/>
    <w:rsid w:val="008F43CE"/>
    <w:rsid w:val="008F4790"/>
    <w:rsid w:val="008F4E80"/>
    <w:rsid w:val="008F5086"/>
    <w:rsid w:val="008F5397"/>
    <w:rsid w:val="008F5BFC"/>
    <w:rsid w:val="008F5C60"/>
    <w:rsid w:val="008F5CC0"/>
    <w:rsid w:val="008F6AD5"/>
    <w:rsid w:val="008F6DAD"/>
    <w:rsid w:val="008F7234"/>
    <w:rsid w:val="008F7343"/>
    <w:rsid w:val="008F747D"/>
    <w:rsid w:val="008F7E98"/>
    <w:rsid w:val="0090004E"/>
    <w:rsid w:val="00900686"/>
    <w:rsid w:val="00900A30"/>
    <w:rsid w:val="00901612"/>
    <w:rsid w:val="0090185F"/>
    <w:rsid w:val="00901B8D"/>
    <w:rsid w:val="009023B3"/>
    <w:rsid w:val="00902522"/>
    <w:rsid w:val="00902A5C"/>
    <w:rsid w:val="00902BE9"/>
    <w:rsid w:val="0090324A"/>
    <w:rsid w:val="00903526"/>
    <w:rsid w:val="009036B1"/>
    <w:rsid w:val="009037FE"/>
    <w:rsid w:val="009038F8"/>
    <w:rsid w:val="00904198"/>
    <w:rsid w:val="009042A7"/>
    <w:rsid w:val="00904802"/>
    <w:rsid w:val="00904A18"/>
    <w:rsid w:val="00904BC0"/>
    <w:rsid w:val="00904D67"/>
    <w:rsid w:val="00904DEA"/>
    <w:rsid w:val="0090504F"/>
    <w:rsid w:val="0090511F"/>
    <w:rsid w:val="009051B7"/>
    <w:rsid w:val="009058BE"/>
    <w:rsid w:val="009073C7"/>
    <w:rsid w:val="00907CFB"/>
    <w:rsid w:val="00910AC8"/>
    <w:rsid w:val="0091121A"/>
    <w:rsid w:val="009114B4"/>
    <w:rsid w:val="00913321"/>
    <w:rsid w:val="0091337B"/>
    <w:rsid w:val="0091386E"/>
    <w:rsid w:val="00913DD5"/>
    <w:rsid w:val="00913E5E"/>
    <w:rsid w:val="00914057"/>
    <w:rsid w:val="00914ADC"/>
    <w:rsid w:val="00914D52"/>
    <w:rsid w:val="00914E6A"/>
    <w:rsid w:val="00915176"/>
    <w:rsid w:val="00915FCC"/>
    <w:rsid w:val="0091661C"/>
    <w:rsid w:val="00916629"/>
    <w:rsid w:val="0091675A"/>
    <w:rsid w:val="009167AA"/>
    <w:rsid w:val="00917250"/>
    <w:rsid w:val="00917628"/>
    <w:rsid w:val="00917968"/>
    <w:rsid w:val="00917BBB"/>
    <w:rsid w:val="0092014B"/>
    <w:rsid w:val="009207EC"/>
    <w:rsid w:val="00920856"/>
    <w:rsid w:val="00920B43"/>
    <w:rsid w:val="00920FD8"/>
    <w:rsid w:val="00921813"/>
    <w:rsid w:val="009218FB"/>
    <w:rsid w:val="00921EBE"/>
    <w:rsid w:val="00921FCD"/>
    <w:rsid w:val="009225E0"/>
    <w:rsid w:val="00922804"/>
    <w:rsid w:val="00922EE9"/>
    <w:rsid w:val="00922FFF"/>
    <w:rsid w:val="00923082"/>
    <w:rsid w:val="009238A5"/>
    <w:rsid w:val="00923B3E"/>
    <w:rsid w:val="0092445A"/>
    <w:rsid w:val="00924729"/>
    <w:rsid w:val="0092474F"/>
    <w:rsid w:val="00924772"/>
    <w:rsid w:val="009253A8"/>
    <w:rsid w:val="00925520"/>
    <w:rsid w:val="00925CDC"/>
    <w:rsid w:val="00925E5E"/>
    <w:rsid w:val="00926537"/>
    <w:rsid w:val="0092704A"/>
    <w:rsid w:val="00927797"/>
    <w:rsid w:val="0092784C"/>
    <w:rsid w:val="009300C3"/>
    <w:rsid w:val="00930E59"/>
    <w:rsid w:val="00930E63"/>
    <w:rsid w:val="009311D8"/>
    <w:rsid w:val="00931805"/>
    <w:rsid w:val="00931815"/>
    <w:rsid w:val="00931B2B"/>
    <w:rsid w:val="00931BDE"/>
    <w:rsid w:val="00932610"/>
    <w:rsid w:val="00932CC8"/>
    <w:rsid w:val="00933084"/>
    <w:rsid w:val="009330E5"/>
    <w:rsid w:val="009336A1"/>
    <w:rsid w:val="009337AD"/>
    <w:rsid w:val="00933BE8"/>
    <w:rsid w:val="00933C42"/>
    <w:rsid w:val="00933C88"/>
    <w:rsid w:val="009341EE"/>
    <w:rsid w:val="009348ED"/>
    <w:rsid w:val="0093555D"/>
    <w:rsid w:val="009355F8"/>
    <w:rsid w:val="00935AE3"/>
    <w:rsid w:val="00935D03"/>
    <w:rsid w:val="00935F52"/>
    <w:rsid w:val="009361B9"/>
    <w:rsid w:val="00936551"/>
    <w:rsid w:val="009368F9"/>
    <w:rsid w:val="00936D45"/>
    <w:rsid w:val="009371CB"/>
    <w:rsid w:val="009377B0"/>
    <w:rsid w:val="00937D6A"/>
    <w:rsid w:val="00940272"/>
    <w:rsid w:val="00940993"/>
    <w:rsid w:val="00940C87"/>
    <w:rsid w:val="00940FF2"/>
    <w:rsid w:val="00941027"/>
    <w:rsid w:val="00941572"/>
    <w:rsid w:val="00942640"/>
    <w:rsid w:val="009432EF"/>
    <w:rsid w:val="00943CEC"/>
    <w:rsid w:val="00943D92"/>
    <w:rsid w:val="00944A98"/>
    <w:rsid w:val="00944BE8"/>
    <w:rsid w:val="00944C9F"/>
    <w:rsid w:val="009459B5"/>
    <w:rsid w:val="00945BE4"/>
    <w:rsid w:val="00945C99"/>
    <w:rsid w:val="00945D6A"/>
    <w:rsid w:val="0094602F"/>
    <w:rsid w:val="0094613D"/>
    <w:rsid w:val="00946150"/>
    <w:rsid w:val="009461D9"/>
    <w:rsid w:val="00946412"/>
    <w:rsid w:val="009470D1"/>
    <w:rsid w:val="00947710"/>
    <w:rsid w:val="00947867"/>
    <w:rsid w:val="00947B3B"/>
    <w:rsid w:val="00947ED6"/>
    <w:rsid w:val="00950343"/>
    <w:rsid w:val="00950477"/>
    <w:rsid w:val="009504E6"/>
    <w:rsid w:val="0095069F"/>
    <w:rsid w:val="009515B5"/>
    <w:rsid w:val="00951C55"/>
    <w:rsid w:val="00951CA2"/>
    <w:rsid w:val="00951F74"/>
    <w:rsid w:val="009524BC"/>
    <w:rsid w:val="009528B3"/>
    <w:rsid w:val="00952C3B"/>
    <w:rsid w:val="00952F5E"/>
    <w:rsid w:val="009530A9"/>
    <w:rsid w:val="00953D0F"/>
    <w:rsid w:val="009542F6"/>
    <w:rsid w:val="009543EA"/>
    <w:rsid w:val="00954489"/>
    <w:rsid w:val="00955845"/>
    <w:rsid w:val="00956CE2"/>
    <w:rsid w:val="00957004"/>
    <w:rsid w:val="009572DB"/>
    <w:rsid w:val="00957527"/>
    <w:rsid w:val="0095784C"/>
    <w:rsid w:val="00957E93"/>
    <w:rsid w:val="00957F1A"/>
    <w:rsid w:val="00957F20"/>
    <w:rsid w:val="009600DD"/>
    <w:rsid w:val="00960369"/>
    <w:rsid w:val="009603FF"/>
    <w:rsid w:val="00960408"/>
    <w:rsid w:val="009610FA"/>
    <w:rsid w:val="00961308"/>
    <w:rsid w:val="0096160C"/>
    <w:rsid w:val="00961A4B"/>
    <w:rsid w:val="0096257A"/>
    <w:rsid w:val="0096272F"/>
    <w:rsid w:val="00962D12"/>
    <w:rsid w:val="0096329A"/>
    <w:rsid w:val="009633AD"/>
    <w:rsid w:val="00963AE7"/>
    <w:rsid w:val="00963F3D"/>
    <w:rsid w:val="0096422D"/>
    <w:rsid w:val="00964B21"/>
    <w:rsid w:val="00964B3F"/>
    <w:rsid w:val="00964D86"/>
    <w:rsid w:val="00965568"/>
    <w:rsid w:val="0096614F"/>
    <w:rsid w:val="009662F4"/>
    <w:rsid w:val="00966331"/>
    <w:rsid w:val="00966512"/>
    <w:rsid w:val="00966572"/>
    <w:rsid w:val="009676D3"/>
    <w:rsid w:val="0096790B"/>
    <w:rsid w:val="00967C0F"/>
    <w:rsid w:val="00967CCA"/>
    <w:rsid w:val="009708FB"/>
    <w:rsid w:val="00970F6A"/>
    <w:rsid w:val="00971503"/>
    <w:rsid w:val="0097201A"/>
    <w:rsid w:val="00972795"/>
    <w:rsid w:val="009730D9"/>
    <w:rsid w:val="0097345C"/>
    <w:rsid w:val="009736E3"/>
    <w:rsid w:val="00973734"/>
    <w:rsid w:val="0097379F"/>
    <w:rsid w:val="0097499B"/>
    <w:rsid w:val="009767C2"/>
    <w:rsid w:val="00976BBE"/>
    <w:rsid w:val="009770AB"/>
    <w:rsid w:val="009770D5"/>
    <w:rsid w:val="009773B4"/>
    <w:rsid w:val="009777DF"/>
    <w:rsid w:val="00977890"/>
    <w:rsid w:val="00977A97"/>
    <w:rsid w:val="00977C42"/>
    <w:rsid w:val="009801D7"/>
    <w:rsid w:val="009804D0"/>
    <w:rsid w:val="00980C20"/>
    <w:rsid w:val="00980EAE"/>
    <w:rsid w:val="00980ED3"/>
    <w:rsid w:val="0098103D"/>
    <w:rsid w:val="0098170F"/>
    <w:rsid w:val="00981E36"/>
    <w:rsid w:val="0098307A"/>
    <w:rsid w:val="00983F09"/>
    <w:rsid w:val="00983F0E"/>
    <w:rsid w:val="009840B1"/>
    <w:rsid w:val="00984278"/>
    <w:rsid w:val="009842C1"/>
    <w:rsid w:val="0098438F"/>
    <w:rsid w:val="0098549E"/>
    <w:rsid w:val="00985582"/>
    <w:rsid w:val="00985638"/>
    <w:rsid w:val="00985A66"/>
    <w:rsid w:val="00985DDB"/>
    <w:rsid w:val="00985E02"/>
    <w:rsid w:val="009862F1"/>
    <w:rsid w:val="00986AA0"/>
    <w:rsid w:val="00986E57"/>
    <w:rsid w:val="009873E2"/>
    <w:rsid w:val="00987646"/>
    <w:rsid w:val="00987788"/>
    <w:rsid w:val="00987AFD"/>
    <w:rsid w:val="00990039"/>
    <w:rsid w:val="009903BE"/>
    <w:rsid w:val="00990989"/>
    <w:rsid w:val="00990FD6"/>
    <w:rsid w:val="009912AA"/>
    <w:rsid w:val="00991B7E"/>
    <w:rsid w:val="00991CD9"/>
    <w:rsid w:val="009926E4"/>
    <w:rsid w:val="00992A75"/>
    <w:rsid w:val="00992C2A"/>
    <w:rsid w:val="00992EA3"/>
    <w:rsid w:val="009936D3"/>
    <w:rsid w:val="0099381B"/>
    <w:rsid w:val="009939E7"/>
    <w:rsid w:val="009943A9"/>
    <w:rsid w:val="00994519"/>
    <w:rsid w:val="009948FF"/>
    <w:rsid w:val="00994E02"/>
    <w:rsid w:val="00995762"/>
    <w:rsid w:val="00995F7C"/>
    <w:rsid w:val="009962A3"/>
    <w:rsid w:val="0099650C"/>
    <w:rsid w:val="009968D8"/>
    <w:rsid w:val="00996940"/>
    <w:rsid w:val="00996A7D"/>
    <w:rsid w:val="00996D1F"/>
    <w:rsid w:val="0099756A"/>
    <w:rsid w:val="009976A1"/>
    <w:rsid w:val="009A0537"/>
    <w:rsid w:val="009A0DD2"/>
    <w:rsid w:val="009A0E7E"/>
    <w:rsid w:val="009A16AB"/>
    <w:rsid w:val="009A20AD"/>
    <w:rsid w:val="009A22B7"/>
    <w:rsid w:val="009A2355"/>
    <w:rsid w:val="009A2BD8"/>
    <w:rsid w:val="009A3593"/>
    <w:rsid w:val="009A362B"/>
    <w:rsid w:val="009A4659"/>
    <w:rsid w:val="009A49F2"/>
    <w:rsid w:val="009A4B94"/>
    <w:rsid w:val="009A546F"/>
    <w:rsid w:val="009A54A0"/>
    <w:rsid w:val="009A5F52"/>
    <w:rsid w:val="009A6496"/>
    <w:rsid w:val="009A6619"/>
    <w:rsid w:val="009A71C7"/>
    <w:rsid w:val="009A797C"/>
    <w:rsid w:val="009A7F2C"/>
    <w:rsid w:val="009A7FD9"/>
    <w:rsid w:val="009B0779"/>
    <w:rsid w:val="009B0B10"/>
    <w:rsid w:val="009B0D38"/>
    <w:rsid w:val="009B0FFC"/>
    <w:rsid w:val="009B1EB2"/>
    <w:rsid w:val="009B2389"/>
    <w:rsid w:val="009B2E49"/>
    <w:rsid w:val="009B2E4D"/>
    <w:rsid w:val="009B32D1"/>
    <w:rsid w:val="009B3795"/>
    <w:rsid w:val="009B3BCE"/>
    <w:rsid w:val="009B3E99"/>
    <w:rsid w:val="009B4A01"/>
    <w:rsid w:val="009B513C"/>
    <w:rsid w:val="009B5381"/>
    <w:rsid w:val="009B6184"/>
    <w:rsid w:val="009B619A"/>
    <w:rsid w:val="009B6582"/>
    <w:rsid w:val="009B6892"/>
    <w:rsid w:val="009B69D9"/>
    <w:rsid w:val="009B730A"/>
    <w:rsid w:val="009B7641"/>
    <w:rsid w:val="009B7A46"/>
    <w:rsid w:val="009B7D3D"/>
    <w:rsid w:val="009C008A"/>
    <w:rsid w:val="009C01EC"/>
    <w:rsid w:val="009C0C75"/>
    <w:rsid w:val="009C0D9E"/>
    <w:rsid w:val="009C0DEB"/>
    <w:rsid w:val="009C1540"/>
    <w:rsid w:val="009C205F"/>
    <w:rsid w:val="009C2234"/>
    <w:rsid w:val="009C2528"/>
    <w:rsid w:val="009C2968"/>
    <w:rsid w:val="009C3015"/>
    <w:rsid w:val="009C348A"/>
    <w:rsid w:val="009C3E6F"/>
    <w:rsid w:val="009C47C7"/>
    <w:rsid w:val="009C4BC6"/>
    <w:rsid w:val="009C53E5"/>
    <w:rsid w:val="009C5C45"/>
    <w:rsid w:val="009C62F9"/>
    <w:rsid w:val="009C6369"/>
    <w:rsid w:val="009C67CD"/>
    <w:rsid w:val="009C6AFD"/>
    <w:rsid w:val="009C73D3"/>
    <w:rsid w:val="009C7780"/>
    <w:rsid w:val="009D0C7A"/>
    <w:rsid w:val="009D0FDD"/>
    <w:rsid w:val="009D11D4"/>
    <w:rsid w:val="009D1726"/>
    <w:rsid w:val="009D19BE"/>
    <w:rsid w:val="009D1CFB"/>
    <w:rsid w:val="009D2013"/>
    <w:rsid w:val="009D359D"/>
    <w:rsid w:val="009D3614"/>
    <w:rsid w:val="009D3D50"/>
    <w:rsid w:val="009D5725"/>
    <w:rsid w:val="009D5FA7"/>
    <w:rsid w:val="009D6532"/>
    <w:rsid w:val="009D678F"/>
    <w:rsid w:val="009D6834"/>
    <w:rsid w:val="009D6A82"/>
    <w:rsid w:val="009D6B9F"/>
    <w:rsid w:val="009E0199"/>
    <w:rsid w:val="009E01C3"/>
    <w:rsid w:val="009E042D"/>
    <w:rsid w:val="009E04AF"/>
    <w:rsid w:val="009E051E"/>
    <w:rsid w:val="009E0579"/>
    <w:rsid w:val="009E0B75"/>
    <w:rsid w:val="009E0EC7"/>
    <w:rsid w:val="009E1770"/>
    <w:rsid w:val="009E368D"/>
    <w:rsid w:val="009E4384"/>
    <w:rsid w:val="009E4940"/>
    <w:rsid w:val="009E4BBC"/>
    <w:rsid w:val="009E4CF7"/>
    <w:rsid w:val="009E5577"/>
    <w:rsid w:val="009E5D8C"/>
    <w:rsid w:val="009E5E98"/>
    <w:rsid w:val="009E62A7"/>
    <w:rsid w:val="009E682F"/>
    <w:rsid w:val="009E6AC9"/>
    <w:rsid w:val="009E6AF0"/>
    <w:rsid w:val="009E6C66"/>
    <w:rsid w:val="009E72E5"/>
    <w:rsid w:val="009E7981"/>
    <w:rsid w:val="009F0020"/>
    <w:rsid w:val="009F0656"/>
    <w:rsid w:val="009F10D1"/>
    <w:rsid w:val="009F1259"/>
    <w:rsid w:val="009F1454"/>
    <w:rsid w:val="009F14B5"/>
    <w:rsid w:val="009F165A"/>
    <w:rsid w:val="009F17C6"/>
    <w:rsid w:val="009F22AA"/>
    <w:rsid w:val="009F26B9"/>
    <w:rsid w:val="009F2B80"/>
    <w:rsid w:val="009F328B"/>
    <w:rsid w:val="009F3C5C"/>
    <w:rsid w:val="009F3DB0"/>
    <w:rsid w:val="009F3E55"/>
    <w:rsid w:val="009F3FBA"/>
    <w:rsid w:val="009F4009"/>
    <w:rsid w:val="009F41A4"/>
    <w:rsid w:val="009F4F81"/>
    <w:rsid w:val="009F5D7E"/>
    <w:rsid w:val="009F6033"/>
    <w:rsid w:val="009F6AF6"/>
    <w:rsid w:val="009F701A"/>
    <w:rsid w:val="009F71F3"/>
    <w:rsid w:val="009F74E4"/>
    <w:rsid w:val="009F7912"/>
    <w:rsid w:val="009F7A41"/>
    <w:rsid w:val="00A00B64"/>
    <w:rsid w:val="00A00BE5"/>
    <w:rsid w:val="00A01206"/>
    <w:rsid w:val="00A0122C"/>
    <w:rsid w:val="00A01461"/>
    <w:rsid w:val="00A01CED"/>
    <w:rsid w:val="00A02085"/>
    <w:rsid w:val="00A0263E"/>
    <w:rsid w:val="00A02D15"/>
    <w:rsid w:val="00A03422"/>
    <w:rsid w:val="00A0364F"/>
    <w:rsid w:val="00A041C6"/>
    <w:rsid w:val="00A04298"/>
    <w:rsid w:val="00A04301"/>
    <w:rsid w:val="00A04CBF"/>
    <w:rsid w:val="00A04E05"/>
    <w:rsid w:val="00A05207"/>
    <w:rsid w:val="00A0528F"/>
    <w:rsid w:val="00A05400"/>
    <w:rsid w:val="00A05BBF"/>
    <w:rsid w:val="00A05CA1"/>
    <w:rsid w:val="00A05CB2"/>
    <w:rsid w:val="00A05FC2"/>
    <w:rsid w:val="00A0615D"/>
    <w:rsid w:val="00A0636D"/>
    <w:rsid w:val="00A06478"/>
    <w:rsid w:val="00A066E9"/>
    <w:rsid w:val="00A0699E"/>
    <w:rsid w:val="00A06DC8"/>
    <w:rsid w:val="00A06E9E"/>
    <w:rsid w:val="00A07036"/>
    <w:rsid w:val="00A07588"/>
    <w:rsid w:val="00A0773E"/>
    <w:rsid w:val="00A077ED"/>
    <w:rsid w:val="00A07E29"/>
    <w:rsid w:val="00A07F9E"/>
    <w:rsid w:val="00A07FA7"/>
    <w:rsid w:val="00A101B3"/>
    <w:rsid w:val="00A1083F"/>
    <w:rsid w:val="00A10D13"/>
    <w:rsid w:val="00A110B5"/>
    <w:rsid w:val="00A1114F"/>
    <w:rsid w:val="00A116FD"/>
    <w:rsid w:val="00A118BD"/>
    <w:rsid w:val="00A12D57"/>
    <w:rsid w:val="00A12D79"/>
    <w:rsid w:val="00A1354E"/>
    <w:rsid w:val="00A13BA2"/>
    <w:rsid w:val="00A142A2"/>
    <w:rsid w:val="00A14918"/>
    <w:rsid w:val="00A14BE8"/>
    <w:rsid w:val="00A152A3"/>
    <w:rsid w:val="00A15422"/>
    <w:rsid w:val="00A15D15"/>
    <w:rsid w:val="00A169E5"/>
    <w:rsid w:val="00A174D2"/>
    <w:rsid w:val="00A17B8B"/>
    <w:rsid w:val="00A205E4"/>
    <w:rsid w:val="00A20701"/>
    <w:rsid w:val="00A209E4"/>
    <w:rsid w:val="00A20C90"/>
    <w:rsid w:val="00A211F7"/>
    <w:rsid w:val="00A21C73"/>
    <w:rsid w:val="00A21D10"/>
    <w:rsid w:val="00A21EFB"/>
    <w:rsid w:val="00A220FB"/>
    <w:rsid w:val="00A2218A"/>
    <w:rsid w:val="00A22AED"/>
    <w:rsid w:val="00A22C5E"/>
    <w:rsid w:val="00A22F0E"/>
    <w:rsid w:val="00A22F97"/>
    <w:rsid w:val="00A22FB2"/>
    <w:rsid w:val="00A23C34"/>
    <w:rsid w:val="00A240AF"/>
    <w:rsid w:val="00A246CE"/>
    <w:rsid w:val="00A248F8"/>
    <w:rsid w:val="00A24C0B"/>
    <w:rsid w:val="00A252A7"/>
    <w:rsid w:val="00A258F5"/>
    <w:rsid w:val="00A25D1E"/>
    <w:rsid w:val="00A25E90"/>
    <w:rsid w:val="00A264D3"/>
    <w:rsid w:val="00A265B0"/>
    <w:rsid w:val="00A26764"/>
    <w:rsid w:val="00A26816"/>
    <w:rsid w:val="00A26D5F"/>
    <w:rsid w:val="00A26EDD"/>
    <w:rsid w:val="00A2779E"/>
    <w:rsid w:val="00A27BA9"/>
    <w:rsid w:val="00A27DBE"/>
    <w:rsid w:val="00A27E60"/>
    <w:rsid w:val="00A27F5B"/>
    <w:rsid w:val="00A30114"/>
    <w:rsid w:val="00A3016E"/>
    <w:rsid w:val="00A3032B"/>
    <w:rsid w:val="00A3045C"/>
    <w:rsid w:val="00A30FE3"/>
    <w:rsid w:val="00A31532"/>
    <w:rsid w:val="00A31596"/>
    <w:rsid w:val="00A3238E"/>
    <w:rsid w:val="00A32E56"/>
    <w:rsid w:val="00A32F64"/>
    <w:rsid w:val="00A3302E"/>
    <w:rsid w:val="00A33E62"/>
    <w:rsid w:val="00A33E81"/>
    <w:rsid w:val="00A34472"/>
    <w:rsid w:val="00A34B2D"/>
    <w:rsid w:val="00A34CA4"/>
    <w:rsid w:val="00A360DF"/>
    <w:rsid w:val="00A3647B"/>
    <w:rsid w:val="00A367F1"/>
    <w:rsid w:val="00A3697F"/>
    <w:rsid w:val="00A36F43"/>
    <w:rsid w:val="00A37217"/>
    <w:rsid w:val="00A372F7"/>
    <w:rsid w:val="00A3761A"/>
    <w:rsid w:val="00A3778B"/>
    <w:rsid w:val="00A378F5"/>
    <w:rsid w:val="00A378F9"/>
    <w:rsid w:val="00A37C00"/>
    <w:rsid w:val="00A400AF"/>
    <w:rsid w:val="00A40525"/>
    <w:rsid w:val="00A406E5"/>
    <w:rsid w:val="00A40AAC"/>
    <w:rsid w:val="00A40ADC"/>
    <w:rsid w:val="00A40B69"/>
    <w:rsid w:val="00A4109C"/>
    <w:rsid w:val="00A411F1"/>
    <w:rsid w:val="00A41563"/>
    <w:rsid w:val="00A41716"/>
    <w:rsid w:val="00A4184A"/>
    <w:rsid w:val="00A41FE4"/>
    <w:rsid w:val="00A42979"/>
    <w:rsid w:val="00A42C89"/>
    <w:rsid w:val="00A43345"/>
    <w:rsid w:val="00A43C2A"/>
    <w:rsid w:val="00A44CC6"/>
    <w:rsid w:val="00A44F1E"/>
    <w:rsid w:val="00A44FA8"/>
    <w:rsid w:val="00A45442"/>
    <w:rsid w:val="00A45A44"/>
    <w:rsid w:val="00A45D52"/>
    <w:rsid w:val="00A45EF1"/>
    <w:rsid w:val="00A46557"/>
    <w:rsid w:val="00A46795"/>
    <w:rsid w:val="00A46BBC"/>
    <w:rsid w:val="00A46CB1"/>
    <w:rsid w:val="00A46EFB"/>
    <w:rsid w:val="00A47441"/>
    <w:rsid w:val="00A4745C"/>
    <w:rsid w:val="00A47540"/>
    <w:rsid w:val="00A47800"/>
    <w:rsid w:val="00A479CD"/>
    <w:rsid w:val="00A47C53"/>
    <w:rsid w:val="00A47DFF"/>
    <w:rsid w:val="00A500C3"/>
    <w:rsid w:val="00A50448"/>
    <w:rsid w:val="00A506B7"/>
    <w:rsid w:val="00A50870"/>
    <w:rsid w:val="00A509F2"/>
    <w:rsid w:val="00A50A13"/>
    <w:rsid w:val="00A51DEB"/>
    <w:rsid w:val="00A51F9D"/>
    <w:rsid w:val="00A521D8"/>
    <w:rsid w:val="00A521DF"/>
    <w:rsid w:val="00A52ACD"/>
    <w:rsid w:val="00A53159"/>
    <w:rsid w:val="00A534A7"/>
    <w:rsid w:val="00A536D8"/>
    <w:rsid w:val="00A53E34"/>
    <w:rsid w:val="00A54DFA"/>
    <w:rsid w:val="00A55B06"/>
    <w:rsid w:val="00A56D85"/>
    <w:rsid w:val="00A56EE0"/>
    <w:rsid w:val="00A574A9"/>
    <w:rsid w:val="00A57AC6"/>
    <w:rsid w:val="00A57CEF"/>
    <w:rsid w:val="00A60179"/>
    <w:rsid w:val="00A6062D"/>
    <w:rsid w:val="00A6096E"/>
    <w:rsid w:val="00A61477"/>
    <w:rsid w:val="00A616DD"/>
    <w:rsid w:val="00A61972"/>
    <w:rsid w:val="00A61C91"/>
    <w:rsid w:val="00A61D83"/>
    <w:rsid w:val="00A61E9A"/>
    <w:rsid w:val="00A623A5"/>
    <w:rsid w:val="00A6243B"/>
    <w:rsid w:val="00A624A5"/>
    <w:rsid w:val="00A62733"/>
    <w:rsid w:val="00A62854"/>
    <w:rsid w:val="00A62E3D"/>
    <w:rsid w:val="00A630D8"/>
    <w:rsid w:val="00A63131"/>
    <w:rsid w:val="00A641D4"/>
    <w:rsid w:val="00A642C3"/>
    <w:rsid w:val="00A642D2"/>
    <w:rsid w:val="00A645C3"/>
    <w:rsid w:val="00A64AE5"/>
    <w:rsid w:val="00A64AF1"/>
    <w:rsid w:val="00A64EA2"/>
    <w:rsid w:val="00A6551A"/>
    <w:rsid w:val="00A6566E"/>
    <w:rsid w:val="00A65B24"/>
    <w:rsid w:val="00A65D27"/>
    <w:rsid w:val="00A660D3"/>
    <w:rsid w:val="00A66404"/>
    <w:rsid w:val="00A6666E"/>
    <w:rsid w:val="00A66863"/>
    <w:rsid w:val="00A66AFB"/>
    <w:rsid w:val="00A66FCB"/>
    <w:rsid w:val="00A67CC2"/>
    <w:rsid w:val="00A70B01"/>
    <w:rsid w:val="00A70C6D"/>
    <w:rsid w:val="00A711C4"/>
    <w:rsid w:val="00A71280"/>
    <w:rsid w:val="00A71836"/>
    <w:rsid w:val="00A71AAA"/>
    <w:rsid w:val="00A72267"/>
    <w:rsid w:val="00A72491"/>
    <w:rsid w:val="00A72B2D"/>
    <w:rsid w:val="00A72D27"/>
    <w:rsid w:val="00A732DD"/>
    <w:rsid w:val="00A73774"/>
    <w:rsid w:val="00A73ADE"/>
    <w:rsid w:val="00A73E49"/>
    <w:rsid w:val="00A73E87"/>
    <w:rsid w:val="00A742E0"/>
    <w:rsid w:val="00A74ACE"/>
    <w:rsid w:val="00A74C62"/>
    <w:rsid w:val="00A757B0"/>
    <w:rsid w:val="00A75A19"/>
    <w:rsid w:val="00A75BB7"/>
    <w:rsid w:val="00A76059"/>
    <w:rsid w:val="00A7623B"/>
    <w:rsid w:val="00A765E0"/>
    <w:rsid w:val="00A76B10"/>
    <w:rsid w:val="00A774F8"/>
    <w:rsid w:val="00A77616"/>
    <w:rsid w:val="00A7787B"/>
    <w:rsid w:val="00A779F7"/>
    <w:rsid w:val="00A77EED"/>
    <w:rsid w:val="00A8027F"/>
    <w:rsid w:val="00A809D8"/>
    <w:rsid w:val="00A80D6E"/>
    <w:rsid w:val="00A810BE"/>
    <w:rsid w:val="00A81C35"/>
    <w:rsid w:val="00A81C9F"/>
    <w:rsid w:val="00A822A8"/>
    <w:rsid w:val="00A82351"/>
    <w:rsid w:val="00A82581"/>
    <w:rsid w:val="00A82A21"/>
    <w:rsid w:val="00A82CB6"/>
    <w:rsid w:val="00A82FB5"/>
    <w:rsid w:val="00A83383"/>
    <w:rsid w:val="00A834A1"/>
    <w:rsid w:val="00A834CA"/>
    <w:rsid w:val="00A83974"/>
    <w:rsid w:val="00A83A7E"/>
    <w:rsid w:val="00A83D8D"/>
    <w:rsid w:val="00A8424B"/>
    <w:rsid w:val="00A84435"/>
    <w:rsid w:val="00A85919"/>
    <w:rsid w:val="00A85AF4"/>
    <w:rsid w:val="00A85C31"/>
    <w:rsid w:val="00A85DFC"/>
    <w:rsid w:val="00A865E2"/>
    <w:rsid w:val="00A86743"/>
    <w:rsid w:val="00A867FB"/>
    <w:rsid w:val="00A86828"/>
    <w:rsid w:val="00A86AE5"/>
    <w:rsid w:val="00A86CAB"/>
    <w:rsid w:val="00A87322"/>
    <w:rsid w:val="00A87329"/>
    <w:rsid w:val="00A87760"/>
    <w:rsid w:val="00A87DAB"/>
    <w:rsid w:val="00A9008A"/>
    <w:rsid w:val="00A903FB"/>
    <w:rsid w:val="00A905C3"/>
    <w:rsid w:val="00A90A73"/>
    <w:rsid w:val="00A910EE"/>
    <w:rsid w:val="00A91657"/>
    <w:rsid w:val="00A917D3"/>
    <w:rsid w:val="00A92005"/>
    <w:rsid w:val="00A92192"/>
    <w:rsid w:val="00A9224C"/>
    <w:rsid w:val="00A9241A"/>
    <w:rsid w:val="00A925F6"/>
    <w:rsid w:val="00A92A66"/>
    <w:rsid w:val="00A92C83"/>
    <w:rsid w:val="00A92DAE"/>
    <w:rsid w:val="00A93015"/>
    <w:rsid w:val="00A930A2"/>
    <w:rsid w:val="00A93C01"/>
    <w:rsid w:val="00A93FB8"/>
    <w:rsid w:val="00A94558"/>
    <w:rsid w:val="00A94950"/>
    <w:rsid w:val="00A94AD6"/>
    <w:rsid w:val="00A94BCC"/>
    <w:rsid w:val="00A952D7"/>
    <w:rsid w:val="00A953B9"/>
    <w:rsid w:val="00A957B8"/>
    <w:rsid w:val="00A95848"/>
    <w:rsid w:val="00A95B6D"/>
    <w:rsid w:val="00A96040"/>
    <w:rsid w:val="00A96735"/>
    <w:rsid w:val="00A96EAD"/>
    <w:rsid w:val="00A97234"/>
    <w:rsid w:val="00A97592"/>
    <w:rsid w:val="00A97C18"/>
    <w:rsid w:val="00A97DB7"/>
    <w:rsid w:val="00A97FB5"/>
    <w:rsid w:val="00AA0381"/>
    <w:rsid w:val="00AA04BE"/>
    <w:rsid w:val="00AA0608"/>
    <w:rsid w:val="00AA0D62"/>
    <w:rsid w:val="00AA0DEF"/>
    <w:rsid w:val="00AA0E51"/>
    <w:rsid w:val="00AA187C"/>
    <w:rsid w:val="00AA2350"/>
    <w:rsid w:val="00AA255D"/>
    <w:rsid w:val="00AA25FE"/>
    <w:rsid w:val="00AA2753"/>
    <w:rsid w:val="00AA295D"/>
    <w:rsid w:val="00AA29EA"/>
    <w:rsid w:val="00AA2A44"/>
    <w:rsid w:val="00AA2E79"/>
    <w:rsid w:val="00AA33B7"/>
    <w:rsid w:val="00AA3858"/>
    <w:rsid w:val="00AA3A36"/>
    <w:rsid w:val="00AA40D1"/>
    <w:rsid w:val="00AA4A24"/>
    <w:rsid w:val="00AA4AA0"/>
    <w:rsid w:val="00AA6C78"/>
    <w:rsid w:val="00AA6E81"/>
    <w:rsid w:val="00AA7205"/>
    <w:rsid w:val="00AA75E8"/>
    <w:rsid w:val="00AB0939"/>
    <w:rsid w:val="00AB0D0A"/>
    <w:rsid w:val="00AB120D"/>
    <w:rsid w:val="00AB172F"/>
    <w:rsid w:val="00AB18B5"/>
    <w:rsid w:val="00AB2080"/>
    <w:rsid w:val="00AB3228"/>
    <w:rsid w:val="00AB359D"/>
    <w:rsid w:val="00AB35E5"/>
    <w:rsid w:val="00AB36C4"/>
    <w:rsid w:val="00AB401E"/>
    <w:rsid w:val="00AB448F"/>
    <w:rsid w:val="00AB4491"/>
    <w:rsid w:val="00AB47C3"/>
    <w:rsid w:val="00AB4874"/>
    <w:rsid w:val="00AB526E"/>
    <w:rsid w:val="00AB55CA"/>
    <w:rsid w:val="00AB580B"/>
    <w:rsid w:val="00AB5EB2"/>
    <w:rsid w:val="00AB5FBE"/>
    <w:rsid w:val="00AB658A"/>
    <w:rsid w:val="00AB674F"/>
    <w:rsid w:val="00AB6D4E"/>
    <w:rsid w:val="00AB7016"/>
    <w:rsid w:val="00AB7066"/>
    <w:rsid w:val="00AB7108"/>
    <w:rsid w:val="00AB79BF"/>
    <w:rsid w:val="00AB7D66"/>
    <w:rsid w:val="00AB7FA4"/>
    <w:rsid w:val="00AC01E8"/>
    <w:rsid w:val="00AC061C"/>
    <w:rsid w:val="00AC0832"/>
    <w:rsid w:val="00AC0DBA"/>
    <w:rsid w:val="00AC0FFB"/>
    <w:rsid w:val="00AC10B0"/>
    <w:rsid w:val="00AC1243"/>
    <w:rsid w:val="00AC12E7"/>
    <w:rsid w:val="00AC186B"/>
    <w:rsid w:val="00AC1A06"/>
    <w:rsid w:val="00AC1B38"/>
    <w:rsid w:val="00AC1B61"/>
    <w:rsid w:val="00AC27A3"/>
    <w:rsid w:val="00AC2A51"/>
    <w:rsid w:val="00AC2C8C"/>
    <w:rsid w:val="00AC3C08"/>
    <w:rsid w:val="00AC4285"/>
    <w:rsid w:val="00AC433F"/>
    <w:rsid w:val="00AC4B37"/>
    <w:rsid w:val="00AC4FDB"/>
    <w:rsid w:val="00AC5B28"/>
    <w:rsid w:val="00AC63BB"/>
    <w:rsid w:val="00AC68A3"/>
    <w:rsid w:val="00AC6BF6"/>
    <w:rsid w:val="00AC6C81"/>
    <w:rsid w:val="00AC7D71"/>
    <w:rsid w:val="00AD02D6"/>
    <w:rsid w:val="00AD02FC"/>
    <w:rsid w:val="00AD1113"/>
    <w:rsid w:val="00AD13FA"/>
    <w:rsid w:val="00AD1E2C"/>
    <w:rsid w:val="00AD20BE"/>
    <w:rsid w:val="00AD235C"/>
    <w:rsid w:val="00AD2474"/>
    <w:rsid w:val="00AD250A"/>
    <w:rsid w:val="00AD2831"/>
    <w:rsid w:val="00AD2A44"/>
    <w:rsid w:val="00AD2CCF"/>
    <w:rsid w:val="00AD30BF"/>
    <w:rsid w:val="00AD387E"/>
    <w:rsid w:val="00AD38A9"/>
    <w:rsid w:val="00AD3DA5"/>
    <w:rsid w:val="00AD3E86"/>
    <w:rsid w:val="00AD4387"/>
    <w:rsid w:val="00AD4DD6"/>
    <w:rsid w:val="00AD534F"/>
    <w:rsid w:val="00AD5593"/>
    <w:rsid w:val="00AD6108"/>
    <w:rsid w:val="00AD6582"/>
    <w:rsid w:val="00AD6FEE"/>
    <w:rsid w:val="00AD70A5"/>
    <w:rsid w:val="00AD7FE6"/>
    <w:rsid w:val="00AE01E0"/>
    <w:rsid w:val="00AE023A"/>
    <w:rsid w:val="00AE0976"/>
    <w:rsid w:val="00AE0AD0"/>
    <w:rsid w:val="00AE0B6B"/>
    <w:rsid w:val="00AE0CB2"/>
    <w:rsid w:val="00AE1AB2"/>
    <w:rsid w:val="00AE1DC0"/>
    <w:rsid w:val="00AE22E4"/>
    <w:rsid w:val="00AE287F"/>
    <w:rsid w:val="00AE321C"/>
    <w:rsid w:val="00AE3E6D"/>
    <w:rsid w:val="00AE4171"/>
    <w:rsid w:val="00AE4732"/>
    <w:rsid w:val="00AE4921"/>
    <w:rsid w:val="00AE5004"/>
    <w:rsid w:val="00AE5A3C"/>
    <w:rsid w:val="00AE5CB3"/>
    <w:rsid w:val="00AE66C6"/>
    <w:rsid w:val="00AE69DE"/>
    <w:rsid w:val="00AE70C7"/>
    <w:rsid w:val="00AE71DE"/>
    <w:rsid w:val="00AE73A6"/>
    <w:rsid w:val="00AE7688"/>
    <w:rsid w:val="00AE7CB4"/>
    <w:rsid w:val="00AF031F"/>
    <w:rsid w:val="00AF083F"/>
    <w:rsid w:val="00AF0B9A"/>
    <w:rsid w:val="00AF0FAC"/>
    <w:rsid w:val="00AF0FC4"/>
    <w:rsid w:val="00AF2042"/>
    <w:rsid w:val="00AF2185"/>
    <w:rsid w:val="00AF2589"/>
    <w:rsid w:val="00AF3343"/>
    <w:rsid w:val="00AF34D7"/>
    <w:rsid w:val="00AF4153"/>
    <w:rsid w:val="00AF428C"/>
    <w:rsid w:val="00AF4577"/>
    <w:rsid w:val="00AF4830"/>
    <w:rsid w:val="00AF4BE0"/>
    <w:rsid w:val="00AF4C0E"/>
    <w:rsid w:val="00AF4CB5"/>
    <w:rsid w:val="00AF4CBA"/>
    <w:rsid w:val="00AF50A3"/>
    <w:rsid w:val="00AF5947"/>
    <w:rsid w:val="00AF6976"/>
    <w:rsid w:val="00AF69FE"/>
    <w:rsid w:val="00AF75DC"/>
    <w:rsid w:val="00AF7676"/>
    <w:rsid w:val="00AF7679"/>
    <w:rsid w:val="00AF7D7A"/>
    <w:rsid w:val="00B004F7"/>
    <w:rsid w:val="00B007AC"/>
    <w:rsid w:val="00B016C7"/>
    <w:rsid w:val="00B02C9D"/>
    <w:rsid w:val="00B0300D"/>
    <w:rsid w:val="00B03832"/>
    <w:rsid w:val="00B03913"/>
    <w:rsid w:val="00B039FA"/>
    <w:rsid w:val="00B04127"/>
    <w:rsid w:val="00B046DD"/>
    <w:rsid w:val="00B047D6"/>
    <w:rsid w:val="00B04A04"/>
    <w:rsid w:val="00B04A2D"/>
    <w:rsid w:val="00B05024"/>
    <w:rsid w:val="00B052B3"/>
    <w:rsid w:val="00B053D2"/>
    <w:rsid w:val="00B054C1"/>
    <w:rsid w:val="00B056B1"/>
    <w:rsid w:val="00B060A6"/>
    <w:rsid w:val="00B06800"/>
    <w:rsid w:val="00B06908"/>
    <w:rsid w:val="00B0700A"/>
    <w:rsid w:val="00B07AF5"/>
    <w:rsid w:val="00B07C06"/>
    <w:rsid w:val="00B07C9B"/>
    <w:rsid w:val="00B10E85"/>
    <w:rsid w:val="00B10EFF"/>
    <w:rsid w:val="00B116DD"/>
    <w:rsid w:val="00B11C59"/>
    <w:rsid w:val="00B12103"/>
    <w:rsid w:val="00B1241B"/>
    <w:rsid w:val="00B12755"/>
    <w:rsid w:val="00B12D66"/>
    <w:rsid w:val="00B14DA9"/>
    <w:rsid w:val="00B150E5"/>
    <w:rsid w:val="00B15D25"/>
    <w:rsid w:val="00B16592"/>
    <w:rsid w:val="00B16B3D"/>
    <w:rsid w:val="00B171EB"/>
    <w:rsid w:val="00B17827"/>
    <w:rsid w:val="00B17AAE"/>
    <w:rsid w:val="00B17DDA"/>
    <w:rsid w:val="00B17EE2"/>
    <w:rsid w:val="00B17FD0"/>
    <w:rsid w:val="00B209A6"/>
    <w:rsid w:val="00B20E8E"/>
    <w:rsid w:val="00B21536"/>
    <w:rsid w:val="00B2184E"/>
    <w:rsid w:val="00B21BF4"/>
    <w:rsid w:val="00B21E55"/>
    <w:rsid w:val="00B2215A"/>
    <w:rsid w:val="00B22581"/>
    <w:rsid w:val="00B22B10"/>
    <w:rsid w:val="00B2340E"/>
    <w:rsid w:val="00B2360D"/>
    <w:rsid w:val="00B23788"/>
    <w:rsid w:val="00B2386A"/>
    <w:rsid w:val="00B23881"/>
    <w:rsid w:val="00B239B4"/>
    <w:rsid w:val="00B23D46"/>
    <w:rsid w:val="00B242FF"/>
    <w:rsid w:val="00B24846"/>
    <w:rsid w:val="00B248D2"/>
    <w:rsid w:val="00B24CB3"/>
    <w:rsid w:val="00B25107"/>
    <w:rsid w:val="00B2512A"/>
    <w:rsid w:val="00B25C44"/>
    <w:rsid w:val="00B2604F"/>
    <w:rsid w:val="00B26276"/>
    <w:rsid w:val="00B269FE"/>
    <w:rsid w:val="00B26A18"/>
    <w:rsid w:val="00B26E86"/>
    <w:rsid w:val="00B26EA8"/>
    <w:rsid w:val="00B2713C"/>
    <w:rsid w:val="00B27EA2"/>
    <w:rsid w:val="00B30E97"/>
    <w:rsid w:val="00B30F6F"/>
    <w:rsid w:val="00B3109F"/>
    <w:rsid w:val="00B31604"/>
    <w:rsid w:val="00B31BD4"/>
    <w:rsid w:val="00B32206"/>
    <w:rsid w:val="00B323ED"/>
    <w:rsid w:val="00B32588"/>
    <w:rsid w:val="00B3267C"/>
    <w:rsid w:val="00B327C8"/>
    <w:rsid w:val="00B329D2"/>
    <w:rsid w:val="00B32F07"/>
    <w:rsid w:val="00B32F0A"/>
    <w:rsid w:val="00B33517"/>
    <w:rsid w:val="00B3364F"/>
    <w:rsid w:val="00B33B58"/>
    <w:rsid w:val="00B33FBA"/>
    <w:rsid w:val="00B34A41"/>
    <w:rsid w:val="00B34BA5"/>
    <w:rsid w:val="00B34D5B"/>
    <w:rsid w:val="00B35304"/>
    <w:rsid w:val="00B35A5C"/>
    <w:rsid w:val="00B35BEA"/>
    <w:rsid w:val="00B35C79"/>
    <w:rsid w:val="00B3602F"/>
    <w:rsid w:val="00B363C2"/>
    <w:rsid w:val="00B367C1"/>
    <w:rsid w:val="00B379D7"/>
    <w:rsid w:val="00B37A47"/>
    <w:rsid w:val="00B37D1F"/>
    <w:rsid w:val="00B37D67"/>
    <w:rsid w:val="00B37DC4"/>
    <w:rsid w:val="00B40755"/>
    <w:rsid w:val="00B40CA0"/>
    <w:rsid w:val="00B41548"/>
    <w:rsid w:val="00B418F3"/>
    <w:rsid w:val="00B41D7B"/>
    <w:rsid w:val="00B425BC"/>
    <w:rsid w:val="00B42D0E"/>
    <w:rsid w:val="00B4318C"/>
    <w:rsid w:val="00B43701"/>
    <w:rsid w:val="00B4378D"/>
    <w:rsid w:val="00B43912"/>
    <w:rsid w:val="00B43C10"/>
    <w:rsid w:val="00B4411D"/>
    <w:rsid w:val="00B4467C"/>
    <w:rsid w:val="00B447B2"/>
    <w:rsid w:val="00B44809"/>
    <w:rsid w:val="00B44E40"/>
    <w:rsid w:val="00B45437"/>
    <w:rsid w:val="00B46176"/>
    <w:rsid w:val="00B462D1"/>
    <w:rsid w:val="00B46373"/>
    <w:rsid w:val="00B469B8"/>
    <w:rsid w:val="00B46A9B"/>
    <w:rsid w:val="00B4725B"/>
    <w:rsid w:val="00B47F7F"/>
    <w:rsid w:val="00B50210"/>
    <w:rsid w:val="00B5058E"/>
    <w:rsid w:val="00B50969"/>
    <w:rsid w:val="00B519A0"/>
    <w:rsid w:val="00B51EB1"/>
    <w:rsid w:val="00B521CC"/>
    <w:rsid w:val="00B525BD"/>
    <w:rsid w:val="00B5267D"/>
    <w:rsid w:val="00B533EC"/>
    <w:rsid w:val="00B536B3"/>
    <w:rsid w:val="00B537BA"/>
    <w:rsid w:val="00B540E0"/>
    <w:rsid w:val="00B54AAD"/>
    <w:rsid w:val="00B54DAE"/>
    <w:rsid w:val="00B553E8"/>
    <w:rsid w:val="00B55BE5"/>
    <w:rsid w:val="00B56879"/>
    <w:rsid w:val="00B5739B"/>
    <w:rsid w:val="00B57485"/>
    <w:rsid w:val="00B57ABB"/>
    <w:rsid w:val="00B61404"/>
    <w:rsid w:val="00B61AA9"/>
    <w:rsid w:val="00B62080"/>
    <w:rsid w:val="00B62172"/>
    <w:rsid w:val="00B621F3"/>
    <w:rsid w:val="00B62705"/>
    <w:rsid w:val="00B630A9"/>
    <w:rsid w:val="00B634D5"/>
    <w:rsid w:val="00B63636"/>
    <w:rsid w:val="00B63681"/>
    <w:rsid w:val="00B63F0C"/>
    <w:rsid w:val="00B63F6F"/>
    <w:rsid w:val="00B640AE"/>
    <w:rsid w:val="00B6436E"/>
    <w:rsid w:val="00B64AFF"/>
    <w:rsid w:val="00B65140"/>
    <w:rsid w:val="00B651F4"/>
    <w:rsid w:val="00B655E5"/>
    <w:rsid w:val="00B659E4"/>
    <w:rsid w:val="00B663B5"/>
    <w:rsid w:val="00B66542"/>
    <w:rsid w:val="00B6691E"/>
    <w:rsid w:val="00B66A14"/>
    <w:rsid w:val="00B66EB0"/>
    <w:rsid w:val="00B67140"/>
    <w:rsid w:val="00B67366"/>
    <w:rsid w:val="00B674C4"/>
    <w:rsid w:val="00B67769"/>
    <w:rsid w:val="00B67A21"/>
    <w:rsid w:val="00B703D0"/>
    <w:rsid w:val="00B71219"/>
    <w:rsid w:val="00B718C2"/>
    <w:rsid w:val="00B71DC5"/>
    <w:rsid w:val="00B72325"/>
    <w:rsid w:val="00B724D3"/>
    <w:rsid w:val="00B72B9C"/>
    <w:rsid w:val="00B72D89"/>
    <w:rsid w:val="00B737A8"/>
    <w:rsid w:val="00B73B5A"/>
    <w:rsid w:val="00B73CAC"/>
    <w:rsid w:val="00B73E05"/>
    <w:rsid w:val="00B747F3"/>
    <w:rsid w:val="00B748E6"/>
    <w:rsid w:val="00B74B85"/>
    <w:rsid w:val="00B74C4C"/>
    <w:rsid w:val="00B755CF"/>
    <w:rsid w:val="00B75E08"/>
    <w:rsid w:val="00B76079"/>
    <w:rsid w:val="00B7607B"/>
    <w:rsid w:val="00B76168"/>
    <w:rsid w:val="00B761C5"/>
    <w:rsid w:val="00B761E6"/>
    <w:rsid w:val="00B76650"/>
    <w:rsid w:val="00B767E0"/>
    <w:rsid w:val="00B76906"/>
    <w:rsid w:val="00B7690A"/>
    <w:rsid w:val="00B76A70"/>
    <w:rsid w:val="00B76D63"/>
    <w:rsid w:val="00B773A2"/>
    <w:rsid w:val="00B773CA"/>
    <w:rsid w:val="00B77424"/>
    <w:rsid w:val="00B7799D"/>
    <w:rsid w:val="00B77EF5"/>
    <w:rsid w:val="00B77FEB"/>
    <w:rsid w:val="00B8005F"/>
    <w:rsid w:val="00B8075C"/>
    <w:rsid w:val="00B80EA9"/>
    <w:rsid w:val="00B81000"/>
    <w:rsid w:val="00B81074"/>
    <w:rsid w:val="00B81766"/>
    <w:rsid w:val="00B81FE5"/>
    <w:rsid w:val="00B82195"/>
    <w:rsid w:val="00B8226B"/>
    <w:rsid w:val="00B824D5"/>
    <w:rsid w:val="00B82605"/>
    <w:rsid w:val="00B82B79"/>
    <w:rsid w:val="00B82C5E"/>
    <w:rsid w:val="00B82E12"/>
    <w:rsid w:val="00B82FE1"/>
    <w:rsid w:val="00B83166"/>
    <w:rsid w:val="00B832A4"/>
    <w:rsid w:val="00B84273"/>
    <w:rsid w:val="00B84329"/>
    <w:rsid w:val="00B8456B"/>
    <w:rsid w:val="00B846B6"/>
    <w:rsid w:val="00B84FCE"/>
    <w:rsid w:val="00B85354"/>
    <w:rsid w:val="00B855B4"/>
    <w:rsid w:val="00B858EF"/>
    <w:rsid w:val="00B868D9"/>
    <w:rsid w:val="00B86ACD"/>
    <w:rsid w:val="00B86AF9"/>
    <w:rsid w:val="00B86FA8"/>
    <w:rsid w:val="00B87342"/>
    <w:rsid w:val="00B87450"/>
    <w:rsid w:val="00B87866"/>
    <w:rsid w:val="00B87A68"/>
    <w:rsid w:val="00B87A94"/>
    <w:rsid w:val="00B902A4"/>
    <w:rsid w:val="00B904A4"/>
    <w:rsid w:val="00B90976"/>
    <w:rsid w:val="00B9114A"/>
    <w:rsid w:val="00B91D23"/>
    <w:rsid w:val="00B9271D"/>
    <w:rsid w:val="00B92BFC"/>
    <w:rsid w:val="00B936A8"/>
    <w:rsid w:val="00B937CD"/>
    <w:rsid w:val="00B93A96"/>
    <w:rsid w:val="00B93D95"/>
    <w:rsid w:val="00B9418E"/>
    <w:rsid w:val="00B94648"/>
    <w:rsid w:val="00B94744"/>
    <w:rsid w:val="00B94BCA"/>
    <w:rsid w:val="00B94CB8"/>
    <w:rsid w:val="00B950B6"/>
    <w:rsid w:val="00B955FA"/>
    <w:rsid w:val="00B95E06"/>
    <w:rsid w:val="00B963B5"/>
    <w:rsid w:val="00B96BA3"/>
    <w:rsid w:val="00B96DC9"/>
    <w:rsid w:val="00B970D6"/>
    <w:rsid w:val="00B97CF4"/>
    <w:rsid w:val="00BA06D2"/>
    <w:rsid w:val="00BA0C97"/>
    <w:rsid w:val="00BA1505"/>
    <w:rsid w:val="00BA1534"/>
    <w:rsid w:val="00BA1AF3"/>
    <w:rsid w:val="00BA1C15"/>
    <w:rsid w:val="00BA1E0B"/>
    <w:rsid w:val="00BA2074"/>
    <w:rsid w:val="00BA239F"/>
    <w:rsid w:val="00BA289A"/>
    <w:rsid w:val="00BA2DDE"/>
    <w:rsid w:val="00BA420F"/>
    <w:rsid w:val="00BA456D"/>
    <w:rsid w:val="00BA4812"/>
    <w:rsid w:val="00BA4996"/>
    <w:rsid w:val="00BA4B5D"/>
    <w:rsid w:val="00BA4C22"/>
    <w:rsid w:val="00BA51BD"/>
    <w:rsid w:val="00BA5298"/>
    <w:rsid w:val="00BA5381"/>
    <w:rsid w:val="00BA5508"/>
    <w:rsid w:val="00BA5551"/>
    <w:rsid w:val="00BA57C0"/>
    <w:rsid w:val="00BA61CA"/>
    <w:rsid w:val="00BA61ED"/>
    <w:rsid w:val="00BA64A2"/>
    <w:rsid w:val="00BA6892"/>
    <w:rsid w:val="00BA6911"/>
    <w:rsid w:val="00BA7272"/>
    <w:rsid w:val="00BA7751"/>
    <w:rsid w:val="00BB000C"/>
    <w:rsid w:val="00BB0072"/>
    <w:rsid w:val="00BB0302"/>
    <w:rsid w:val="00BB0317"/>
    <w:rsid w:val="00BB0DA6"/>
    <w:rsid w:val="00BB0FB9"/>
    <w:rsid w:val="00BB11D5"/>
    <w:rsid w:val="00BB149F"/>
    <w:rsid w:val="00BB1A64"/>
    <w:rsid w:val="00BB1DF4"/>
    <w:rsid w:val="00BB21D0"/>
    <w:rsid w:val="00BB2390"/>
    <w:rsid w:val="00BB2462"/>
    <w:rsid w:val="00BB267C"/>
    <w:rsid w:val="00BB2700"/>
    <w:rsid w:val="00BB2ABB"/>
    <w:rsid w:val="00BB2BBA"/>
    <w:rsid w:val="00BB35B4"/>
    <w:rsid w:val="00BB361E"/>
    <w:rsid w:val="00BB382B"/>
    <w:rsid w:val="00BB3BAE"/>
    <w:rsid w:val="00BB3FD9"/>
    <w:rsid w:val="00BB4160"/>
    <w:rsid w:val="00BB4425"/>
    <w:rsid w:val="00BB4686"/>
    <w:rsid w:val="00BB46C2"/>
    <w:rsid w:val="00BB470F"/>
    <w:rsid w:val="00BB47E4"/>
    <w:rsid w:val="00BB488C"/>
    <w:rsid w:val="00BB4F98"/>
    <w:rsid w:val="00BB524C"/>
    <w:rsid w:val="00BB549A"/>
    <w:rsid w:val="00BB563E"/>
    <w:rsid w:val="00BB59C2"/>
    <w:rsid w:val="00BB59E0"/>
    <w:rsid w:val="00BB5B39"/>
    <w:rsid w:val="00BB5BA5"/>
    <w:rsid w:val="00BB6983"/>
    <w:rsid w:val="00BB703F"/>
    <w:rsid w:val="00BC037E"/>
    <w:rsid w:val="00BC039E"/>
    <w:rsid w:val="00BC0825"/>
    <w:rsid w:val="00BC1335"/>
    <w:rsid w:val="00BC1A85"/>
    <w:rsid w:val="00BC20ED"/>
    <w:rsid w:val="00BC2600"/>
    <w:rsid w:val="00BC29BE"/>
    <w:rsid w:val="00BC321B"/>
    <w:rsid w:val="00BC338D"/>
    <w:rsid w:val="00BC3595"/>
    <w:rsid w:val="00BC38BC"/>
    <w:rsid w:val="00BC398B"/>
    <w:rsid w:val="00BC3D03"/>
    <w:rsid w:val="00BC3DA7"/>
    <w:rsid w:val="00BC3DED"/>
    <w:rsid w:val="00BC3F39"/>
    <w:rsid w:val="00BC46D7"/>
    <w:rsid w:val="00BC4CB5"/>
    <w:rsid w:val="00BC5149"/>
    <w:rsid w:val="00BC5482"/>
    <w:rsid w:val="00BC5A1F"/>
    <w:rsid w:val="00BC5F65"/>
    <w:rsid w:val="00BC629E"/>
    <w:rsid w:val="00BC6502"/>
    <w:rsid w:val="00BC6736"/>
    <w:rsid w:val="00BC6999"/>
    <w:rsid w:val="00BC6E64"/>
    <w:rsid w:val="00BC6F35"/>
    <w:rsid w:val="00BC70EB"/>
    <w:rsid w:val="00BC77E2"/>
    <w:rsid w:val="00BD07C6"/>
    <w:rsid w:val="00BD0AB4"/>
    <w:rsid w:val="00BD0DD0"/>
    <w:rsid w:val="00BD1FB8"/>
    <w:rsid w:val="00BD2A49"/>
    <w:rsid w:val="00BD2FAE"/>
    <w:rsid w:val="00BD3310"/>
    <w:rsid w:val="00BD3A90"/>
    <w:rsid w:val="00BD3ABD"/>
    <w:rsid w:val="00BD3F61"/>
    <w:rsid w:val="00BD4136"/>
    <w:rsid w:val="00BD48D1"/>
    <w:rsid w:val="00BD58A2"/>
    <w:rsid w:val="00BD5A19"/>
    <w:rsid w:val="00BD5A1B"/>
    <w:rsid w:val="00BD5A4C"/>
    <w:rsid w:val="00BD5B13"/>
    <w:rsid w:val="00BD5DBA"/>
    <w:rsid w:val="00BD6410"/>
    <w:rsid w:val="00BD672C"/>
    <w:rsid w:val="00BD6883"/>
    <w:rsid w:val="00BD6A96"/>
    <w:rsid w:val="00BD6C6F"/>
    <w:rsid w:val="00BD6E27"/>
    <w:rsid w:val="00BD761F"/>
    <w:rsid w:val="00BD7C4D"/>
    <w:rsid w:val="00BE0865"/>
    <w:rsid w:val="00BE1043"/>
    <w:rsid w:val="00BE10FC"/>
    <w:rsid w:val="00BE12CE"/>
    <w:rsid w:val="00BE18EC"/>
    <w:rsid w:val="00BE1A46"/>
    <w:rsid w:val="00BE1C5A"/>
    <w:rsid w:val="00BE1E0D"/>
    <w:rsid w:val="00BE2037"/>
    <w:rsid w:val="00BE2083"/>
    <w:rsid w:val="00BE235B"/>
    <w:rsid w:val="00BE2B67"/>
    <w:rsid w:val="00BE36CC"/>
    <w:rsid w:val="00BE39F9"/>
    <w:rsid w:val="00BE4164"/>
    <w:rsid w:val="00BE4566"/>
    <w:rsid w:val="00BE4688"/>
    <w:rsid w:val="00BE4BA4"/>
    <w:rsid w:val="00BE4D92"/>
    <w:rsid w:val="00BE4FF1"/>
    <w:rsid w:val="00BE5A4B"/>
    <w:rsid w:val="00BE5A65"/>
    <w:rsid w:val="00BE5B1B"/>
    <w:rsid w:val="00BE6463"/>
    <w:rsid w:val="00BE6901"/>
    <w:rsid w:val="00BE6CFE"/>
    <w:rsid w:val="00BE73F6"/>
    <w:rsid w:val="00BE7A63"/>
    <w:rsid w:val="00BE7D91"/>
    <w:rsid w:val="00BF0189"/>
    <w:rsid w:val="00BF0216"/>
    <w:rsid w:val="00BF0354"/>
    <w:rsid w:val="00BF04DA"/>
    <w:rsid w:val="00BF0A67"/>
    <w:rsid w:val="00BF0B38"/>
    <w:rsid w:val="00BF0F10"/>
    <w:rsid w:val="00BF0F93"/>
    <w:rsid w:val="00BF12A2"/>
    <w:rsid w:val="00BF1349"/>
    <w:rsid w:val="00BF1F1C"/>
    <w:rsid w:val="00BF1FFE"/>
    <w:rsid w:val="00BF20F2"/>
    <w:rsid w:val="00BF22F9"/>
    <w:rsid w:val="00BF23AD"/>
    <w:rsid w:val="00BF24AE"/>
    <w:rsid w:val="00BF348F"/>
    <w:rsid w:val="00BF3AD4"/>
    <w:rsid w:val="00BF4434"/>
    <w:rsid w:val="00BF4C82"/>
    <w:rsid w:val="00BF4E00"/>
    <w:rsid w:val="00BF4EF1"/>
    <w:rsid w:val="00BF4F2A"/>
    <w:rsid w:val="00BF4F81"/>
    <w:rsid w:val="00BF556C"/>
    <w:rsid w:val="00BF5A09"/>
    <w:rsid w:val="00BF5AD4"/>
    <w:rsid w:val="00BF666F"/>
    <w:rsid w:val="00BF6966"/>
    <w:rsid w:val="00BF6A56"/>
    <w:rsid w:val="00BF6C09"/>
    <w:rsid w:val="00BF7C8C"/>
    <w:rsid w:val="00BF7FD3"/>
    <w:rsid w:val="00C004DA"/>
    <w:rsid w:val="00C008A4"/>
    <w:rsid w:val="00C00930"/>
    <w:rsid w:val="00C01272"/>
    <w:rsid w:val="00C0189B"/>
    <w:rsid w:val="00C01FF5"/>
    <w:rsid w:val="00C02389"/>
    <w:rsid w:val="00C027F6"/>
    <w:rsid w:val="00C02E2C"/>
    <w:rsid w:val="00C033F7"/>
    <w:rsid w:val="00C03496"/>
    <w:rsid w:val="00C040CA"/>
    <w:rsid w:val="00C04165"/>
    <w:rsid w:val="00C0467A"/>
    <w:rsid w:val="00C04807"/>
    <w:rsid w:val="00C04D47"/>
    <w:rsid w:val="00C04F18"/>
    <w:rsid w:val="00C052D8"/>
    <w:rsid w:val="00C05707"/>
    <w:rsid w:val="00C05A3E"/>
    <w:rsid w:val="00C05A8D"/>
    <w:rsid w:val="00C05E20"/>
    <w:rsid w:val="00C0615E"/>
    <w:rsid w:val="00C062F6"/>
    <w:rsid w:val="00C06616"/>
    <w:rsid w:val="00C06AD0"/>
    <w:rsid w:val="00C06D47"/>
    <w:rsid w:val="00C07434"/>
    <w:rsid w:val="00C10AF4"/>
    <w:rsid w:val="00C10DE4"/>
    <w:rsid w:val="00C10FD7"/>
    <w:rsid w:val="00C11101"/>
    <w:rsid w:val="00C11397"/>
    <w:rsid w:val="00C11D4F"/>
    <w:rsid w:val="00C13077"/>
    <w:rsid w:val="00C1320D"/>
    <w:rsid w:val="00C13610"/>
    <w:rsid w:val="00C1450F"/>
    <w:rsid w:val="00C145A2"/>
    <w:rsid w:val="00C14985"/>
    <w:rsid w:val="00C1540E"/>
    <w:rsid w:val="00C15895"/>
    <w:rsid w:val="00C15FA1"/>
    <w:rsid w:val="00C16302"/>
    <w:rsid w:val="00C17149"/>
    <w:rsid w:val="00C171A4"/>
    <w:rsid w:val="00C173AC"/>
    <w:rsid w:val="00C17D53"/>
    <w:rsid w:val="00C20219"/>
    <w:rsid w:val="00C20B08"/>
    <w:rsid w:val="00C20B0D"/>
    <w:rsid w:val="00C20ED9"/>
    <w:rsid w:val="00C2116B"/>
    <w:rsid w:val="00C21234"/>
    <w:rsid w:val="00C214F8"/>
    <w:rsid w:val="00C21877"/>
    <w:rsid w:val="00C2197F"/>
    <w:rsid w:val="00C22444"/>
    <w:rsid w:val="00C22663"/>
    <w:rsid w:val="00C22769"/>
    <w:rsid w:val="00C22833"/>
    <w:rsid w:val="00C22B7A"/>
    <w:rsid w:val="00C22EC8"/>
    <w:rsid w:val="00C22F19"/>
    <w:rsid w:val="00C23BAE"/>
    <w:rsid w:val="00C240B2"/>
    <w:rsid w:val="00C24A41"/>
    <w:rsid w:val="00C24C31"/>
    <w:rsid w:val="00C24E1D"/>
    <w:rsid w:val="00C24E63"/>
    <w:rsid w:val="00C250CC"/>
    <w:rsid w:val="00C25A1E"/>
    <w:rsid w:val="00C25B24"/>
    <w:rsid w:val="00C25B8B"/>
    <w:rsid w:val="00C25CD1"/>
    <w:rsid w:val="00C26149"/>
    <w:rsid w:val="00C26675"/>
    <w:rsid w:val="00C2674B"/>
    <w:rsid w:val="00C26891"/>
    <w:rsid w:val="00C26913"/>
    <w:rsid w:val="00C27122"/>
    <w:rsid w:val="00C27560"/>
    <w:rsid w:val="00C278E7"/>
    <w:rsid w:val="00C27A9C"/>
    <w:rsid w:val="00C3015B"/>
    <w:rsid w:val="00C30AE2"/>
    <w:rsid w:val="00C30B5D"/>
    <w:rsid w:val="00C30ECD"/>
    <w:rsid w:val="00C31C43"/>
    <w:rsid w:val="00C31DE7"/>
    <w:rsid w:val="00C31ED7"/>
    <w:rsid w:val="00C3236C"/>
    <w:rsid w:val="00C32528"/>
    <w:rsid w:val="00C331CD"/>
    <w:rsid w:val="00C33309"/>
    <w:rsid w:val="00C33B65"/>
    <w:rsid w:val="00C33D3E"/>
    <w:rsid w:val="00C345A0"/>
    <w:rsid w:val="00C34F11"/>
    <w:rsid w:val="00C34F19"/>
    <w:rsid w:val="00C3516E"/>
    <w:rsid w:val="00C351FF"/>
    <w:rsid w:val="00C3578F"/>
    <w:rsid w:val="00C35911"/>
    <w:rsid w:val="00C3598D"/>
    <w:rsid w:val="00C35D6E"/>
    <w:rsid w:val="00C35FEB"/>
    <w:rsid w:val="00C3635A"/>
    <w:rsid w:val="00C36BA7"/>
    <w:rsid w:val="00C37122"/>
    <w:rsid w:val="00C372F2"/>
    <w:rsid w:val="00C37BC1"/>
    <w:rsid w:val="00C37F14"/>
    <w:rsid w:val="00C40A43"/>
    <w:rsid w:val="00C40A8A"/>
    <w:rsid w:val="00C40C5F"/>
    <w:rsid w:val="00C40D10"/>
    <w:rsid w:val="00C40E40"/>
    <w:rsid w:val="00C41C0E"/>
    <w:rsid w:val="00C41DD8"/>
    <w:rsid w:val="00C4201B"/>
    <w:rsid w:val="00C426D5"/>
    <w:rsid w:val="00C429B3"/>
    <w:rsid w:val="00C42C2F"/>
    <w:rsid w:val="00C42CB9"/>
    <w:rsid w:val="00C42D6F"/>
    <w:rsid w:val="00C436AB"/>
    <w:rsid w:val="00C43845"/>
    <w:rsid w:val="00C4391E"/>
    <w:rsid w:val="00C439CA"/>
    <w:rsid w:val="00C43AEC"/>
    <w:rsid w:val="00C43E0C"/>
    <w:rsid w:val="00C44084"/>
    <w:rsid w:val="00C443B8"/>
    <w:rsid w:val="00C44E61"/>
    <w:rsid w:val="00C45874"/>
    <w:rsid w:val="00C45931"/>
    <w:rsid w:val="00C46CB1"/>
    <w:rsid w:val="00C47115"/>
    <w:rsid w:val="00C47219"/>
    <w:rsid w:val="00C4737B"/>
    <w:rsid w:val="00C479EF"/>
    <w:rsid w:val="00C47B9D"/>
    <w:rsid w:val="00C47DBE"/>
    <w:rsid w:val="00C47FCE"/>
    <w:rsid w:val="00C5013D"/>
    <w:rsid w:val="00C505CD"/>
    <w:rsid w:val="00C50AE6"/>
    <w:rsid w:val="00C50B40"/>
    <w:rsid w:val="00C50D50"/>
    <w:rsid w:val="00C50EF2"/>
    <w:rsid w:val="00C51040"/>
    <w:rsid w:val="00C51268"/>
    <w:rsid w:val="00C515C8"/>
    <w:rsid w:val="00C51608"/>
    <w:rsid w:val="00C521CB"/>
    <w:rsid w:val="00C529A0"/>
    <w:rsid w:val="00C531C4"/>
    <w:rsid w:val="00C53845"/>
    <w:rsid w:val="00C538B6"/>
    <w:rsid w:val="00C53C01"/>
    <w:rsid w:val="00C5472C"/>
    <w:rsid w:val="00C54E2A"/>
    <w:rsid w:val="00C54F9D"/>
    <w:rsid w:val="00C558CB"/>
    <w:rsid w:val="00C55B7C"/>
    <w:rsid w:val="00C55F54"/>
    <w:rsid w:val="00C5615C"/>
    <w:rsid w:val="00C56308"/>
    <w:rsid w:val="00C56537"/>
    <w:rsid w:val="00C56ADD"/>
    <w:rsid w:val="00C56B17"/>
    <w:rsid w:val="00C5734E"/>
    <w:rsid w:val="00C577FC"/>
    <w:rsid w:val="00C57B76"/>
    <w:rsid w:val="00C57E13"/>
    <w:rsid w:val="00C57FCF"/>
    <w:rsid w:val="00C6039B"/>
    <w:rsid w:val="00C61921"/>
    <w:rsid w:val="00C61CAA"/>
    <w:rsid w:val="00C62C3B"/>
    <w:rsid w:val="00C6315D"/>
    <w:rsid w:val="00C63317"/>
    <w:rsid w:val="00C63359"/>
    <w:rsid w:val="00C6358C"/>
    <w:rsid w:val="00C63841"/>
    <w:rsid w:val="00C64362"/>
    <w:rsid w:val="00C645BB"/>
    <w:rsid w:val="00C6498C"/>
    <w:rsid w:val="00C6510B"/>
    <w:rsid w:val="00C6558C"/>
    <w:rsid w:val="00C656EE"/>
    <w:rsid w:val="00C65B88"/>
    <w:rsid w:val="00C65F5E"/>
    <w:rsid w:val="00C66609"/>
    <w:rsid w:val="00C6764C"/>
    <w:rsid w:val="00C677BD"/>
    <w:rsid w:val="00C67CA9"/>
    <w:rsid w:val="00C67D2D"/>
    <w:rsid w:val="00C67DBC"/>
    <w:rsid w:val="00C700B7"/>
    <w:rsid w:val="00C702AD"/>
    <w:rsid w:val="00C70AC1"/>
    <w:rsid w:val="00C71617"/>
    <w:rsid w:val="00C719F2"/>
    <w:rsid w:val="00C71FC2"/>
    <w:rsid w:val="00C721AD"/>
    <w:rsid w:val="00C72CF6"/>
    <w:rsid w:val="00C731DB"/>
    <w:rsid w:val="00C7325E"/>
    <w:rsid w:val="00C733AA"/>
    <w:rsid w:val="00C73C2A"/>
    <w:rsid w:val="00C74984"/>
    <w:rsid w:val="00C74DD9"/>
    <w:rsid w:val="00C754B6"/>
    <w:rsid w:val="00C7563B"/>
    <w:rsid w:val="00C757F9"/>
    <w:rsid w:val="00C75C3B"/>
    <w:rsid w:val="00C75DDD"/>
    <w:rsid w:val="00C770D8"/>
    <w:rsid w:val="00C77267"/>
    <w:rsid w:val="00C7754F"/>
    <w:rsid w:val="00C80071"/>
    <w:rsid w:val="00C804C0"/>
    <w:rsid w:val="00C805C5"/>
    <w:rsid w:val="00C8065D"/>
    <w:rsid w:val="00C80A4A"/>
    <w:rsid w:val="00C80CB3"/>
    <w:rsid w:val="00C8195F"/>
    <w:rsid w:val="00C81E3E"/>
    <w:rsid w:val="00C82348"/>
    <w:rsid w:val="00C82483"/>
    <w:rsid w:val="00C828CF"/>
    <w:rsid w:val="00C82C2B"/>
    <w:rsid w:val="00C83933"/>
    <w:rsid w:val="00C84458"/>
    <w:rsid w:val="00C847A0"/>
    <w:rsid w:val="00C84F9E"/>
    <w:rsid w:val="00C8520C"/>
    <w:rsid w:val="00C857FB"/>
    <w:rsid w:val="00C85B16"/>
    <w:rsid w:val="00C85BEC"/>
    <w:rsid w:val="00C85D62"/>
    <w:rsid w:val="00C86221"/>
    <w:rsid w:val="00C863A7"/>
    <w:rsid w:val="00C864D4"/>
    <w:rsid w:val="00C8664E"/>
    <w:rsid w:val="00C8678B"/>
    <w:rsid w:val="00C86C2C"/>
    <w:rsid w:val="00C87144"/>
    <w:rsid w:val="00C87CBB"/>
    <w:rsid w:val="00C90567"/>
    <w:rsid w:val="00C905CD"/>
    <w:rsid w:val="00C905F4"/>
    <w:rsid w:val="00C90768"/>
    <w:rsid w:val="00C9085B"/>
    <w:rsid w:val="00C90C31"/>
    <w:rsid w:val="00C91519"/>
    <w:rsid w:val="00C91753"/>
    <w:rsid w:val="00C91761"/>
    <w:rsid w:val="00C9177B"/>
    <w:rsid w:val="00C92067"/>
    <w:rsid w:val="00C92106"/>
    <w:rsid w:val="00C924A1"/>
    <w:rsid w:val="00C92671"/>
    <w:rsid w:val="00C92B8E"/>
    <w:rsid w:val="00C93748"/>
    <w:rsid w:val="00C93B2D"/>
    <w:rsid w:val="00C93C04"/>
    <w:rsid w:val="00C93CEB"/>
    <w:rsid w:val="00C947F2"/>
    <w:rsid w:val="00C9492A"/>
    <w:rsid w:val="00C94AAB"/>
    <w:rsid w:val="00C94BD0"/>
    <w:rsid w:val="00C95135"/>
    <w:rsid w:val="00C953B5"/>
    <w:rsid w:val="00C95733"/>
    <w:rsid w:val="00C95C41"/>
    <w:rsid w:val="00C963AA"/>
    <w:rsid w:val="00C965A9"/>
    <w:rsid w:val="00C969CC"/>
    <w:rsid w:val="00C97079"/>
    <w:rsid w:val="00C970E0"/>
    <w:rsid w:val="00C97794"/>
    <w:rsid w:val="00C97DD9"/>
    <w:rsid w:val="00C97DFD"/>
    <w:rsid w:val="00C97F27"/>
    <w:rsid w:val="00CA0025"/>
    <w:rsid w:val="00CA041F"/>
    <w:rsid w:val="00CA08DA"/>
    <w:rsid w:val="00CA0A27"/>
    <w:rsid w:val="00CA0F3F"/>
    <w:rsid w:val="00CA1400"/>
    <w:rsid w:val="00CA1884"/>
    <w:rsid w:val="00CA1D2B"/>
    <w:rsid w:val="00CA1DEC"/>
    <w:rsid w:val="00CA2035"/>
    <w:rsid w:val="00CA2199"/>
    <w:rsid w:val="00CA26F1"/>
    <w:rsid w:val="00CA2860"/>
    <w:rsid w:val="00CA28CE"/>
    <w:rsid w:val="00CA3044"/>
    <w:rsid w:val="00CA351B"/>
    <w:rsid w:val="00CA3A62"/>
    <w:rsid w:val="00CA3A7C"/>
    <w:rsid w:val="00CA467E"/>
    <w:rsid w:val="00CA4DD1"/>
    <w:rsid w:val="00CA502A"/>
    <w:rsid w:val="00CA5A35"/>
    <w:rsid w:val="00CA5B27"/>
    <w:rsid w:val="00CA5B7A"/>
    <w:rsid w:val="00CA5E14"/>
    <w:rsid w:val="00CA5F97"/>
    <w:rsid w:val="00CA63E1"/>
    <w:rsid w:val="00CA646F"/>
    <w:rsid w:val="00CA6B8C"/>
    <w:rsid w:val="00CA7689"/>
    <w:rsid w:val="00CA7C13"/>
    <w:rsid w:val="00CB0062"/>
    <w:rsid w:val="00CB0511"/>
    <w:rsid w:val="00CB073A"/>
    <w:rsid w:val="00CB0934"/>
    <w:rsid w:val="00CB10DC"/>
    <w:rsid w:val="00CB118B"/>
    <w:rsid w:val="00CB135B"/>
    <w:rsid w:val="00CB1891"/>
    <w:rsid w:val="00CB1A15"/>
    <w:rsid w:val="00CB1F50"/>
    <w:rsid w:val="00CB2297"/>
    <w:rsid w:val="00CB2ABC"/>
    <w:rsid w:val="00CB2C4C"/>
    <w:rsid w:val="00CB2DD6"/>
    <w:rsid w:val="00CB31E4"/>
    <w:rsid w:val="00CB3305"/>
    <w:rsid w:val="00CB38FE"/>
    <w:rsid w:val="00CB3B0C"/>
    <w:rsid w:val="00CB4473"/>
    <w:rsid w:val="00CB4806"/>
    <w:rsid w:val="00CB4BBF"/>
    <w:rsid w:val="00CB4F6C"/>
    <w:rsid w:val="00CB4FBF"/>
    <w:rsid w:val="00CB50F2"/>
    <w:rsid w:val="00CB5B1B"/>
    <w:rsid w:val="00CB5FB2"/>
    <w:rsid w:val="00CB6037"/>
    <w:rsid w:val="00CB62D7"/>
    <w:rsid w:val="00CB6486"/>
    <w:rsid w:val="00CB68E1"/>
    <w:rsid w:val="00CB77B8"/>
    <w:rsid w:val="00CB79B6"/>
    <w:rsid w:val="00CB7CD3"/>
    <w:rsid w:val="00CC0130"/>
    <w:rsid w:val="00CC0635"/>
    <w:rsid w:val="00CC0961"/>
    <w:rsid w:val="00CC0B64"/>
    <w:rsid w:val="00CC0DEB"/>
    <w:rsid w:val="00CC1996"/>
    <w:rsid w:val="00CC25BF"/>
    <w:rsid w:val="00CC2978"/>
    <w:rsid w:val="00CC29BD"/>
    <w:rsid w:val="00CC2AA0"/>
    <w:rsid w:val="00CC2FCD"/>
    <w:rsid w:val="00CC3164"/>
    <w:rsid w:val="00CC3795"/>
    <w:rsid w:val="00CC3E6B"/>
    <w:rsid w:val="00CC3FBF"/>
    <w:rsid w:val="00CC414C"/>
    <w:rsid w:val="00CC427D"/>
    <w:rsid w:val="00CC45C7"/>
    <w:rsid w:val="00CC4615"/>
    <w:rsid w:val="00CC46E8"/>
    <w:rsid w:val="00CC49C1"/>
    <w:rsid w:val="00CC54D0"/>
    <w:rsid w:val="00CC56F3"/>
    <w:rsid w:val="00CC602F"/>
    <w:rsid w:val="00CC6160"/>
    <w:rsid w:val="00CC64E4"/>
    <w:rsid w:val="00CC67E1"/>
    <w:rsid w:val="00CC681B"/>
    <w:rsid w:val="00CC68BF"/>
    <w:rsid w:val="00CC6A2D"/>
    <w:rsid w:val="00CC7325"/>
    <w:rsid w:val="00CC73CF"/>
    <w:rsid w:val="00CC77A4"/>
    <w:rsid w:val="00CD0D8B"/>
    <w:rsid w:val="00CD16FB"/>
    <w:rsid w:val="00CD1B51"/>
    <w:rsid w:val="00CD1CA3"/>
    <w:rsid w:val="00CD20E2"/>
    <w:rsid w:val="00CD22B6"/>
    <w:rsid w:val="00CD2D65"/>
    <w:rsid w:val="00CD2FE5"/>
    <w:rsid w:val="00CD2FF8"/>
    <w:rsid w:val="00CD30F9"/>
    <w:rsid w:val="00CD327A"/>
    <w:rsid w:val="00CD3562"/>
    <w:rsid w:val="00CD364A"/>
    <w:rsid w:val="00CD39C5"/>
    <w:rsid w:val="00CD3B25"/>
    <w:rsid w:val="00CD3E89"/>
    <w:rsid w:val="00CD3F18"/>
    <w:rsid w:val="00CD4301"/>
    <w:rsid w:val="00CD4331"/>
    <w:rsid w:val="00CD4565"/>
    <w:rsid w:val="00CD4F0F"/>
    <w:rsid w:val="00CD52A2"/>
    <w:rsid w:val="00CD6190"/>
    <w:rsid w:val="00CD6D34"/>
    <w:rsid w:val="00CD6E7E"/>
    <w:rsid w:val="00CD6FD1"/>
    <w:rsid w:val="00CD7694"/>
    <w:rsid w:val="00CD7D22"/>
    <w:rsid w:val="00CD7E4B"/>
    <w:rsid w:val="00CE0144"/>
    <w:rsid w:val="00CE0602"/>
    <w:rsid w:val="00CE0636"/>
    <w:rsid w:val="00CE0BE9"/>
    <w:rsid w:val="00CE19E4"/>
    <w:rsid w:val="00CE1FD2"/>
    <w:rsid w:val="00CE243D"/>
    <w:rsid w:val="00CE2D72"/>
    <w:rsid w:val="00CE3013"/>
    <w:rsid w:val="00CE35D2"/>
    <w:rsid w:val="00CE4190"/>
    <w:rsid w:val="00CE4201"/>
    <w:rsid w:val="00CE47CA"/>
    <w:rsid w:val="00CE4B08"/>
    <w:rsid w:val="00CE4D21"/>
    <w:rsid w:val="00CE527B"/>
    <w:rsid w:val="00CE5992"/>
    <w:rsid w:val="00CE5A8D"/>
    <w:rsid w:val="00CE5AAF"/>
    <w:rsid w:val="00CE5EE1"/>
    <w:rsid w:val="00CE5F92"/>
    <w:rsid w:val="00CE72DA"/>
    <w:rsid w:val="00CF042F"/>
    <w:rsid w:val="00CF09C3"/>
    <w:rsid w:val="00CF13FF"/>
    <w:rsid w:val="00CF1516"/>
    <w:rsid w:val="00CF195A"/>
    <w:rsid w:val="00CF1A7E"/>
    <w:rsid w:val="00CF23BF"/>
    <w:rsid w:val="00CF2477"/>
    <w:rsid w:val="00CF2AAF"/>
    <w:rsid w:val="00CF3082"/>
    <w:rsid w:val="00CF312B"/>
    <w:rsid w:val="00CF3743"/>
    <w:rsid w:val="00CF386D"/>
    <w:rsid w:val="00CF4146"/>
    <w:rsid w:val="00CF42D4"/>
    <w:rsid w:val="00CF44BC"/>
    <w:rsid w:val="00CF5678"/>
    <w:rsid w:val="00CF5B34"/>
    <w:rsid w:val="00CF5C4F"/>
    <w:rsid w:val="00CF5D65"/>
    <w:rsid w:val="00CF5DDF"/>
    <w:rsid w:val="00CF627F"/>
    <w:rsid w:val="00CF69C7"/>
    <w:rsid w:val="00D00181"/>
    <w:rsid w:val="00D001D6"/>
    <w:rsid w:val="00D006CE"/>
    <w:rsid w:val="00D006D7"/>
    <w:rsid w:val="00D00B1F"/>
    <w:rsid w:val="00D00B31"/>
    <w:rsid w:val="00D012CF"/>
    <w:rsid w:val="00D013D4"/>
    <w:rsid w:val="00D01658"/>
    <w:rsid w:val="00D018E0"/>
    <w:rsid w:val="00D01C6D"/>
    <w:rsid w:val="00D01E4A"/>
    <w:rsid w:val="00D0283C"/>
    <w:rsid w:val="00D02A3F"/>
    <w:rsid w:val="00D03743"/>
    <w:rsid w:val="00D04B41"/>
    <w:rsid w:val="00D055C9"/>
    <w:rsid w:val="00D055D6"/>
    <w:rsid w:val="00D0568E"/>
    <w:rsid w:val="00D0580B"/>
    <w:rsid w:val="00D05B11"/>
    <w:rsid w:val="00D05B7C"/>
    <w:rsid w:val="00D05F75"/>
    <w:rsid w:val="00D060EC"/>
    <w:rsid w:val="00D0637E"/>
    <w:rsid w:val="00D06413"/>
    <w:rsid w:val="00D06C07"/>
    <w:rsid w:val="00D07154"/>
    <w:rsid w:val="00D0729E"/>
    <w:rsid w:val="00D077C2"/>
    <w:rsid w:val="00D07861"/>
    <w:rsid w:val="00D07884"/>
    <w:rsid w:val="00D10164"/>
    <w:rsid w:val="00D1086C"/>
    <w:rsid w:val="00D1104C"/>
    <w:rsid w:val="00D114C3"/>
    <w:rsid w:val="00D11674"/>
    <w:rsid w:val="00D11979"/>
    <w:rsid w:val="00D119AF"/>
    <w:rsid w:val="00D11AA4"/>
    <w:rsid w:val="00D11B55"/>
    <w:rsid w:val="00D12AC4"/>
    <w:rsid w:val="00D12FA8"/>
    <w:rsid w:val="00D131B9"/>
    <w:rsid w:val="00D13471"/>
    <w:rsid w:val="00D13EC3"/>
    <w:rsid w:val="00D143CF"/>
    <w:rsid w:val="00D147F1"/>
    <w:rsid w:val="00D15079"/>
    <w:rsid w:val="00D1542C"/>
    <w:rsid w:val="00D154BD"/>
    <w:rsid w:val="00D155D1"/>
    <w:rsid w:val="00D155FB"/>
    <w:rsid w:val="00D157C8"/>
    <w:rsid w:val="00D15901"/>
    <w:rsid w:val="00D15B00"/>
    <w:rsid w:val="00D1626B"/>
    <w:rsid w:val="00D176F2"/>
    <w:rsid w:val="00D178EE"/>
    <w:rsid w:val="00D178FB"/>
    <w:rsid w:val="00D17946"/>
    <w:rsid w:val="00D17AC3"/>
    <w:rsid w:val="00D17E44"/>
    <w:rsid w:val="00D204D3"/>
    <w:rsid w:val="00D20578"/>
    <w:rsid w:val="00D20A86"/>
    <w:rsid w:val="00D20B94"/>
    <w:rsid w:val="00D21247"/>
    <w:rsid w:val="00D2189F"/>
    <w:rsid w:val="00D21A7F"/>
    <w:rsid w:val="00D2214B"/>
    <w:rsid w:val="00D223C8"/>
    <w:rsid w:val="00D22545"/>
    <w:rsid w:val="00D228B8"/>
    <w:rsid w:val="00D22B8A"/>
    <w:rsid w:val="00D23656"/>
    <w:rsid w:val="00D239BA"/>
    <w:rsid w:val="00D23AA5"/>
    <w:rsid w:val="00D23B93"/>
    <w:rsid w:val="00D23BDC"/>
    <w:rsid w:val="00D23BF6"/>
    <w:rsid w:val="00D2462B"/>
    <w:rsid w:val="00D2479D"/>
    <w:rsid w:val="00D24EE8"/>
    <w:rsid w:val="00D24FCB"/>
    <w:rsid w:val="00D25560"/>
    <w:rsid w:val="00D25A8C"/>
    <w:rsid w:val="00D25D51"/>
    <w:rsid w:val="00D25E82"/>
    <w:rsid w:val="00D26362"/>
    <w:rsid w:val="00D264B4"/>
    <w:rsid w:val="00D26501"/>
    <w:rsid w:val="00D26766"/>
    <w:rsid w:val="00D26C9B"/>
    <w:rsid w:val="00D26F89"/>
    <w:rsid w:val="00D2725D"/>
    <w:rsid w:val="00D27293"/>
    <w:rsid w:val="00D27946"/>
    <w:rsid w:val="00D27B92"/>
    <w:rsid w:val="00D305A4"/>
    <w:rsid w:val="00D305D6"/>
    <w:rsid w:val="00D30763"/>
    <w:rsid w:val="00D31B18"/>
    <w:rsid w:val="00D32306"/>
    <w:rsid w:val="00D32337"/>
    <w:rsid w:val="00D325A2"/>
    <w:rsid w:val="00D328A0"/>
    <w:rsid w:val="00D32BC6"/>
    <w:rsid w:val="00D333D9"/>
    <w:rsid w:val="00D335CB"/>
    <w:rsid w:val="00D33FFD"/>
    <w:rsid w:val="00D34175"/>
    <w:rsid w:val="00D34A37"/>
    <w:rsid w:val="00D34BEB"/>
    <w:rsid w:val="00D353FF"/>
    <w:rsid w:val="00D3599A"/>
    <w:rsid w:val="00D35AC1"/>
    <w:rsid w:val="00D35C87"/>
    <w:rsid w:val="00D35D84"/>
    <w:rsid w:val="00D35F37"/>
    <w:rsid w:val="00D37300"/>
    <w:rsid w:val="00D37651"/>
    <w:rsid w:val="00D376FE"/>
    <w:rsid w:val="00D3782F"/>
    <w:rsid w:val="00D37BE7"/>
    <w:rsid w:val="00D37EFE"/>
    <w:rsid w:val="00D40715"/>
    <w:rsid w:val="00D409D1"/>
    <w:rsid w:val="00D40C52"/>
    <w:rsid w:val="00D40F00"/>
    <w:rsid w:val="00D40FDC"/>
    <w:rsid w:val="00D412FE"/>
    <w:rsid w:val="00D41F39"/>
    <w:rsid w:val="00D42082"/>
    <w:rsid w:val="00D42504"/>
    <w:rsid w:val="00D4269E"/>
    <w:rsid w:val="00D42934"/>
    <w:rsid w:val="00D42D2A"/>
    <w:rsid w:val="00D42DE0"/>
    <w:rsid w:val="00D433D3"/>
    <w:rsid w:val="00D43C6F"/>
    <w:rsid w:val="00D43CA3"/>
    <w:rsid w:val="00D43E62"/>
    <w:rsid w:val="00D44105"/>
    <w:rsid w:val="00D4455E"/>
    <w:rsid w:val="00D446FB"/>
    <w:rsid w:val="00D44832"/>
    <w:rsid w:val="00D45544"/>
    <w:rsid w:val="00D4570A"/>
    <w:rsid w:val="00D5012C"/>
    <w:rsid w:val="00D5031B"/>
    <w:rsid w:val="00D5079A"/>
    <w:rsid w:val="00D50A04"/>
    <w:rsid w:val="00D50FA6"/>
    <w:rsid w:val="00D5150F"/>
    <w:rsid w:val="00D51CA3"/>
    <w:rsid w:val="00D5239D"/>
    <w:rsid w:val="00D53406"/>
    <w:rsid w:val="00D5374B"/>
    <w:rsid w:val="00D53C16"/>
    <w:rsid w:val="00D53C6E"/>
    <w:rsid w:val="00D5408B"/>
    <w:rsid w:val="00D540FC"/>
    <w:rsid w:val="00D54183"/>
    <w:rsid w:val="00D546A1"/>
    <w:rsid w:val="00D55C3B"/>
    <w:rsid w:val="00D55DEB"/>
    <w:rsid w:val="00D5663C"/>
    <w:rsid w:val="00D566E7"/>
    <w:rsid w:val="00D56833"/>
    <w:rsid w:val="00D56D66"/>
    <w:rsid w:val="00D56E4E"/>
    <w:rsid w:val="00D56E6B"/>
    <w:rsid w:val="00D5708C"/>
    <w:rsid w:val="00D573C8"/>
    <w:rsid w:val="00D573DE"/>
    <w:rsid w:val="00D57806"/>
    <w:rsid w:val="00D60132"/>
    <w:rsid w:val="00D60316"/>
    <w:rsid w:val="00D60320"/>
    <w:rsid w:val="00D60787"/>
    <w:rsid w:val="00D60B93"/>
    <w:rsid w:val="00D61A62"/>
    <w:rsid w:val="00D61F73"/>
    <w:rsid w:val="00D635A1"/>
    <w:rsid w:val="00D636E6"/>
    <w:rsid w:val="00D63D7E"/>
    <w:rsid w:val="00D641C1"/>
    <w:rsid w:val="00D643C8"/>
    <w:rsid w:val="00D645A2"/>
    <w:rsid w:val="00D65014"/>
    <w:rsid w:val="00D6514A"/>
    <w:rsid w:val="00D6522C"/>
    <w:rsid w:val="00D6587B"/>
    <w:rsid w:val="00D66539"/>
    <w:rsid w:val="00D6665A"/>
    <w:rsid w:val="00D6689B"/>
    <w:rsid w:val="00D66D7F"/>
    <w:rsid w:val="00D6729F"/>
    <w:rsid w:val="00D679EC"/>
    <w:rsid w:val="00D67BBA"/>
    <w:rsid w:val="00D67E15"/>
    <w:rsid w:val="00D70041"/>
    <w:rsid w:val="00D70247"/>
    <w:rsid w:val="00D7031B"/>
    <w:rsid w:val="00D7035E"/>
    <w:rsid w:val="00D704AB"/>
    <w:rsid w:val="00D704FD"/>
    <w:rsid w:val="00D70D9F"/>
    <w:rsid w:val="00D713AB"/>
    <w:rsid w:val="00D7169A"/>
    <w:rsid w:val="00D716D5"/>
    <w:rsid w:val="00D716EC"/>
    <w:rsid w:val="00D717EE"/>
    <w:rsid w:val="00D71874"/>
    <w:rsid w:val="00D71B6D"/>
    <w:rsid w:val="00D72B17"/>
    <w:rsid w:val="00D72B2F"/>
    <w:rsid w:val="00D72E50"/>
    <w:rsid w:val="00D72E5A"/>
    <w:rsid w:val="00D730C3"/>
    <w:rsid w:val="00D731FD"/>
    <w:rsid w:val="00D7333E"/>
    <w:rsid w:val="00D734D0"/>
    <w:rsid w:val="00D73526"/>
    <w:rsid w:val="00D73C78"/>
    <w:rsid w:val="00D73D3A"/>
    <w:rsid w:val="00D7405B"/>
    <w:rsid w:val="00D740F8"/>
    <w:rsid w:val="00D75038"/>
    <w:rsid w:val="00D755A3"/>
    <w:rsid w:val="00D755C9"/>
    <w:rsid w:val="00D75752"/>
    <w:rsid w:val="00D75962"/>
    <w:rsid w:val="00D75B17"/>
    <w:rsid w:val="00D75FCB"/>
    <w:rsid w:val="00D766D9"/>
    <w:rsid w:val="00D767FC"/>
    <w:rsid w:val="00D76905"/>
    <w:rsid w:val="00D76936"/>
    <w:rsid w:val="00D77436"/>
    <w:rsid w:val="00D774DB"/>
    <w:rsid w:val="00D77599"/>
    <w:rsid w:val="00D77C20"/>
    <w:rsid w:val="00D77FF1"/>
    <w:rsid w:val="00D8013B"/>
    <w:rsid w:val="00D80503"/>
    <w:rsid w:val="00D80752"/>
    <w:rsid w:val="00D81428"/>
    <w:rsid w:val="00D81565"/>
    <w:rsid w:val="00D81912"/>
    <w:rsid w:val="00D81974"/>
    <w:rsid w:val="00D81F61"/>
    <w:rsid w:val="00D822CB"/>
    <w:rsid w:val="00D826B2"/>
    <w:rsid w:val="00D82D0C"/>
    <w:rsid w:val="00D8318F"/>
    <w:rsid w:val="00D841B6"/>
    <w:rsid w:val="00D847F7"/>
    <w:rsid w:val="00D85035"/>
    <w:rsid w:val="00D853AE"/>
    <w:rsid w:val="00D85616"/>
    <w:rsid w:val="00D8568B"/>
    <w:rsid w:val="00D857B1"/>
    <w:rsid w:val="00D857C7"/>
    <w:rsid w:val="00D85885"/>
    <w:rsid w:val="00D858D7"/>
    <w:rsid w:val="00D85B8C"/>
    <w:rsid w:val="00D85F90"/>
    <w:rsid w:val="00D8660C"/>
    <w:rsid w:val="00D86CDF"/>
    <w:rsid w:val="00D871DE"/>
    <w:rsid w:val="00D874CC"/>
    <w:rsid w:val="00D87FF7"/>
    <w:rsid w:val="00D90950"/>
    <w:rsid w:val="00D912BC"/>
    <w:rsid w:val="00D914BD"/>
    <w:rsid w:val="00D9165E"/>
    <w:rsid w:val="00D9195E"/>
    <w:rsid w:val="00D91A0A"/>
    <w:rsid w:val="00D9207B"/>
    <w:rsid w:val="00D927D6"/>
    <w:rsid w:val="00D928B3"/>
    <w:rsid w:val="00D92E08"/>
    <w:rsid w:val="00D937DE"/>
    <w:rsid w:val="00D93857"/>
    <w:rsid w:val="00D940AA"/>
    <w:rsid w:val="00D94458"/>
    <w:rsid w:val="00D94485"/>
    <w:rsid w:val="00D94544"/>
    <w:rsid w:val="00D945FC"/>
    <w:rsid w:val="00D94E66"/>
    <w:rsid w:val="00D95039"/>
    <w:rsid w:val="00D959AA"/>
    <w:rsid w:val="00D95A49"/>
    <w:rsid w:val="00D960AA"/>
    <w:rsid w:val="00D96660"/>
    <w:rsid w:val="00D96838"/>
    <w:rsid w:val="00D96A67"/>
    <w:rsid w:val="00D97358"/>
    <w:rsid w:val="00D977DE"/>
    <w:rsid w:val="00D97DF2"/>
    <w:rsid w:val="00DA001B"/>
    <w:rsid w:val="00DA0211"/>
    <w:rsid w:val="00DA17E9"/>
    <w:rsid w:val="00DA1857"/>
    <w:rsid w:val="00DA1912"/>
    <w:rsid w:val="00DA19D7"/>
    <w:rsid w:val="00DA283E"/>
    <w:rsid w:val="00DA285C"/>
    <w:rsid w:val="00DA2FF5"/>
    <w:rsid w:val="00DA31BB"/>
    <w:rsid w:val="00DA336E"/>
    <w:rsid w:val="00DA3EF0"/>
    <w:rsid w:val="00DA4042"/>
    <w:rsid w:val="00DA40D6"/>
    <w:rsid w:val="00DA41CE"/>
    <w:rsid w:val="00DA47C5"/>
    <w:rsid w:val="00DA4A37"/>
    <w:rsid w:val="00DA4CE3"/>
    <w:rsid w:val="00DA4EBA"/>
    <w:rsid w:val="00DA535D"/>
    <w:rsid w:val="00DA539B"/>
    <w:rsid w:val="00DA5C00"/>
    <w:rsid w:val="00DA5E61"/>
    <w:rsid w:val="00DA67DC"/>
    <w:rsid w:val="00DA68CE"/>
    <w:rsid w:val="00DA6EF3"/>
    <w:rsid w:val="00DA72DC"/>
    <w:rsid w:val="00DA76EF"/>
    <w:rsid w:val="00DA7A0B"/>
    <w:rsid w:val="00DA7FD2"/>
    <w:rsid w:val="00DB0928"/>
    <w:rsid w:val="00DB1041"/>
    <w:rsid w:val="00DB11C5"/>
    <w:rsid w:val="00DB14BC"/>
    <w:rsid w:val="00DB15B4"/>
    <w:rsid w:val="00DB1646"/>
    <w:rsid w:val="00DB1963"/>
    <w:rsid w:val="00DB1A7B"/>
    <w:rsid w:val="00DB200E"/>
    <w:rsid w:val="00DB2871"/>
    <w:rsid w:val="00DB2E3C"/>
    <w:rsid w:val="00DB2F93"/>
    <w:rsid w:val="00DB2FDB"/>
    <w:rsid w:val="00DB3B25"/>
    <w:rsid w:val="00DB3F07"/>
    <w:rsid w:val="00DB4509"/>
    <w:rsid w:val="00DB4ABB"/>
    <w:rsid w:val="00DB5BE1"/>
    <w:rsid w:val="00DB5F79"/>
    <w:rsid w:val="00DB6BAC"/>
    <w:rsid w:val="00DB7426"/>
    <w:rsid w:val="00DB74B0"/>
    <w:rsid w:val="00DB7C68"/>
    <w:rsid w:val="00DB7D3D"/>
    <w:rsid w:val="00DB7EA9"/>
    <w:rsid w:val="00DB7FB4"/>
    <w:rsid w:val="00DC001A"/>
    <w:rsid w:val="00DC1B15"/>
    <w:rsid w:val="00DC1F67"/>
    <w:rsid w:val="00DC2551"/>
    <w:rsid w:val="00DC2662"/>
    <w:rsid w:val="00DC2745"/>
    <w:rsid w:val="00DC276F"/>
    <w:rsid w:val="00DC285C"/>
    <w:rsid w:val="00DC31C0"/>
    <w:rsid w:val="00DC3348"/>
    <w:rsid w:val="00DC4041"/>
    <w:rsid w:val="00DC478B"/>
    <w:rsid w:val="00DC4817"/>
    <w:rsid w:val="00DC489B"/>
    <w:rsid w:val="00DC5AAB"/>
    <w:rsid w:val="00DC5AB0"/>
    <w:rsid w:val="00DC5ADE"/>
    <w:rsid w:val="00DC5C6D"/>
    <w:rsid w:val="00DC6373"/>
    <w:rsid w:val="00DC652A"/>
    <w:rsid w:val="00DC65D2"/>
    <w:rsid w:val="00DC6684"/>
    <w:rsid w:val="00DC7440"/>
    <w:rsid w:val="00DC7739"/>
    <w:rsid w:val="00DC7C8A"/>
    <w:rsid w:val="00DC7FB0"/>
    <w:rsid w:val="00DC7FE4"/>
    <w:rsid w:val="00DD0496"/>
    <w:rsid w:val="00DD04CC"/>
    <w:rsid w:val="00DD0D59"/>
    <w:rsid w:val="00DD0E6F"/>
    <w:rsid w:val="00DD135F"/>
    <w:rsid w:val="00DD15A9"/>
    <w:rsid w:val="00DD1A2E"/>
    <w:rsid w:val="00DD1C7E"/>
    <w:rsid w:val="00DD1E90"/>
    <w:rsid w:val="00DD1F1F"/>
    <w:rsid w:val="00DD21A2"/>
    <w:rsid w:val="00DD2842"/>
    <w:rsid w:val="00DD3197"/>
    <w:rsid w:val="00DD447F"/>
    <w:rsid w:val="00DD4E5B"/>
    <w:rsid w:val="00DD5093"/>
    <w:rsid w:val="00DD511D"/>
    <w:rsid w:val="00DD526D"/>
    <w:rsid w:val="00DD5334"/>
    <w:rsid w:val="00DD5535"/>
    <w:rsid w:val="00DD5CEB"/>
    <w:rsid w:val="00DD60D8"/>
    <w:rsid w:val="00DD6690"/>
    <w:rsid w:val="00DD6755"/>
    <w:rsid w:val="00DD7FE7"/>
    <w:rsid w:val="00DE0390"/>
    <w:rsid w:val="00DE06F3"/>
    <w:rsid w:val="00DE07EA"/>
    <w:rsid w:val="00DE086B"/>
    <w:rsid w:val="00DE0A64"/>
    <w:rsid w:val="00DE0AAD"/>
    <w:rsid w:val="00DE0C75"/>
    <w:rsid w:val="00DE12EF"/>
    <w:rsid w:val="00DE1392"/>
    <w:rsid w:val="00DE1704"/>
    <w:rsid w:val="00DE34F2"/>
    <w:rsid w:val="00DE3816"/>
    <w:rsid w:val="00DE3AB4"/>
    <w:rsid w:val="00DE432C"/>
    <w:rsid w:val="00DE4962"/>
    <w:rsid w:val="00DE4B5E"/>
    <w:rsid w:val="00DE4BCB"/>
    <w:rsid w:val="00DE4EA9"/>
    <w:rsid w:val="00DE4EB7"/>
    <w:rsid w:val="00DE5195"/>
    <w:rsid w:val="00DE56E8"/>
    <w:rsid w:val="00DE574D"/>
    <w:rsid w:val="00DE58FE"/>
    <w:rsid w:val="00DE5990"/>
    <w:rsid w:val="00DE5B0B"/>
    <w:rsid w:val="00DE5D80"/>
    <w:rsid w:val="00DE6044"/>
    <w:rsid w:val="00DE6165"/>
    <w:rsid w:val="00DE665B"/>
    <w:rsid w:val="00DE66E7"/>
    <w:rsid w:val="00DE76BD"/>
    <w:rsid w:val="00DE78BE"/>
    <w:rsid w:val="00DE78E2"/>
    <w:rsid w:val="00DE7A35"/>
    <w:rsid w:val="00DE7C47"/>
    <w:rsid w:val="00DF084C"/>
    <w:rsid w:val="00DF0B18"/>
    <w:rsid w:val="00DF10A6"/>
    <w:rsid w:val="00DF131A"/>
    <w:rsid w:val="00DF164A"/>
    <w:rsid w:val="00DF17D6"/>
    <w:rsid w:val="00DF18EB"/>
    <w:rsid w:val="00DF200D"/>
    <w:rsid w:val="00DF22CC"/>
    <w:rsid w:val="00DF2AA5"/>
    <w:rsid w:val="00DF2B8D"/>
    <w:rsid w:val="00DF2D31"/>
    <w:rsid w:val="00DF3CDF"/>
    <w:rsid w:val="00DF50A5"/>
    <w:rsid w:val="00DF52B2"/>
    <w:rsid w:val="00DF53C7"/>
    <w:rsid w:val="00DF58FD"/>
    <w:rsid w:val="00DF5D59"/>
    <w:rsid w:val="00DF61A5"/>
    <w:rsid w:val="00DF6478"/>
    <w:rsid w:val="00DF676F"/>
    <w:rsid w:val="00DF6C79"/>
    <w:rsid w:val="00DF6D2E"/>
    <w:rsid w:val="00DF6EDF"/>
    <w:rsid w:val="00DF7647"/>
    <w:rsid w:val="00DF7E31"/>
    <w:rsid w:val="00DF7E83"/>
    <w:rsid w:val="00DF7EB0"/>
    <w:rsid w:val="00E0003C"/>
    <w:rsid w:val="00E00225"/>
    <w:rsid w:val="00E002E9"/>
    <w:rsid w:val="00E00DEF"/>
    <w:rsid w:val="00E01864"/>
    <w:rsid w:val="00E020CA"/>
    <w:rsid w:val="00E025BE"/>
    <w:rsid w:val="00E02790"/>
    <w:rsid w:val="00E02915"/>
    <w:rsid w:val="00E02B26"/>
    <w:rsid w:val="00E03534"/>
    <w:rsid w:val="00E03A1B"/>
    <w:rsid w:val="00E04380"/>
    <w:rsid w:val="00E045B5"/>
    <w:rsid w:val="00E0460D"/>
    <w:rsid w:val="00E04698"/>
    <w:rsid w:val="00E04C7A"/>
    <w:rsid w:val="00E04F23"/>
    <w:rsid w:val="00E0574D"/>
    <w:rsid w:val="00E05B91"/>
    <w:rsid w:val="00E05D56"/>
    <w:rsid w:val="00E060E6"/>
    <w:rsid w:val="00E06307"/>
    <w:rsid w:val="00E0673A"/>
    <w:rsid w:val="00E0688A"/>
    <w:rsid w:val="00E06AFA"/>
    <w:rsid w:val="00E06C8E"/>
    <w:rsid w:val="00E06C92"/>
    <w:rsid w:val="00E07029"/>
    <w:rsid w:val="00E0747A"/>
    <w:rsid w:val="00E079BC"/>
    <w:rsid w:val="00E10C29"/>
    <w:rsid w:val="00E10D02"/>
    <w:rsid w:val="00E10D91"/>
    <w:rsid w:val="00E1154D"/>
    <w:rsid w:val="00E11C75"/>
    <w:rsid w:val="00E12FBB"/>
    <w:rsid w:val="00E1304E"/>
    <w:rsid w:val="00E130FE"/>
    <w:rsid w:val="00E13B7C"/>
    <w:rsid w:val="00E1411D"/>
    <w:rsid w:val="00E14488"/>
    <w:rsid w:val="00E14599"/>
    <w:rsid w:val="00E14EFA"/>
    <w:rsid w:val="00E152E0"/>
    <w:rsid w:val="00E15627"/>
    <w:rsid w:val="00E156D0"/>
    <w:rsid w:val="00E15A14"/>
    <w:rsid w:val="00E162A8"/>
    <w:rsid w:val="00E1637E"/>
    <w:rsid w:val="00E16A53"/>
    <w:rsid w:val="00E17265"/>
    <w:rsid w:val="00E176B5"/>
    <w:rsid w:val="00E17857"/>
    <w:rsid w:val="00E179E8"/>
    <w:rsid w:val="00E17B06"/>
    <w:rsid w:val="00E20096"/>
    <w:rsid w:val="00E20292"/>
    <w:rsid w:val="00E20739"/>
    <w:rsid w:val="00E20ACF"/>
    <w:rsid w:val="00E20B51"/>
    <w:rsid w:val="00E20BC5"/>
    <w:rsid w:val="00E20D22"/>
    <w:rsid w:val="00E20EFB"/>
    <w:rsid w:val="00E21160"/>
    <w:rsid w:val="00E2178E"/>
    <w:rsid w:val="00E2191B"/>
    <w:rsid w:val="00E21D6D"/>
    <w:rsid w:val="00E22975"/>
    <w:rsid w:val="00E23931"/>
    <w:rsid w:val="00E24045"/>
    <w:rsid w:val="00E24047"/>
    <w:rsid w:val="00E242F2"/>
    <w:rsid w:val="00E24F9C"/>
    <w:rsid w:val="00E25942"/>
    <w:rsid w:val="00E25B09"/>
    <w:rsid w:val="00E2614D"/>
    <w:rsid w:val="00E26862"/>
    <w:rsid w:val="00E269C9"/>
    <w:rsid w:val="00E26CE5"/>
    <w:rsid w:val="00E26EFD"/>
    <w:rsid w:val="00E275EF"/>
    <w:rsid w:val="00E27695"/>
    <w:rsid w:val="00E27700"/>
    <w:rsid w:val="00E279D9"/>
    <w:rsid w:val="00E27DCF"/>
    <w:rsid w:val="00E301A5"/>
    <w:rsid w:val="00E3086C"/>
    <w:rsid w:val="00E30953"/>
    <w:rsid w:val="00E30E4A"/>
    <w:rsid w:val="00E312ED"/>
    <w:rsid w:val="00E31D1F"/>
    <w:rsid w:val="00E31E8A"/>
    <w:rsid w:val="00E320D7"/>
    <w:rsid w:val="00E332AC"/>
    <w:rsid w:val="00E33424"/>
    <w:rsid w:val="00E3342F"/>
    <w:rsid w:val="00E3362D"/>
    <w:rsid w:val="00E33ADA"/>
    <w:rsid w:val="00E33ADB"/>
    <w:rsid w:val="00E33DFB"/>
    <w:rsid w:val="00E34636"/>
    <w:rsid w:val="00E34906"/>
    <w:rsid w:val="00E34954"/>
    <w:rsid w:val="00E34CDA"/>
    <w:rsid w:val="00E3549A"/>
    <w:rsid w:val="00E354BB"/>
    <w:rsid w:val="00E356F6"/>
    <w:rsid w:val="00E35842"/>
    <w:rsid w:val="00E35BB9"/>
    <w:rsid w:val="00E362DA"/>
    <w:rsid w:val="00E3683C"/>
    <w:rsid w:val="00E368DA"/>
    <w:rsid w:val="00E36D24"/>
    <w:rsid w:val="00E36E28"/>
    <w:rsid w:val="00E36F6A"/>
    <w:rsid w:val="00E37067"/>
    <w:rsid w:val="00E37D8B"/>
    <w:rsid w:val="00E37FBC"/>
    <w:rsid w:val="00E40BFD"/>
    <w:rsid w:val="00E40D1E"/>
    <w:rsid w:val="00E41AAB"/>
    <w:rsid w:val="00E41BD3"/>
    <w:rsid w:val="00E42204"/>
    <w:rsid w:val="00E42883"/>
    <w:rsid w:val="00E4294C"/>
    <w:rsid w:val="00E429F9"/>
    <w:rsid w:val="00E42E05"/>
    <w:rsid w:val="00E42E4F"/>
    <w:rsid w:val="00E43C77"/>
    <w:rsid w:val="00E43E68"/>
    <w:rsid w:val="00E44104"/>
    <w:rsid w:val="00E442C7"/>
    <w:rsid w:val="00E44472"/>
    <w:rsid w:val="00E44AE8"/>
    <w:rsid w:val="00E45098"/>
    <w:rsid w:val="00E45200"/>
    <w:rsid w:val="00E45440"/>
    <w:rsid w:val="00E45A07"/>
    <w:rsid w:val="00E45D78"/>
    <w:rsid w:val="00E46298"/>
    <w:rsid w:val="00E46337"/>
    <w:rsid w:val="00E46388"/>
    <w:rsid w:val="00E4653A"/>
    <w:rsid w:val="00E4664F"/>
    <w:rsid w:val="00E466CC"/>
    <w:rsid w:val="00E466D4"/>
    <w:rsid w:val="00E4680B"/>
    <w:rsid w:val="00E46AF9"/>
    <w:rsid w:val="00E46D00"/>
    <w:rsid w:val="00E4724F"/>
    <w:rsid w:val="00E47797"/>
    <w:rsid w:val="00E47838"/>
    <w:rsid w:val="00E47A1F"/>
    <w:rsid w:val="00E47A93"/>
    <w:rsid w:val="00E47BA4"/>
    <w:rsid w:val="00E47ED6"/>
    <w:rsid w:val="00E505C2"/>
    <w:rsid w:val="00E50A37"/>
    <w:rsid w:val="00E50BA2"/>
    <w:rsid w:val="00E50C5F"/>
    <w:rsid w:val="00E513C6"/>
    <w:rsid w:val="00E5181D"/>
    <w:rsid w:val="00E51833"/>
    <w:rsid w:val="00E51FD8"/>
    <w:rsid w:val="00E52E42"/>
    <w:rsid w:val="00E52E72"/>
    <w:rsid w:val="00E52F98"/>
    <w:rsid w:val="00E531EF"/>
    <w:rsid w:val="00E532B3"/>
    <w:rsid w:val="00E54409"/>
    <w:rsid w:val="00E54434"/>
    <w:rsid w:val="00E54875"/>
    <w:rsid w:val="00E54E1B"/>
    <w:rsid w:val="00E54EEE"/>
    <w:rsid w:val="00E554D0"/>
    <w:rsid w:val="00E55AC4"/>
    <w:rsid w:val="00E55DEC"/>
    <w:rsid w:val="00E56034"/>
    <w:rsid w:val="00E564D8"/>
    <w:rsid w:val="00E5680E"/>
    <w:rsid w:val="00E572AB"/>
    <w:rsid w:val="00E57A2E"/>
    <w:rsid w:val="00E57C47"/>
    <w:rsid w:val="00E57F21"/>
    <w:rsid w:val="00E60A2F"/>
    <w:rsid w:val="00E60E0D"/>
    <w:rsid w:val="00E60FA8"/>
    <w:rsid w:val="00E61208"/>
    <w:rsid w:val="00E61A2A"/>
    <w:rsid w:val="00E61E04"/>
    <w:rsid w:val="00E61F63"/>
    <w:rsid w:val="00E61F7A"/>
    <w:rsid w:val="00E61FA9"/>
    <w:rsid w:val="00E62354"/>
    <w:rsid w:val="00E62788"/>
    <w:rsid w:val="00E6294F"/>
    <w:rsid w:val="00E62A74"/>
    <w:rsid w:val="00E62C6E"/>
    <w:rsid w:val="00E63C9B"/>
    <w:rsid w:val="00E641B7"/>
    <w:rsid w:val="00E645D3"/>
    <w:rsid w:val="00E645E3"/>
    <w:rsid w:val="00E648C4"/>
    <w:rsid w:val="00E649C8"/>
    <w:rsid w:val="00E64FEB"/>
    <w:rsid w:val="00E664DC"/>
    <w:rsid w:val="00E6658A"/>
    <w:rsid w:val="00E666D8"/>
    <w:rsid w:val="00E66702"/>
    <w:rsid w:val="00E6677C"/>
    <w:rsid w:val="00E66C32"/>
    <w:rsid w:val="00E66C43"/>
    <w:rsid w:val="00E66CEF"/>
    <w:rsid w:val="00E67127"/>
    <w:rsid w:val="00E6715A"/>
    <w:rsid w:val="00E672C4"/>
    <w:rsid w:val="00E67999"/>
    <w:rsid w:val="00E70157"/>
    <w:rsid w:val="00E70379"/>
    <w:rsid w:val="00E707ED"/>
    <w:rsid w:val="00E70C34"/>
    <w:rsid w:val="00E70EA1"/>
    <w:rsid w:val="00E716B0"/>
    <w:rsid w:val="00E7188E"/>
    <w:rsid w:val="00E71AA0"/>
    <w:rsid w:val="00E72015"/>
    <w:rsid w:val="00E7263F"/>
    <w:rsid w:val="00E72E63"/>
    <w:rsid w:val="00E73309"/>
    <w:rsid w:val="00E73447"/>
    <w:rsid w:val="00E735D0"/>
    <w:rsid w:val="00E73769"/>
    <w:rsid w:val="00E73CB9"/>
    <w:rsid w:val="00E73DF8"/>
    <w:rsid w:val="00E73DFE"/>
    <w:rsid w:val="00E740ED"/>
    <w:rsid w:val="00E7429A"/>
    <w:rsid w:val="00E74525"/>
    <w:rsid w:val="00E74A74"/>
    <w:rsid w:val="00E74BC6"/>
    <w:rsid w:val="00E74F0D"/>
    <w:rsid w:val="00E750D4"/>
    <w:rsid w:val="00E75576"/>
    <w:rsid w:val="00E756B0"/>
    <w:rsid w:val="00E75E28"/>
    <w:rsid w:val="00E763A6"/>
    <w:rsid w:val="00E7677E"/>
    <w:rsid w:val="00E76895"/>
    <w:rsid w:val="00E77141"/>
    <w:rsid w:val="00E77294"/>
    <w:rsid w:val="00E772BD"/>
    <w:rsid w:val="00E772CD"/>
    <w:rsid w:val="00E7781F"/>
    <w:rsid w:val="00E77D1E"/>
    <w:rsid w:val="00E80009"/>
    <w:rsid w:val="00E801F6"/>
    <w:rsid w:val="00E80A5B"/>
    <w:rsid w:val="00E80B78"/>
    <w:rsid w:val="00E80D06"/>
    <w:rsid w:val="00E80D12"/>
    <w:rsid w:val="00E80DDD"/>
    <w:rsid w:val="00E813DA"/>
    <w:rsid w:val="00E81912"/>
    <w:rsid w:val="00E820E7"/>
    <w:rsid w:val="00E822DF"/>
    <w:rsid w:val="00E8231B"/>
    <w:rsid w:val="00E82AF9"/>
    <w:rsid w:val="00E8335E"/>
    <w:rsid w:val="00E835AF"/>
    <w:rsid w:val="00E8361A"/>
    <w:rsid w:val="00E83DEF"/>
    <w:rsid w:val="00E84CA7"/>
    <w:rsid w:val="00E85427"/>
    <w:rsid w:val="00E8545D"/>
    <w:rsid w:val="00E85605"/>
    <w:rsid w:val="00E85818"/>
    <w:rsid w:val="00E858EA"/>
    <w:rsid w:val="00E85960"/>
    <w:rsid w:val="00E862E6"/>
    <w:rsid w:val="00E864FC"/>
    <w:rsid w:val="00E86776"/>
    <w:rsid w:val="00E87062"/>
    <w:rsid w:val="00E8777D"/>
    <w:rsid w:val="00E87790"/>
    <w:rsid w:val="00E8782C"/>
    <w:rsid w:val="00E87AA5"/>
    <w:rsid w:val="00E87E05"/>
    <w:rsid w:val="00E87E86"/>
    <w:rsid w:val="00E87F7A"/>
    <w:rsid w:val="00E905D8"/>
    <w:rsid w:val="00E90E89"/>
    <w:rsid w:val="00E910C4"/>
    <w:rsid w:val="00E91554"/>
    <w:rsid w:val="00E91A85"/>
    <w:rsid w:val="00E91B36"/>
    <w:rsid w:val="00E91E91"/>
    <w:rsid w:val="00E924E5"/>
    <w:rsid w:val="00E92988"/>
    <w:rsid w:val="00E93BAD"/>
    <w:rsid w:val="00E93BD8"/>
    <w:rsid w:val="00E94862"/>
    <w:rsid w:val="00E94BF5"/>
    <w:rsid w:val="00E95303"/>
    <w:rsid w:val="00E953A0"/>
    <w:rsid w:val="00E95790"/>
    <w:rsid w:val="00E959F2"/>
    <w:rsid w:val="00E96228"/>
    <w:rsid w:val="00E96337"/>
    <w:rsid w:val="00E96360"/>
    <w:rsid w:val="00E966DD"/>
    <w:rsid w:val="00E96B27"/>
    <w:rsid w:val="00E97844"/>
    <w:rsid w:val="00E9795F"/>
    <w:rsid w:val="00E97F89"/>
    <w:rsid w:val="00EA0220"/>
    <w:rsid w:val="00EA042D"/>
    <w:rsid w:val="00EA0496"/>
    <w:rsid w:val="00EA04E8"/>
    <w:rsid w:val="00EA072F"/>
    <w:rsid w:val="00EA078B"/>
    <w:rsid w:val="00EA0B1A"/>
    <w:rsid w:val="00EA0DD9"/>
    <w:rsid w:val="00EA1436"/>
    <w:rsid w:val="00EA1521"/>
    <w:rsid w:val="00EA1556"/>
    <w:rsid w:val="00EA1A10"/>
    <w:rsid w:val="00EA1B0E"/>
    <w:rsid w:val="00EA1C67"/>
    <w:rsid w:val="00EA1EC0"/>
    <w:rsid w:val="00EA2067"/>
    <w:rsid w:val="00EA20AC"/>
    <w:rsid w:val="00EA251D"/>
    <w:rsid w:val="00EA2559"/>
    <w:rsid w:val="00EA2706"/>
    <w:rsid w:val="00EA343A"/>
    <w:rsid w:val="00EA3604"/>
    <w:rsid w:val="00EA39CE"/>
    <w:rsid w:val="00EA4427"/>
    <w:rsid w:val="00EA497F"/>
    <w:rsid w:val="00EA5285"/>
    <w:rsid w:val="00EA5423"/>
    <w:rsid w:val="00EA56E5"/>
    <w:rsid w:val="00EA578D"/>
    <w:rsid w:val="00EA58C3"/>
    <w:rsid w:val="00EA5F59"/>
    <w:rsid w:val="00EA60CF"/>
    <w:rsid w:val="00EA67AF"/>
    <w:rsid w:val="00EA7346"/>
    <w:rsid w:val="00EB007F"/>
    <w:rsid w:val="00EB0B03"/>
    <w:rsid w:val="00EB0FD8"/>
    <w:rsid w:val="00EB1C16"/>
    <w:rsid w:val="00EB1FD0"/>
    <w:rsid w:val="00EB22FB"/>
    <w:rsid w:val="00EB28D9"/>
    <w:rsid w:val="00EB3D9A"/>
    <w:rsid w:val="00EB3DAA"/>
    <w:rsid w:val="00EB3DBB"/>
    <w:rsid w:val="00EB42B6"/>
    <w:rsid w:val="00EB433D"/>
    <w:rsid w:val="00EB553B"/>
    <w:rsid w:val="00EB5727"/>
    <w:rsid w:val="00EB6ACA"/>
    <w:rsid w:val="00EB6C05"/>
    <w:rsid w:val="00EB6C23"/>
    <w:rsid w:val="00EB6CB5"/>
    <w:rsid w:val="00EB6D63"/>
    <w:rsid w:val="00EB6E4D"/>
    <w:rsid w:val="00EB7365"/>
    <w:rsid w:val="00EB7474"/>
    <w:rsid w:val="00EB75B3"/>
    <w:rsid w:val="00EC01D6"/>
    <w:rsid w:val="00EC0BB3"/>
    <w:rsid w:val="00EC12B2"/>
    <w:rsid w:val="00EC1A92"/>
    <w:rsid w:val="00EC1B17"/>
    <w:rsid w:val="00EC1C18"/>
    <w:rsid w:val="00EC1D77"/>
    <w:rsid w:val="00EC1E55"/>
    <w:rsid w:val="00EC2026"/>
    <w:rsid w:val="00EC2136"/>
    <w:rsid w:val="00EC28B5"/>
    <w:rsid w:val="00EC2966"/>
    <w:rsid w:val="00EC2A97"/>
    <w:rsid w:val="00EC36F2"/>
    <w:rsid w:val="00EC3B00"/>
    <w:rsid w:val="00EC3C6C"/>
    <w:rsid w:val="00EC3CC7"/>
    <w:rsid w:val="00EC4393"/>
    <w:rsid w:val="00EC45E7"/>
    <w:rsid w:val="00EC4771"/>
    <w:rsid w:val="00EC485E"/>
    <w:rsid w:val="00EC57D4"/>
    <w:rsid w:val="00EC6367"/>
    <w:rsid w:val="00EC6589"/>
    <w:rsid w:val="00EC683B"/>
    <w:rsid w:val="00EC6D5A"/>
    <w:rsid w:val="00EC6F87"/>
    <w:rsid w:val="00EC73D1"/>
    <w:rsid w:val="00EC7D0B"/>
    <w:rsid w:val="00EC7D3C"/>
    <w:rsid w:val="00EC7EEE"/>
    <w:rsid w:val="00ED0608"/>
    <w:rsid w:val="00ED0C50"/>
    <w:rsid w:val="00ED2059"/>
    <w:rsid w:val="00ED2310"/>
    <w:rsid w:val="00ED236B"/>
    <w:rsid w:val="00ED256F"/>
    <w:rsid w:val="00ED32BD"/>
    <w:rsid w:val="00ED338E"/>
    <w:rsid w:val="00ED3821"/>
    <w:rsid w:val="00ED4058"/>
    <w:rsid w:val="00ED4398"/>
    <w:rsid w:val="00ED4645"/>
    <w:rsid w:val="00ED4C1B"/>
    <w:rsid w:val="00ED4D50"/>
    <w:rsid w:val="00ED5310"/>
    <w:rsid w:val="00ED5435"/>
    <w:rsid w:val="00ED63B3"/>
    <w:rsid w:val="00ED702B"/>
    <w:rsid w:val="00ED7A88"/>
    <w:rsid w:val="00EE115C"/>
    <w:rsid w:val="00EE13C2"/>
    <w:rsid w:val="00EE1B5A"/>
    <w:rsid w:val="00EE1C0E"/>
    <w:rsid w:val="00EE21B1"/>
    <w:rsid w:val="00EE22BE"/>
    <w:rsid w:val="00EE236E"/>
    <w:rsid w:val="00EE26D8"/>
    <w:rsid w:val="00EE2A0A"/>
    <w:rsid w:val="00EE2B61"/>
    <w:rsid w:val="00EE3011"/>
    <w:rsid w:val="00EE31E6"/>
    <w:rsid w:val="00EE3416"/>
    <w:rsid w:val="00EE3FCA"/>
    <w:rsid w:val="00EE50C6"/>
    <w:rsid w:val="00EE58CA"/>
    <w:rsid w:val="00EE58CF"/>
    <w:rsid w:val="00EE63BE"/>
    <w:rsid w:val="00EE68B0"/>
    <w:rsid w:val="00EE691A"/>
    <w:rsid w:val="00EE6D0C"/>
    <w:rsid w:val="00EE6D53"/>
    <w:rsid w:val="00EE7094"/>
    <w:rsid w:val="00EE72F7"/>
    <w:rsid w:val="00EE74E8"/>
    <w:rsid w:val="00EE79CC"/>
    <w:rsid w:val="00EE7D5E"/>
    <w:rsid w:val="00EF0095"/>
    <w:rsid w:val="00EF090D"/>
    <w:rsid w:val="00EF094E"/>
    <w:rsid w:val="00EF1095"/>
    <w:rsid w:val="00EF1D59"/>
    <w:rsid w:val="00EF1DB0"/>
    <w:rsid w:val="00EF22FE"/>
    <w:rsid w:val="00EF250A"/>
    <w:rsid w:val="00EF26B2"/>
    <w:rsid w:val="00EF277E"/>
    <w:rsid w:val="00EF2A41"/>
    <w:rsid w:val="00EF372C"/>
    <w:rsid w:val="00EF3ECD"/>
    <w:rsid w:val="00EF43F6"/>
    <w:rsid w:val="00EF4C83"/>
    <w:rsid w:val="00EF4DCD"/>
    <w:rsid w:val="00EF4FBF"/>
    <w:rsid w:val="00EF57B2"/>
    <w:rsid w:val="00EF6235"/>
    <w:rsid w:val="00EF6370"/>
    <w:rsid w:val="00EF66E7"/>
    <w:rsid w:val="00EF66F4"/>
    <w:rsid w:val="00EF70F6"/>
    <w:rsid w:val="00EF7333"/>
    <w:rsid w:val="00EF790D"/>
    <w:rsid w:val="00EF7A5F"/>
    <w:rsid w:val="00EF7F2E"/>
    <w:rsid w:val="00F00007"/>
    <w:rsid w:val="00F00308"/>
    <w:rsid w:val="00F006E3"/>
    <w:rsid w:val="00F00D23"/>
    <w:rsid w:val="00F012CC"/>
    <w:rsid w:val="00F014FE"/>
    <w:rsid w:val="00F0176D"/>
    <w:rsid w:val="00F019BB"/>
    <w:rsid w:val="00F01A7E"/>
    <w:rsid w:val="00F0261A"/>
    <w:rsid w:val="00F02E1B"/>
    <w:rsid w:val="00F0355D"/>
    <w:rsid w:val="00F0366D"/>
    <w:rsid w:val="00F0386F"/>
    <w:rsid w:val="00F03ED7"/>
    <w:rsid w:val="00F03FD4"/>
    <w:rsid w:val="00F04CA9"/>
    <w:rsid w:val="00F0508E"/>
    <w:rsid w:val="00F0540A"/>
    <w:rsid w:val="00F0572B"/>
    <w:rsid w:val="00F05D4B"/>
    <w:rsid w:val="00F063DF"/>
    <w:rsid w:val="00F0667C"/>
    <w:rsid w:val="00F06D1B"/>
    <w:rsid w:val="00F076C2"/>
    <w:rsid w:val="00F077A0"/>
    <w:rsid w:val="00F1006E"/>
    <w:rsid w:val="00F10379"/>
    <w:rsid w:val="00F10C8B"/>
    <w:rsid w:val="00F11378"/>
    <w:rsid w:val="00F1205C"/>
    <w:rsid w:val="00F123D2"/>
    <w:rsid w:val="00F124AF"/>
    <w:rsid w:val="00F12623"/>
    <w:rsid w:val="00F12EA3"/>
    <w:rsid w:val="00F13A38"/>
    <w:rsid w:val="00F13DD5"/>
    <w:rsid w:val="00F13EE0"/>
    <w:rsid w:val="00F1454F"/>
    <w:rsid w:val="00F14C0C"/>
    <w:rsid w:val="00F1522B"/>
    <w:rsid w:val="00F15F96"/>
    <w:rsid w:val="00F1683F"/>
    <w:rsid w:val="00F16851"/>
    <w:rsid w:val="00F16C09"/>
    <w:rsid w:val="00F16C63"/>
    <w:rsid w:val="00F16E61"/>
    <w:rsid w:val="00F17B0C"/>
    <w:rsid w:val="00F2052E"/>
    <w:rsid w:val="00F20A92"/>
    <w:rsid w:val="00F21378"/>
    <w:rsid w:val="00F215FD"/>
    <w:rsid w:val="00F220EF"/>
    <w:rsid w:val="00F22A79"/>
    <w:rsid w:val="00F22F3B"/>
    <w:rsid w:val="00F235C6"/>
    <w:rsid w:val="00F235FA"/>
    <w:rsid w:val="00F236CF"/>
    <w:rsid w:val="00F23A3A"/>
    <w:rsid w:val="00F23ACF"/>
    <w:rsid w:val="00F24040"/>
    <w:rsid w:val="00F2459B"/>
    <w:rsid w:val="00F246C3"/>
    <w:rsid w:val="00F248CA"/>
    <w:rsid w:val="00F24FF9"/>
    <w:rsid w:val="00F2540E"/>
    <w:rsid w:val="00F25477"/>
    <w:rsid w:val="00F25EFE"/>
    <w:rsid w:val="00F26030"/>
    <w:rsid w:val="00F26CB0"/>
    <w:rsid w:val="00F26EC6"/>
    <w:rsid w:val="00F27CC3"/>
    <w:rsid w:val="00F27D44"/>
    <w:rsid w:val="00F27F9C"/>
    <w:rsid w:val="00F303A1"/>
    <w:rsid w:val="00F30D73"/>
    <w:rsid w:val="00F30E47"/>
    <w:rsid w:val="00F311A4"/>
    <w:rsid w:val="00F31360"/>
    <w:rsid w:val="00F319DF"/>
    <w:rsid w:val="00F31B09"/>
    <w:rsid w:val="00F3256F"/>
    <w:rsid w:val="00F33CDB"/>
    <w:rsid w:val="00F33E3F"/>
    <w:rsid w:val="00F341D0"/>
    <w:rsid w:val="00F34346"/>
    <w:rsid w:val="00F34594"/>
    <w:rsid w:val="00F346E9"/>
    <w:rsid w:val="00F35120"/>
    <w:rsid w:val="00F35272"/>
    <w:rsid w:val="00F35329"/>
    <w:rsid w:val="00F35791"/>
    <w:rsid w:val="00F36748"/>
    <w:rsid w:val="00F3687A"/>
    <w:rsid w:val="00F36D7E"/>
    <w:rsid w:val="00F36F19"/>
    <w:rsid w:val="00F375FC"/>
    <w:rsid w:val="00F37B7A"/>
    <w:rsid w:val="00F40071"/>
    <w:rsid w:val="00F40F45"/>
    <w:rsid w:val="00F41221"/>
    <w:rsid w:val="00F41F4B"/>
    <w:rsid w:val="00F42C0E"/>
    <w:rsid w:val="00F42CC3"/>
    <w:rsid w:val="00F42CFF"/>
    <w:rsid w:val="00F4310E"/>
    <w:rsid w:val="00F43346"/>
    <w:rsid w:val="00F4347C"/>
    <w:rsid w:val="00F437F4"/>
    <w:rsid w:val="00F43B4B"/>
    <w:rsid w:val="00F443A4"/>
    <w:rsid w:val="00F446BC"/>
    <w:rsid w:val="00F44B57"/>
    <w:rsid w:val="00F44F3B"/>
    <w:rsid w:val="00F457FF"/>
    <w:rsid w:val="00F45B76"/>
    <w:rsid w:val="00F45FA8"/>
    <w:rsid w:val="00F4645F"/>
    <w:rsid w:val="00F466BD"/>
    <w:rsid w:val="00F46919"/>
    <w:rsid w:val="00F46BDE"/>
    <w:rsid w:val="00F46EAE"/>
    <w:rsid w:val="00F47091"/>
    <w:rsid w:val="00F479A9"/>
    <w:rsid w:val="00F47FE1"/>
    <w:rsid w:val="00F50608"/>
    <w:rsid w:val="00F506DF"/>
    <w:rsid w:val="00F50CBD"/>
    <w:rsid w:val="00F52617"/>
    <w:rsid w:val="00F527DA"/>
    <w:rsid w:val="00F52C50"/>
    <w:rsid w:val="00F5358E"/>
    <w:rsid w:val="00F537BE"/>
    <w:rsid w:val="00F54395"/>
    <w:rsid w:val="00F54B97"/>
    <w:rsid w:val="00F54C1E"/>
    <w:rsid w:val="00F54FD7"/>
    <w:rsid w:val="00F55112"/>
    <w:rsid w:val="00F5524D"/>
    <w:rsid w:val="00F55512"/>
    <w:rsid w:val="00F55D26"/>
    <w:rsid w:val="00F55EAD"/>
    <w:rsid w:val="00F561A3"/>
    <w:rsid w:val="00F56268"/>
    <w:rsid w:val="00F566A0"/>
    <w:rsid w:val="00F569BE"/>
    <w:rsid w:val="00F575B2"/>
    <w:rsid w:val="00F579A5"/>
    <w:rsid w:val="00F579BF"/>
    <w:rsid w:val="00F57B89"/>
    <w:rsid w:val="00F57CC9"/>
    <w:rsid w:val="00F60A8F"/>
    <w:rsid w:val="00F610DD"/>
    <w:rsid w:val="00F624A0"/>
    <w:rsid w:val="00F62636"/>
    <w:rsid w:val="00F62DA7"/>
    <w:rsid w:val="00F637F9"/>
    <w:rsid w:val="00F63C18"/>
    <w:rsid w:val="00F63C6C"/>
    <w:rsid w:val="00F6410C"/>
    <w:rsid w:val="00F64A60"/>
    <w:rsid w:val="00F64D72"/>
    <w:rsid w:val="00F64E5F"/>
    <w:rsid w:val="00F661A9"/>
    <w:rsid w:val="00F663D7"/>
    <w:rsid w:val="00F669C9"/>
    <w:rsid w:val="00F671CD"/>
    <w:rsid w:val="00F67748"/>
    <w:rsid w:val="00F67A27"/>
    <w:rsid w:val="00F67F44"/>
    <w:rsid w:val="00F705E5"/>
    <w:rsid w:val="00F706E4"/>
    <w:rsid w:val="00F70748"/>
    <w:rsid w:val="00F70A24"/>
    <w:rsid w:val="00F70FE3"/>
    <w:rsid w:val="00F7157F"/>
    <w:rsid w:val="00F71623"/>
    <w:rsid w:val="00F7177F"/>
    <w:rsid w:val="00F71E4C"/>
    <w:rsid w:val="00F72148"/>
    <w:rsid w:val="00F72324"/>
    <w:rsid w:val="00F72CCC"/>
    <w:rsid w:val="00F72F64"/>
    <w:rsid w:val="00F73BF0"/>
    <w:rsid w:val="00F741CD"/>
    <w:rsid w:val="00F74394"/>
    <w:rsid w:val="00F74B64"/>
    <w:rsid w:val="00F761EC"/>
    <w:rsid w:val="00F763A6"/>
    <w:rsid w:val="00F7651F"/>
    <w:rsid w:val="00F76959"/>
    <w:rsid w:val="00F76AC8"/>
    <w:rsid w:val="00F76B98"/>
    <w:rsid w:val="00F76C73"/>
    <w:rsid w:val="00F76DC9"/>
    <w:rsid w:val="00F770B9"/>
    <w:rsid w:val="00F7749B"/>
    <w:rsid w:val="00F77696"/>
    <w:rsid w:val="00F77C41"/>
    <w:rsid w:val="00F8069D"/>
    <w:rsid w:val="00F8120A"/>
    <w:rsid w:val="00F81A69"/>
    <w:rsid w:val="00F81E19"/>
    <w:rsid w:val="00F81F81"/>
    <w:rsid w:val="00F82306"/>
    <w:rsid w:val="00F82437"/>
    <w:rsid w:val="00F83CC7"/>
    <w:rsid w:val="00F84573"/>
    <w:rsid w:val="00F85BE1"/>
    <w:rsid w:val="00F86402"/>
    <w:rsid w:val="00F864F6"/>
    <w:rsid w:val="00F86518"/>
    <w:rsid w:val="00F865AD"/>
    <w:rsid w:val="00F86819"/>
    <w:rsid w:val="00F86C0D"/>
    <w:rsid w:val="00F86DFE"/>
    <w:rsid w:val="00F870F3"/>
    <w:rsid w:val="00F876F4"/>
    <w:rsid w:val="00F877A2"/>
    <w:rsid w:val="00F90528"/>
    <w:rsid w:val="00F90535"/>
    <w:rsid w:val="00F9058D"/>
    <w:rsid w:val="00F915C0"/>
    <w:rsid w:val="00F91B23"/>
    <w:rsid w:val="00F9212B"/>
    <w:rsid w:val="00F923A0"/>
    <w:rsid w:val="00F92A00"/>
    <w:rsid w:val="00F92D3D"/>
    <w:rsid w:val="00F93212"/>
    <w:rsid w:val="00F93699"/>
    <w:rsid w:val="00F93B9C"/>
    <w:rsid w:val="00F941A8"/>
    <w:rsid w:val="00F94354"/>
    <w:rsid w:val="00F94600"/>
    <w:rsid w:val="00F94B90"/>
    <w:rsid w:val="00F94C76"/>
    <w:rsid w:val="00F95122"/>
    <w:rsid w:val="00F95791"/>
    <w:rsid w:val="00F95A0E"/>
    <w:rsid w:val="00F95A2B"/>
    <w:rsid w:val="00F95E8C"/>
    <w:rsid w:val="00F9653C"/>
    <w:rsid w:val="00F96C12"/>
    <w:rsid w:val="00F96EB2"/>
    <w:rsid w:val="00F9740E"/>
    <w:rsid w:val="00F974BB"/>
    <w:rsid w:val="00F97815"/>
    <w:rsid w:val="00F97B85"/>
    <w:rsid w:val="00F97D05"/>
    <w:rsid w:val="00FA00BD"/>
    <w:rsid w:val="00FA069B"/>
    <w:rsid w:val="00FA0BEB"/>
    <w:rsid w:val="00FA152D"/>
    <w:rsid w:val="00FA16FD"/>
    <w:rsid w:val="00FA18C4"/>
    <w:rsid w:val="00FA18CE"/>
    <w:rsid w:val="00FA1A3C"/>
    <w:rsid w:val="00FA1E1C"/>
    <w:rsid w:val="00FA239F"/>
    <w:rsid w:val="00FA24AC"/>
    <w:rsid w:val="00FA2A5F"/>
    <w:rsid w:val="00FA2A9F"/>
    <w:rsid w:val="00FA2B68"/>
    <w:rsid w:val="00FA2C4E"/>
    <w:rsid w:val="00FA2CA3"/>
    <w:rsid w:val="00FA3618"/>
    <w:rsid w:val="00FA3B28"/>
    <w:rsid w:val="00FA4C3C"/>
    <w:rsid w:val="00FA4E09"/>
    <w:rsid w:val="00FA4EE3"/>
    <w:rsid w:val="00FA4F8B"/>
    <w:rsid w:val="00FA501C"/>
    <w:rsid w:val="00FA545D"/>
    <w:rsid w:val="00FA5517"/>
    <w:rsid w:val="00FA5936"/>
    <w:rsid w:val="00FA5998"/>
    <w:rsid w:val="00FA5A65"/>
    <w:rsid w:val="00FA5ABF"/>
    <w:rsid w:val="00FA5D2C"/>
    <w:rsid w:val="00FA5D8E"/>
    <w:rsid w:val="00FA61B9"/>
    <w:rsid w:val="00FA6FA2"/>
    <w:rsid w:val="00FA720C"/>
    <w:rsid w:val="00FA7398"/>
    <w:rsid w:val="00FA788F"/>
    <w:rsid w:val="00FA7B09"/>
    <w:rsid w:val="00FA7B3D"/>
    <w:rsid w:val="00FA7F49"/>
    <w:rsid w:val="00FB036D"/>
    <w:rsid w:val="00FB0C04"/>
    <w:rsid w:val="00FB16E1"/>
    <w:rsid w:val="00FB18A8"/>
    <w:rsid w:val="00FB1C61"/>
    <w:rsid w:val="00FB254A"/>
    <w:rsid w:val="00FB2616"/>
    <w:rsid w:val="00FB286E"/>
    <w:rsid w:val="00FB305F"/>
    <w:rsid w:val="00FB3504"/>
    <w:rsid w:val="00FB3873"/>
    <w:rsid w:val="00FB3B32"/>
    <w:rsid w:val="00FB3DE9"/>
    <w:rsid w:val="00FB40CF"/>
    <w:rsid w:val="00FB4D08"/>
    <w:rsid w:val="00FB503C"/>
    <w:rsid w:val="00FB5056"/>
    <w:rsid w:val="00FB5BEA"/>
    <w:rsid w:val="00FB6FC0"/>
    <w:rsid w:val="00FB6FE4"/>
    <w:rsid w:val="00FB7572"/>
    <w:rsid w:val="00FB79FC"/>
    <w:rsid w:val="00FB7E32"/>
    <w:rsid w:val="00FB7F29"/>
    <w:rsid w:val="00FC0292"/>
    <w:rsid w:val="00FC07D1"/>
    <w:rsid w:val="00FC0959"/>
    <w:rsid w:val="00FC1A06"/>
    <w:rsid w:val="00FC1F30"/>
    <w:rsid w:val="00FC2F40"/>
    <w:rsid w:val="00FC356A"/>
    <w:rsid w:val="00FC398B"/>
    <w:rsid w:val="00FC3C8F"/>
    <w:rsid w:val="00FC476E"/>
    <w:rsid w:val="00FC4EEB"/>
    <w:rsid w:val="00FC5090"/>
    <w:rsid w:val="00FC5164"/>
    <w:rsid w:val="00FC5380"/>
    <w:rsid w:val="00FC5D6F"/>
    <w:rsid w:val="00FC6014"/>
    <w:rsid w:val="00FC67A0"/>
    <w:rsid w:val="00FC6F89"/>
    <w:rsid w:val="00FC7530"/>
    <w:rsid w:val="00FC7C0A"/>
    <w:rsid w:val="00FC7F2F"/>
    <w:rsid w:val="00FD01D3"/>
    <w:rsid w:val="00FD028F"/>
    <w:rsid w:val="00FD0913"/>
    <w:rsid w:val="00FD0BD9"/>
    <w:rsid w:val="00FD0C4D"/>
    <w:rsid w:val="00FD12B5"/>
    <w:rsid w:val="00FD1763"/>
    <w:rsid w:val="00FD1976"/>
    <w:rsid w:val="00FD1B38"/>
    <w:rsid w:val="00FD1D8D"/>
    <w:rsid w:val="00FD1E17"/>
    <w:rsid w:val="00FD1FDF"/>
    <w:rsid w:val="00FD20F2"/>
    <w:rsid w:val="00FD20FF"/>
    <w:rsid w:val="00FD2673"/>
    <w:rsid w:val="00FD3D15"/>
    <w:rsid w:val="00FD3D67"/>
    <w:rsid w:val="00FD41D3"/>
    <w:rsid w:val="00FD472F"/>
    <w:rsid w:val="00FD4A21"/>
    <w:rsid w:val="00FD5DB2"/>
    <w:rsid w:val="00FD70DA"/>
    <w:rsid w:val="00FD7E03"/>
    <w:rsid w:val="00FE12E1"/>
    <w:rsid w:val="00FE18E2"/>
    <w:rsid w:val="00FE1ABD"/>
    <w:rsid w:val="00FE1B63"/>
    <w:rsid w:val="00FE1F18"/>
    <w:rsid w:val="00FE1FCA"/>
    <w:rsid w:val="00FE2488"/>
    <w:rsid w:val="00FE2728"/>
    <w:rsid w:val="00FE2CB8"/>
    <w:rsid w:val="00FE2E66"/>
    <w:rsid w:val="00FE3451"/>
    <w:rsid w:val="00FE3A47"/>
    <w:rsid w:val="00FE3C91"/>
    <w:rsid w:val="00FE3D95"/>
    <w:rsid w:val="00FE4334"/>
    <w:rsid w:val="00FE4819"/>
    <w:rsid w:val="00FE483F"/>
    <w:rsid w:val="00FE4BAE"/>
    <w:rsid w:val="00FE4C2E"/>
    <w:rsid w:val="00FE4F50"/>
    <w:rsid w:val="00FE5662"/>
    <w:rsid w:val="00FE5D67"/>
    <w:rsid w:val="00FE5E7F"/>
    <w:rsid w:val="00FE621B"/>
    <w:rsid w:val="00FE64A0"/>
    <w:rsid w:val="00FE66F1"/>
    <w:rsid w:val="00FE6F7C"/>
    <w:rsid w:val="00FE78EB"/>
    <w:rsid w:val="00FE7A1F"/>
    <w:rsid w:val="00FE7E8A"/>
    <w:rsid w:val="00FE7EAA"/>
    <w:rsid w:val="00FF0110"/>
    <w:rsid w:val="00FF03FC"/>
    <w:rsid w:val="00FF0528"/>
    <w:rsid w:val="00FF096C"/>
    <w:rsid w:val="00FF0A85"/>
    <w:rsid w:val="00FF0AF0"/>
    <w:rsid w:val="00FF101F"/>
    <w:rsid w:val="00FF115B"/>
    <w:rsid w:val="00FF1530"/>
    <w:rsid w:val="00FF15BC"/>
    <w:rsid w:val="00FF19A2"/>
    <w:rsid w:val="00FF1B22"/>
    <w:rsid w:val="00FF25EF"/>
    <w:rsid w:val="00FF267A"/>
    <w:rsid w:val="00FF2888"/>
    <w:rsid w:val="00FF2998"/>
    <w:rsid w:val="00FF2CB0"/>
    <w:rsid w:val="00FF2EC6"/>
    <w:rsid w:val="00FF3503"/>
    <w:rsid w:val="00FF3812"/>
    <w:rsid w:val="00FF3C94"/>
    <w:rsid w:val="00FF3E22"/>
    <w:rsid w:val="00FF4223"/>
    <w:rsid w:val="00FF49C9"/>
    <w:rsid w:val="00FF4BBE"/>
    <w:rsid w:val="00FF4C23"/>
    <w:rsid w:val="00FF4F97"/>
    <w:rsid w:val="00FF5682"/>
    <w:rsid w:val="00FF57B6"/>
    <w:rsid w:val="00FF5CC2"/>
    <w:rsid w:val="00FF5D12"/>
    <w:rsid w:val="00FF5FA2"/>
    <w:rsid w:val="00FF6139"/>
    <w:rsid w:val="00FF6291"/>
    <w:rsid w:val="00FF641E"/>
    <w:rsid w:val="00FF651B"/>
    <w:rsid w:val="00FF692A"/>
    <w:rsid w:val="00FF6A8F"/>
    <w:rsid w:val="00FF720D"/>
    <w:rsid w:val="00FF73FE"/>
    <w:rsid w:val="00FF745C"/>
    <w:rsid w:val="00FF7C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09C14"/>
  <w15:chartTrackingRefBased/>
  <w15:docId w15:val="{C701419E-0ADD-4026-AA4D-0DC672242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42D"/>
    <w:pPr>
      <w:spacing w:after="0" w:line="240" w:lineRule="auto"/>
    </w:pPr>
  </w:style>
  <w:style w:type="paragraph" w:styleId="Heading1">
    <w:name w:val="heading 1"/>
    <w:basedOn w:val="Normal"/>
    <w:next w:val="Normal"/>
    <w:link w:val="Heading1Char"/>
    <w:uiPriority w:val="9"/>
    <w:qFormat/>
    <w:rsid w:val="00C351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14472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9777DF"/>
    <w:pPr>
      <w:spacing w:after="0" w:line="240" w:lineRule="auto"/>
    </w:pPr>
    <w:rPr>
      <w:rFonts w:ascii="Helvetica" w:eastAsia="ヒラギノ角ゴ Pro W3" w:hAnsi="Helvetica" w:cs="Times New Roman"/>
      <w:color w:val="000000"/>
      <w:sz w:val="24"/>
      <w:szCs w:val="20"/>
    </w:rPr>
  </w:style>
  <w:style w:type="character" w:styleId="Hyperlink">
    <w:name w:val="Hyperlink"/>
    <w:basedOn w:val="DefaultParagraphFont"/>
    <w:uiPriority w:val="99"/>
    <w:unhideWhenUsed/>
    <w:rsid w:val="009777DF"/>
    <w:rPr>
      <w:color w:val="0563C1" w:themeColor="hyperlink"/>
      <w:u w:val="single"/>
    </w:rPr>
  </w:style>
  <w:style w:type="table" w:styleId="TableGrid">
    <w:name w:val="Table Grid"/>
    <w:basedOn w:val="TableNormal"/>
    <w:uiPriority w:val="39"/>
    <w:rsid w:val="00977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777DF"/>
    <w:rPr>
      <w:b/>
      <w:bCs/>
    </w:rPr>
  </w:style>
  <w:style w:type="paragraph" w:customStyle="1" w:styleId="line">
    <w:name w:val="line"/>
    <w:basedOn w:val="Normal"/>
    <w:rsid w:val="00031559"/>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031559"/>
  </w:style>
  <w:style w:type="character" w:customStyle="1" w:styleId="small-caps">
    <w:name w:val="small-caps"/>
    <w:basedOn w:val="DefaultParagraphFont"/>
    <w:rsid w:val="00031559"/>
  </w:style>
  <w:style w:type="paragraph" w:styleId="Header">
    <w:name w:val="header"/>
    <w:basedOn w:val="Normal"/>
    <w:link w:val="HeaderChar"/>
    <w:uiPriority w:val="99"/>
    <w:unhideWhenUsed/>
    <w:rsid w:val="00196B4E"/>
    <w:pPr>
      <w:tabs>
        <w:tab w:val="center" w:pos="4680"/>
        <w:tab w:val="right" w:pos="9360"/>
      </w:tabs>
    </w:pPr>
  </w:style>
  <w:style w:type="character" w:customStyle="1" w:styleId="HeaderChar">
    <w:name w:val="Header Char"/>
    <w:basedOn w:val="DefaultParagraphFont"/>
    <w:link w:val="Header"/>
    <w:uiPriority w:val="99"/>
    <w:rsid w:val="00196B4E"/>
  </w:style>
  <w:style w:type="paragraph" w:styleId="Footer">
    <w:name w:val="footer"/>
    <w:basedOn w:val="Normal"/>
    <w:link w:val="FooterChar"/>
    <w:uiPriority w:val="99"/>
    <w:unhideWhenUsed/>
    <w:rsid w:val="00196B4E"/>
    <w:pPr>
      <w:tabs>
        <w:tab w:val="center" w:pos="4680"/>
        <w:tab w:val="right" w:pos="9360"/>
      </w:tabs>
    </w:pPr>
  </w:style>
  <w:style w:type="character" w:customStyle="1" w:styleId="FooterChar">
    <w:name w:val="Footer Char"/>
    <w:basedOn w:val="DefaultParagraphFont"/>
    <w:link w:val="Footer"/>
    <w:uiPriority w:val="99"/>
    <w:rsid w:val="00196B4E"/>
  </w:style>
  <w:style w:type="paragraph" w:styleId="BalloonText">
    <w:name w:val="Balloon Text"/>
    <w:basedOn w:val="Normal"/>
    <w:link w:val="BalloonTextChar"/>
    <w:uiPriority w:val="99"/>
    <w:semiHidden/>
    <w:unhideWhenUsed/>
    <w:rsid w:val="008253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34B"/>
    <w:rPr>
      <w:rFonts w:ascii="Segoe UI" w:hAnsi="Segoe UI" w:cs="Segoe UI"/>
      <w:sz w:val="18"/>
      <w:szCs w:val="18"/>
    </w:rPr>
  </w:style>
  <w:style w:type="paragraph" w:styleId="NormalWeb">
    <w:name w:val="Normal (Web)"/>
    <w:basedOn w:val="Normal"/>
    <w:uiPriority w:val="99"/>
    <w:unhideWhenUsed/>
    <w:rsid w:val="00FA2C4E"/>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FA2C4E"/>
  </w:style>
  <w:style w:type="character" w:customStyle="1" w:styleId="indent-2-breaks">
    <w:name w:val="indent-2-breaks"/>
    <w:basedOn w:val="DefaultParagraphFont"/>
    <w:rsid w:val="00FA2C4E"/>
  </w:style>
  <w:style w:type="character" w:customStyle="1" w:styleId="Heading3Char">
    <w:name w:val="Heading 3 Char"/>
    <w:basedOn w:val="DefaultParagraphFont"/>
    <w:link w:val="Heading3"/>
    <w:uiPriority w:val="9"/>
    <w:rsid w:val="00144723"/>
    <w:rPr>
      <w:rFonts w:ascii="Times New Roman" w:eastAsia="Times New Roman" w:hAnsi="Times New Roman" w:cs="Times New Roman"/>
      <w:b/>
      <w:bCs/>
      <w:sz w:val="27"/>
      <w:szCs w:val="27"/>
    </w:rPr>
  </w:style>
  <w:style w:type="paragraph" w:styleId="ListParagraph">
    <w:name w:val="List Paragraph"/>
    <w:basedOn w:val="Normal"/>
    <w:uiPriority w:val="34"/>
    <w:qFormat/>
    <w:rsid w:val="00EE236E"/>
    <w:pPr>
      <w:ind w:left="720"/>
      <w:contextualSpacing/>
    </w:pPr>
    <w:rPr>
      <w:rFonts w:ascii="Times New Roman" w:eastAsia="Times New Roman" w:hAnsi="Times New Roman" w:cs="Times New Roman"/>
      <w:sz w:val="24"/>
      <w:szCs w:val="20"/>
    </w:rPr>
  </w:style>
  <w:style w:type="paragraph" w:customStyle="1" w:styleId="first">
    <w:name w:val="first"/>
    <w:basedOn w:val="Normal"/>
    <w:rsid w:val="00A64EA2"/>
    <w:pPr>
      <w:spacing w:before="100" w:beforeAutospacing="1" w:after="100" w:afterAutospacing="1"/>
    </w:pPr>
    <w:rPr>
      <w:rFonts w:ascii="Times New Roman" w:eastAsia="Times New Roman" w:hAnsi="Times New Roman" w:cs="Times New Roman"/>
      <w:sz w:val="24"/>
      <w:szCs w:val="24"/>
    </w:rPr>
  </w:style>
  <w:style w:type="paragraph" w:customStyle="1" w:styleId="chapter-1">
    <w:name w:val="chapter-1"/>
    <w:basedOn w:val="Normal"/>
    <w:rsid w:val="00E50BA2"/>
    <w:pPr>
      <w:spacing w:before="100" w:beforeAutospacing="1" w:after="100" w:afterAutospacing="1"/>
    </w:pPr>
    <w:rPr>
      <w:rFonts w:ascii="Times New Roman" w:eastAsia="Times New Roman" w:hAnsi="Times New Roman" w:cs="Times New Roman"/>
      <w:sz w:val="24"/>
      <w:szCs w:val="24"/>
    </w:rPr>
  </w:style>
  <w:style w:type="paragraph" w:customStyle="1" w:styleId="top-1">
    <w:name w:val="top-1"/>
    <w:basedOn w:val="Normal"/>
    <w:rsid w:val="0090504F"/>
    <w:pPr>
      <w:spacing w:before="100" w:beforeAutospacing="1" w:after="100" w:afterAutospacing="1"/>
    </w:pPr>
    <w:rPr>
      <w:rFonts w:ascii="Times New Roman" w:eastAsia="Times New Roman" w:hAnsi="Times New Roman" w:cs="Times New Roman"/>
      <w:sz w:val="24"/>
      <w:szCs w:val="24"/>
    </w:rPr>
  </w:style>
  <w:style w:type="character" w:customStyle="1" w:styleId="size13px">
    <w:name w:val="size_13px"/>
    <w:basedOn w:val="DefaultParagraphFont"/>
    <w:rsid w:val="007A19F0"/>
  </w:style>
  <w:style w:type="paragraph" w:customStyle="1" w:styleId="first-line-none">
    <w:name w:val="first-line-none"/>
    <w:basedOn w:val="Normal"/>
    <w:rsid w:val="007A19F0"/>
    <w:pPr>
      <w:spacing w:before="100" w:beforeAutospacing="1" w:after="100" w:afterAutospacing="1"/>
    </w:pPr>
    <w:rPr>
      <w:rFonts w:ascii="Times New Roman" w:eastAsia="Times New Roman" w:hAnsi="Times New Roman" w:cs="Times New Roman"/>
      <w:sz w:val="24"/>
      <w:szCs w:val="24"/>
    </w:rPr>
  </w:style>
  <w:style w:type="character" w:customStyle="1" w:styleId="chapternum">
    <w:name w:val="chapternum"/>
    <w:basedOn w:val="DefaultParagraphFont"/>
    <w:rsid w:val="007A19F0"/>
  </w:style>
  <w:style w:type="paragraph" w:customStyle="1" w:styleId="Body">
    <w:name w:val="Body"/>
    <w:autoRedefine/>
    <w:rsid w:val="002C784F"/>
    <w:pPr>
      <w:spacing w:after="40" w:line="240" w:lineRule="auto"/>
      <w:jc w:val="center"/>
    </w:pPr>
    <w:rPr>
      <w:rFonts w:ascii="Times New Roman" w:eastAsia="ヒラギノ角ゴ Pro W3" w:hAnsi="Times New Roman" w:cs="Times New Roman"/>
      <w:b/>
      <w:color w:val="000000"/>
      <w:sz w:val="28"/>
      <w:szCs w:val="28"/>
    </w:rPr>
  </w:style>
  <w:style w:type="paragraph" w:customStyle="1" w:styleId="indent">
    <w:name w:val="indent"/>
    <w:basedOn w:val="Normal"/>
    <w:rsid w:val="00150B7C"/>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6471A0"/>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846B19"/>
    <w:rPr>
      <w:color w:val="605E5C"/>
      <w:shd w:val="clear" w:color="auto" w:fill="E1DFDD"/>
    </w:rPr>
  </w:style>
  <w:style w:type="character" w:styleId="FollowedHyperlink">
    <w:name w:val="FollowedHyperlink"/>
    <w:basedOn w:val="DefaultParagraphFont"/>
    <w:uiPriority w:val="99"/>
    <w:semiHidden/>
    <w:unhideWhenUsed/>
    <w:rsid w:val="00681F18"/>
    <w:rPr>
      <w:color w:val="954F72" w:themeColor="followedHyperlink"/>
      <w:u w:val="single"/>
    </w:rPr>
  </w:style>
  <w:style w:type="paragraph" w:customStyle="1" w:styleId="chapter-2">
    <w:name w:val="chapter-2"/>
    <w:basedOn w:val="Normal"/>
    <w:rsid w:val="00795DAF"/>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351FF"/>
    <w:rPr>
      <w:rFonts w:asciiTheme="majorHAnsi" w:eastAsiaTheme="majorEastAsia" w:hAnsiTheme="majorHAnsi" w:cstheme="majorBidi"/>
      <w:color w:val="2F5496" w:themeColor="accent1" w:themeShade="BF"/>
      <w:sz w:val="32"/>
      <w:szCs w:val="32"/>
    </w:rPr>
  </w:style>
  <w:style w:type="paragraph" w:customStyle="1" w:styleId="lfe12c">
    <w:name w:val="lfe12c"/>
    <w:basedOn w:val="Normal"/>
    <w:rsid w:val="00C351FF"/>
    <w:pPr>
      <w:spacing w:before="100" w:beforeAutospacing="1" w:after="100" w:afterAutospacing="1"/>
    </w:pPr>
    <w:rPr>
      <w:rFonts w:ascii="Times New Roman" w:eastAsia="Times New Roman" w:hAnsi="Times New Roman" w:cs="Times New Roman"/>
      <w:sz w:val="24"/>
      <w:szCs w:val="24"/>
    </w:rPr>
  </w:style>
  <w:style w:type="character" w:customStyle="1" w:styleId="fzzi2e">
    <w:name w:val="fzzi2e"/>
    <w:basedOn w:val="DefaultParagraphFont"/>
    <w:rsid w:val="00C351FF"/>
  </w:style>
  <w:style w:type="character" w:styleId="Emphasis">
    <w:name w:val="Emphasis"/>
    <w:basedOn w:val="DefaultParagraphFont"/>
    <w:uiPriority w:val="20"/>
    <w:qFormat/>
    <w:rsid w:val="00D85885"/>
    <w:rPr>
      <w:i/>
      <w:iCs/>
    </w:rPr>
  </w:style>
  <w:style w:type="paragraph" w:customStyle="1" w:styleId="song">
    <w:name w:val="song"/>
    <w:basedOn w:val="Normal"/>
    <w:rsid w:val="00DC5AAB"/>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A71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0E5BA7"/>
  </w:style>
  <w:style w:type="paragraph" w:styleId="PlainText">
    <w:name w:val="Plain Text"/>
    <w:basedOn w:val="Normal"/>
    <w:link w:val="PlainTextChar"/>
    <w:uiPriority w:val="99"/>
    <w:semiHidden/>
    <w:unhideWhenUsed/>
    <w:rsid w:val="00BD1FB8"/>
    <w:rPr>
      <w:rFonts w:ascii="Times New Roman" w:hAnsi="Times New Roman"/>
      <w:sz w:val="24"/>
      <w:szCs w:val="21"/>
    </w:rPr>
  </w:style>
  <w:style w:type="character" w:customStyle="1" w:styleId="PlainTextChar">
    <w:name w:val="Plain Text Char"/>
    <w:basedOn w:val="DefaultParagraphFont"/>
    <w:link w:val="PlainText"/>
    <w:uiPriority w:val="99"/>
    <w:semiHidden/>
    <w:rsid w:val="00BD1FB8"/>
    <w:rPr>
      <w:rFonts w:ascii="Times New Roman" w:hAnsi="Times New Roman"/>
      <w:sz w:val="24"/>
      <w:szCs w:val="21"/>
    </w:rPr>
  </w:style>
  <w:style w:type="character" w:customStyle="1" w:styleId="contentpasted4">
    <w:name w:val="contentpasted4"/>
    <w:basedOn w:val="DefaultParagraphFont"/>
    <w:rsid w:val="00411A59"/>
  </w:style>
  <w:style w:type="character" w:customStyle="1" w:styleId="xelementtoproof">
    <w:name w:val="x_elementtoproof"/>
    <w:basedOn w:val="DefaultParagraphFont"/>
    <w:rsid w:val="00140BF0"/>
  </w:style>
  <w:style w:type="character" w:customStyle="1" w:styleId="contentpasted1">
    <w:name w:val="contentpasted1"/>
    <w:basedOn w:val="DefaultParagraphFont"/>
    <w:rsid w:val="004373C7"/>
  </w:style>
  <w:style w:type="paragraph" w:customStyle="1" w:styleId="elementtoproof">
    <w:name w:val="elementtoproof"/>
    <w:basedOn w:val="Normal"/>
    <w:rsid w:val="00EE3011"/>
    <w:rPr>
      <w:rFonts w:ascii="Aptos"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4222">
      <w:bodyDiv w:val="1"/>
      <w:marLeft w:val="0"/>
      <w:marRight w:val="0"/>
      <w:marTop w:val="0"/>
      <w:marBottom w:val="0"/>
      <w:divBdr>
        <w:top w:val="none" w:sz="0" w:space="0" w:color="auto"/>
        <w:left w:val="none" w:sz="0" w:space="0" w:color="auto"/>
        <w:bottom w:val="none" w:sz="0" w:space="0" w:color="auto"/>
        <w:right w:val="none" w:sz="0" w:space="0" w:color="auto"/>
      </w:divBdr>
    </w:div>
    <w:div w:id="47607346">
      <w:bodyDiv w:val="1"/>
      <w:marLeft w:val="0"/>
      <w:marRight w:val="0"/>
      <w:marTop w:val="0"/>
      <w:marBottom w:val="0"/>
      <w:divBdr>
        <w:top w:val="none" w:sz="0" w:space="0" w:color="auto"/>
        <w:left w:val="none" w:sz="0" w:space="0" w:color="auto"/>
        <w:bottom w:val="none" w:sz="0" w:space="0" w:color="auto"/>
        <w:right w:val="none" w:sz="0" w:space="0" w:color="auto"/>
      </w:divBdr>
    </w:div>
    <w:div w:id="60056142">
      <w:bodyDiv w:val="1"/>
      <w:marLeft w:val="0"/>
      <w:marRight w:val="0"/>
      <w:marTop w:val="0"/>
      <w:marBottom w:val="0"/>
      <w:divBdr>
        <w:top w:val="none" w:sz="0" w:space="0" w:color="auto"/>
        <w:left w:val="none" w:sz="0" w:space="0" w:color="auto"/>
        <w:bottom w:val="none" w:sz="0" w:space="0" w:color="auto"/>
        <w:right w:val="none" w:sz="0" w:space="0" w:color="auto"/>
      </w:divBdr>
      <w:divsChild>
        <w:div w:id="303893244">
          <w:marLeft w:val="240"/>
          <w:marRight w:val="0"/>
          <w:marTop w:val="240"/>
          <w:marBottom w:val="240"/>
          <w:divBdr>
            <w:top w:val="none" w:sz="0" w:space="0" w:color="auto"/>
            <w:left w:val="none" w:sz="0" w:space="0" w:color="auto"/>
            <w:bottom w:val="none" w:sz="0" w:space="0" w:color="auto"/>
            <w:right w:val="none" w:sz="0" w:space="0" w:color="auto"/>
          </w:divBdr>
        </w:div>
      </w:divsChild>
    </w:div>
    <w:div w:id="65032743">
      <w:bodyDiv w:val="1"/>
      <w:marLeft w:val="0"/>
      <w:marRight w:val="0"/>
      <w:marTop w:val="0"/>
      <w:marBottom w:val="0"/>
      <w:divBdr>
        <w:top w:val="none" w:sz="0" w:space="0" w:color="auto"/>
        <w:left w:val="none" w:sz="0" w:space="0" w:color="auto"/>
        <w:bottom w:val="none" w:sz="0" w:space="0" w:color="auto"/>
        <w:right w:val="none" w:sz="0" w:space="0" w:color="auto"/>
      </w:divBdr>
      <w:divsChild>
        <w:div w:id="153104384">
          <w:marLeft w:val="240"/>
          <w:marRight w:val="0"/>
          <w:marTop w:val="240"/>
          <w:marBottom w:val="240"/>
          <w:divBdr>
            <w:top w:val="none" w:sz="0" w:space="0" w:color="auto"/>
            <w:left w:val="none" w:sz="0" w:space="0" w:color="auto"/>
            <w:bottom w:val="none" w:sz="0" w:space="0" w:color="auto"/>
            <w:right w:val="none" w:sz="0" w:space="0" w:color="auto"/>
          </w:divBdr>
        </w:div>
        <w:div w:id="573245814">
          <w:marLeft w:val="240"/>
          <w:marRight w:val="0"/>
          <w:marTop w:val="240"/>
          <w:marBottom w:val="240"/>
          <w:divBdr>
            <w:top w:val="none" w:sz="0" w:space="0" w:color="auto"/>
            <w:left w:val="none" w:sz="0" w:space="0" w:color="auto"/>
            <w:bottom w:val="none" w:sz="0" w:space="0" w:color="auto"/>
            <w:right w:val="none" w:sz="0" w:space="0" w:color="auto"/>
          </w:divBdr>
        </w:div>
        <w:div w:id="712921541">
          <w:marLeft w:val="240"/>
          <w:marRight w:val="0"/>
          <w:marTop w:val="240"/>
          <w:marBottom w:val="240"/>
          <w:divBdr>
            <w:top w:val="none" w:sz="0" w:space="0" w:color="auto"/>
            <w:left w:val="none" w:sz="0" w:space="0" w:color="auto"/>
            <w:bottom w:val="none" w:sz="0" w:space="0" w:color="auto"/>
            <w:right w:val="none" w:sz="0" w:space="0" w:color="auto"/>
          </w:divBdr>
        </w:div>
        <w:div w:id="1776292379">
          <w:marLeft w:val="240"/>
          <w:marRight w:val="0"/>
          <w:marTop w:val="240"/>
          <w:marBottom w:val="240"/>
          <w:divBdr>
            <w:top w:val="none" w:sz="0" w:space="0" w:color="auto"/>
            <w:left w:val="none" w:sz="0" w:space="0" w:color="auto"/>
            <w:bottom w:val="none" w:sz="0" w:space="0" w:color="auto"/>
            <w:right w:val="none" w:sz="0" w:space="0" w:color="auto"/>
          </w:divBdr>
        </w:div>
        <w:div w:id="1893735108">
          <w:marLeft w:val="240"/>
          <w:marRight w:val="0"/>
          <w:marTop w:val="240"/>
          <w:marBottom w:val="240"/>
          <w:divBdr>
            <w:top w:val="none" w:sz="0" w:space="0" w:color="auto"/>
            <w:left w:val="none" w:sz="0" w:space="0" w:color="auto"/>
            <w:bottom w:val="none" w:sz="0" w:space="0" w:color="auto"/>
            <w:right w:val="none" w:sz="0" w:space="0" w:color="auto"/>
          </w:divBdr>
        </w:div>
      </w:divsChild>
    </w:div>
    <w:div w:id="78719248">
      <w:bodyDiv w:val="1"/>
      <w:marLeft w:val="0"/>
      <w:marRight w:val="0"/>
      <w:marTop w:val="0"/>
      <w:marBottom w:val="0"/>
      <w:divBdr>
        <w:top w:val="none" w:sz="0" w:space="0" w:color="auto"/>
        <w:left w:val="none" w:sz="0" w:space="0" w:color="auto"/>
        <w:bottom w:val="none" w:sz="0" w:space="0" w:color="auto"/>
        <w:right w:val="none" w:sz="0" w:space="0" w:color="auto"/>
      </w:divBdr>
    </w:div>
    <w:div w:id="79831904">
      <w:bodyDiv w:val="1"/>
      <w:marLeft w:val="0"/>
      <w:marRight w:val="0"/>
      <w:marTop w:val="0"/>
      <w:marBottom w:val="0"/>
      <w:divBdr>
        <w:top w:val="none" w:sz="0" w:space="0" w:color="auto"/>
        <w:left w:val="none" w:sz="0" w:space="0" w:color="auto"/>
        <w:bottom w:val="none" w:sz="0" w:space="0" w:color="auto"/>
        <w:right w:val="none" w:sz="0" w:space="0" w:color="auto"/>
      </w:divBdr>
    </w:div>
    <w:div w:id="84620109">
      <w:bodyDiv w:val="1"/>
      <w:marLeft w:val="0"/>
      <w:marRight w:val="0"/>
      <w:marTop w:val="0"/>
      <w:marBottom w:val="0"/>
      <w:divBdr>
        <w:top w:val="none" w:sz="0" w:space="0" w:color="auto"/>
        <w:left w:val="none" w:sz="0" w:space="0" w:color="auto"/>
        <w:bottom w:val="none" w:sz="0" w:space="0" w:color="auto"/>
        <w:right w:val="none" w:sz="0" w:space="0" w:color="auto"/>
      </w:divBdr>
    </w:div>
    <w:div w:id="98910603">
      <w:bodyDiv w:val="1"/>
      <w:marLeft w:val="0"/>
      <w:marRight w:val="0"/>
      <w:marTop w:val="0"/>
      <w:marBottom w:val="0"/>
      <w:divBdr>
        <w:top w:val="none" w:sz="0" w:space="0" w:color="auto"/>
        <w:left w:val="none" w:sz="0" w:space="0" w:color="auto"/>
        <w:bottom w:val="none" w:sz="0" w:space="0" w:color="auto"/>
        <w:right w:val="none" w:sz="0" w:space="0" w:color="auto"/>
      </w:divBdr>
    </w:div>
    <w:div w:id="127555740">
      <w:bodyDiv w:val="1"/>
      <w:marLeft w:val="0"/>
      <w:marRight w:val="0"/>
      <w:marTop w:val="0"/>
      <w:marBottom w:val="0"/>
      <w:divBdr>
        <w:top w:val="none" w:sz="0" w:space="0" w:color="auto"/>
        <w:left w:val="none" w:sz="0" w:space="0" w:color="auto"/>
        <w:bottom w:val="none" w:sz="0" w:space="0" w:color="auto"/>
        <w:right w:val="none" w:sz="0" w:space="0" w:color="auto"/>
      </w:divBdr>
    </w:div>
    <w:div w:id="139154993">
      <w:bodyDiv w:val="1"/>
      <w:marLeft w:val="0"/>
      <w:marRight w:val="0"/>
      <w:marTop w:val="0"/>
      <w:marBottom w:val="0"/>
      <w:divBdr>
        <w:top w:val="none" w:sz="0" w:space="0" w:color="auto"/>
        <w:left w:val="none" w:sz="0" w:space="0" w:color="auto"/>
        <w:bottom w:val="none" w:sz="0" w:space="0" w:color="auto"/>
        <w:right w:val="none" w:sz="0" w:space="0" w:color="auto"/>
      </w:divBdr>
    </w:div>
    <w:div w:id="151218931">
      <w:bodyDiv w:val="1"/>
      <w:marLeft w:val="0"/>
      <w:marRight w:val="0"/>
      <w:marTop w:val="0"/>
      <w:marBottom w:val="0"/>
      <w:divBdr>
        <w:top w:val="none" w:sz="0" w:space="0" w:color="auto"/>
        <w:left w:val="none" w:sz="0" w:space="0" w:color="auto"/>
        <w:bottom w:val="none" w:sz="0" w:space="0" w:color="auto"/>
        <w:right w:val="none" w:sz="0" w:space="0" w:color="auto"/>
      </w:divBdr>
    </w:div>
    <w:div w:id="170340758">
      <w:bodyDiv w:val="1"/>
      <w:marLeft w:val="0"/>
      <w:marRight w:val="0"/>
      <w:marTop w:val="0"/>
      <w:marBottom w:val="0"/>
      <w:divBdr>
        <w:top w:val="none" w:sz="0" w:space="0" w:color="auto"/>
        <w:left w:val="none" w:sz="0" w:space="0" w:color="auto"/>
        <w:bottom w:val="none" w:sz="0" w:space="0" w:color="auto"/>
        <w:right w:val="none" w:sz="0" w:space="0" w:color="auto"/>
      </w:divBdr>
    </w:div>
    <w:div w:id="172649624">
      <w:bodyDiv w:val="1"/>
      <w:marLeft w:val="0"/>
      <w:marRight w:val="0"/>
      <w:marTop w:val="0"/>
      <w:marBottom w:val="0"/>
      <w:divBdr>
        <w:top w:val="none" w:sz="0" w:space="0" w:color="auto"/>
        <w:left w:val="none" w:sz="0" w:space="0" w:color="auto"/>
        <w:bottom w:val="none" w:sz="0" w:space="0" w:color="auto"/>
        <w:right w:val="none" w:sz="0" w:space="0" w:color="auto"/>
      </w:divBdr>
    </w:div>
    <w:div w:id="178547384">
      <w:bodyDiv w:val="1"/>
      <w:marLeft w:val="0"/>
      <w:marRight w:val="0"/>
      <w:marTop w:val="0"/>
      <w:marBottom w:val="0"/>
      <w:divBdr>
        <w:top w:val="none" w:sz="0" w:space="0" w:color="auto"/>
        <w:left w:val="none" w:sz="0" w:space="0" w:color="auto"/>
        <w:bottom w:val="none" w:sz="0" w:space="0" w:color="auto"/>
        <w:right w:val="none" w:sz="0" w:space="0" w:color="auto"/>
      </w:divBdr>
      <w:divsChild>
        <w:div w:id="160970334">
          <w:marLeft w:val="240"/>
          <w:marRight w:val="0"/>
          <w:marTop w:val="240"/>
          <w:marBottom w:val="240"/>
          <w:divBdr>
            <w:top w:val="none" w:sz="0" w:space="0" w:color="auto"/>
            <w:left w:val="none" w:sz="0" w:space="0" w:color="auto"/>
            <w:bottom w:val="none" w:sz="0" w:space="0" w:color="auto"/>
            <w:right w:val="none" w:sz="0" w:space="0" w:color="auto"/>
          </w:divBdr>
        </w:div>
        <w:div w:id="802429867">
          <w:marLeft w:val="240"/>
          <w:marRight w:val="0"/>
          <w:marTop w:val="240"/>
          <w:marBottom w:val="240"/>
          <w:divBdr>
            <w:top w:val="none" w:sz="0" w:space="0" w:color="auto"/>
            <w:left w:val="none" w:sz="0" w:space="0" w:color="auto"/>
            <w:bottom w:val="none" w:sz="0" w:space="0" w:color="auto"/>
            <w:right w:val="none" w:sz="0" w:space="0" w:color="auto"/>
          </w:divBdr>
        </w:div>
        <w:div w:id="1171673948">
          <w:marLeft w:val="240"/>
          <w:marRight w:val="0"/>
          <w:marTop w:val="240"/>
          <w:marBottom w:val="240"/>
          <w:divBdr>
            <w:top w:val="none" w:sz="0" w:space="0" w:color="auto"/>
            <w:left w:val="none" w:sz="0" w:space="0" w:color="auto"/>
            <w:bottom w:val="none" w:sz="0" w:space="0" w:color="auto"/>
            <w:right w:val="none" w:sz="0" w:space="0" w:color="auto"/>
          </w:divBdr>
        </w:div>
      </w:divsChild>
    </w:div>
    <w:div w:id="196506764">
      <w:bodyDiv w:val="1"/>
      <w:marLeft w:val="0"/>
      <w:marRight w:val="0"/>
      <w:marTop w:val="0"/>
      <w:marBottom w:val="0"/>
      <w:divBdr>
        <w:top w:val="none" w:sz="0" w:space="0" w:color="auto"/>
        <w:left w:val="none" w:sz="0" w:space="0" w:color="auto"/>
        <w:bottom w:val="none" w:sz="0" w:space="0" w:color="auto"/>
        <w:right w:val="none" w:sz="0" w:space="0" w:color="auto"/>
      </w:divBdr>
    </w:div>
    <w:div w:id="201292239">
      <w:bodyDiv w:val="1"/>
      <w:marLeft w:val="0"/>
      <w:marRight w:val="0"/>
      <w:marTop w:val="0"/>
      <w:marBottom w:val="0"/>
      <w:divBdr>
        <w:top w:val="none" w:sz="0" w:space="0" w:color="auto"/>
        <w:left w:val="none" w:sz="0" w:space="0" w:color="auto"/>
        <w:bottom w:val="none" w:sz="0" w:space="0" w:color="auto"/>
        <w:right w:val="none" w:sz="0" w:space="0" w:color="auto"/>
      </w:divBdr>
    </w:div>
    <w:div w:id="226303938">
      <w:bodyDiv w:val="1"/>
      <w:marLeft w:val="0"/>
      <w:marRight w:val="0"/>
      <w:marTop w:val="0"/>
      <w:marBottom w:val="0"/>
      <w:divBdr>
        <w:top w:val="none" w:sz="0" w:space="0" w:color="auto"/>
        <w:left w:val="none" w:sz="0" w:space="0" w:color="auto"/>
        <w:bottom w:val="none" w:sz="0" w:space="0" w:color="auto"/>
        <w:right w:val="none" w:sz="0" w:space="0" w:color="auto"/>
      </w:divBdr>
    </w:div>
    <w:div w:id="226847425">
      <w:bodyDiv w:val="1"/>
      <w:marLeft w:val="0"/>
      <w:marRight w:val="0"/>
      <w:marTop w:val="0"/>
      <w:marBottom w:val="0"/>
      <w:divBdr>
        <w:top w:val="none" w:sz="0" w:space="0" w:color="auto"/>
        <w:left w:val="none" w:sz="0" w:space="0" w:color="auto"/>
        <w:bottom w:val="none" w:sz="0" w:space="0" w:color="auto"/>
        <w:right w:val="none" w:sz="0" w:space="0" w:color="auto"/>
      </w:divBdr>
    </w:div>
    <w:div w:id="228417384">
      <w:bodyDiv w:val="1"/>
      <w:marLeft w:val="0"/>
      <w:marRight w:val="0"/>
      <w:marTop w:val="0"/>
      <w:marBottom w:val="0"/>
      <w:divBdr>
        <w:top w:val="none" w:sz="0" w:space="0" w:color="auto"/>
        <w:left w:val="none" w:sz="0" w:space="0" w:color="auto"/>
        <w:bottom w:val="none" w:sz="0" w:space="0" w:color="auto"/>
        <w:right w:val="none" w:sz="0" w:space="0" w:color="auto"/>
      </w:divBdr>
    </w:div>
    <w:div w:id="233127887">
      <w:bodyDiv w:val="1"/>
      <w:marLeft w:val="0"/>
      <w:marRight w:val="0"/>
      <w:marTop w:val="0"/>
      <w:marBottom w:val="0"/>
      <w:divBdr>
        <w:top w:val="none" w:sz="0" w:space="0" w:color="auto"/>
        <w:left w:val="none" w:sz="0" w:space="0" w:color="auto"/>
        <w:bottom w:val="none" w:sz="0" w:space="0" w:color="auto"/>
        <w:right w:val="none" w:sz="0" w:space="0" w:color="auto"/>
      </w:divBdr>
    </w:div>
    <w:div w:id="245265344">
      <w:bodyDiv w:val="1"/>
      <w:marLeft w:val="0"/>
      <w:marRight w:val="0"/>
      <w:marTop w:val="0"/>
      <w:marBottom w:val="0"/>
      <w:divBdr>
        <w:top w:val="none" w:sz="0" w:space="0" w:color="auto"/>
        <w:left w:val="none" w:sz="0" w:space="0" w:color="auto"/>
        <w:bottom w:val="none" w:sz="0" w:space="0" w:color="auto"/>
        <w:right w:val="none" w:sz="0" w:space="0" w:color="auto"/>
      </w:divBdr>
    </w:div>
    <w:div w:id="269820596">
      <w:bodyDiv w:val="1"/>
      <w:marLeft w:val="0"/>
      <w:marRight w:val="0"/>
      <w:marTop w:val="0"/>
      <w:marBottom w:val="0"/>
      <w:divBdr>
        <w:top w:val="none" w:sz="0" w:space="0" w:color="auto"/>
        <w:left w:val="none" w:sz="0" w:space="0" w:color="auto"/>
        <w:bottom w:val="none" w:sz="0" w:space="0" w:color="auto"/>
        <w:right w:val="none" w:sz="0" w:space="0" w:color="auto"/>
      </w:divBdr>
    </w:div>
    <w:div w:id="270208271">
      <w:bodyDiv w:val="1"/>
      <w:marLeft w:val="0"/>
      <w:marRight w:val="0"/>
      <w:marTop w:val="0"/>
      <w:marBottom w:val="0"/>
      <w:divBdr>
        <w:top w:val="none" w:sz="0" w:space="0" w:color="auto"/>
        <w:left w:val="none" w:sz="0" w:space="0" w:color="auto"/>
        <w:bottom w:val="none" w:sz="0" w:space="0" w:color="auto"/>
        <w:right w:val="none" w:sz="0" w:space="0" w:color="auto"/>
      </w:divBdr>
    </w:div>
    <w:div w:id="271481041">
      <w:bodyDiv w:val="1"/>
      <w:marLeft w:val="0"/>
      <w:marRight w:val="0"/>
      <w:marTop w:val="0"/>
      <w:marBottom w:val="0"/>
      <w:divBdr>
        <w:top w:val="none" w:sz="0" w:space="0" w:color="auto"/>
        <w:left w:val="none" w:sz="0" w:space="0" w:color="auto"/>
        <w:bottom w:val="none" w:sz="0" w:space="0" w:color="auto"/>
        <w:right w:val="none" w:sz="0" w:space="0" w:color="auto"/>
      </w:divBdr>
    </w:div>
    <w:div w:id="277877698">
      <w:bodyDiv w:val="1"/>
      <w:marLeft w:val="0"/>
      <w:marRight w:val="0"/>
      <w:marTop w:val="0"/>
      <w:marBottom w:val="0"/>
      <w:divBdr>
        <w:top w:val="none" w:sz="0" w:space="0" w:color="auto"/>
        <w:left w:val="none" w:sz="0" w:space="0" w:color="auto"/>
        <w:bottom w:val="none" w:sz="0" w:space="0" w:color="auto"/>
        <w:right w:val="none" w:sz="0" w:space="0" w:color="auto"/>
      </w:divBdr>
    </w:div>
    <w:div w:id="286084726">
      <w:bodyDiv w:val="1"/>
      <w:marLeft w:val="0"/>
      <w:marRight w:val="0"/>
      <w:marTop w:val="0"/>
      <w:marBottom w:val="0"/>
      <w:divBdr>
        <w:top w:val="none" w:sz="0" w:space="0" w:color="auto"/>
        <w:left w:val="none" w:sz="0" w:space="0" w:color="auto"/>
        <w:bottom w:val="none" w:sz="0" w:space="0" w:color="auto"/>
        <w:right w:val="none" w:sz="0" w:space="0" w:color="auto"/>
      </w:divBdr>
    </w:div>
    <w:div w:id="301809569">
      <w:bodyDiv w:val="1"/>
      <w:marLeft w:val="0"/>
      <w:marRight w:val="0"/>
      <w:marTop w:val="0"/>
      <w:marBottom w:val="0"/>
      <w:divBdr>
        <w:top w:val="none" w:sz="0" w:space="0" w:color="auto"/>
        <w:left w:val="none" w:sz="0" w:space="0" w:color="auto"/>
        <w:bottom w:val="none" w:sz="0" w:space="0" w:color="auto"/>
        <w:right w:val="none" w:sz="0" w:space="0" w:color="auto"/>
      </w:divBdr>
    </w:div>
    <w:div w:id="306787343">
      <w:bodyDiv w:val="1"/>
      <w:marLeft w:val="0"/>
      <w:marRight w:val="0"/>
      <w:marTop w:val="0"/>
      <w:marBottom w:val="0"/>
      <w:divBdr>
        <w:top w:val="none" w:sz="0" w:space="0" w:color="auto"/>
        <w:left w:val="none" w:sz="0" w:space="0" w:color="auto"/>
        <w:bottom w:val="none" w:sz="0" w:space="0" w:color="auto"/>
        <w:right w:val="none" w:sz="0" w:space="0" w:color="auto"/>
      </w:divBdr>
    </w:div>
    <w:div w:id="320933860">
      <w:bodyDiv w:val="1"/>
      <w:marLeft w:val="0"/>
      <w:marRight w:val="0"/>
      <w:marTop w:val="0"/>
      <w:marBottom w:val="0"/>
      <w:divBdr>
        <w:top w:val="none" w:sz="0" w:space="0" w:color="auto"/>
        <w:left w:val="none" w:sz="0" w:space="0" w:color="auto"/>
        <w:bottom w:val="none" w:sz="0" w:space="0" w:color="auto"/>
        <w:right w:val="none" w:sz="0" w:space="0" w:color="auto"/>
      </w:divBdr>
    </w:div>
    <w:div w:id="321355610">
      <w:bodyDiv w:val="1"/>
      <w:marLeft w:val="0"/>
      <w:marRight w:val="0"/>
      <w:marTop w:val="0"/>
      <w:marBottom w:val="0"/>
      <w:divBdr>
        <w:top w:val="none" w:sz="0" w:space="0" w:color="auto"/>
        <w:left w:val="none" w:sz="0" w:space="0" w:color="auto"/>
        <w:bottom w:val="none" w:sz="0" w:space="0" w:color="auto"/>
        <w:right w:val="none" w:sz="0" w:space="0" w:color="auto"/>
      </w:divBdr>
    </w:div>
    <w:div w:id="333579815">
      <w:bodyDiv w:val="1"/>
      <w:marLeft w:val="0"/>
      <w:marRight w:val="0"/>
      <w:marTop w:val="0"/>
      <w:marBottom w:val="0"/>
      <w:divBdr>
        <w:top w:val="none" w:sz="0" w:space="0" w:color="auto"/>
        <w:left w:val="none" w:sz="0" w:space="0" w:color="auto"/>
        <w:bottom w:val="none" w:sz="0" w:space="0" w:color="auto"/>
        <w:right w:val="none" w:sz="0" w:space="0" w:color="auto"/>
      </w:divBdr>
    </w:div>
    <w:div w:id="334234353">
      <w:bodyDiv w:val="1"/>
      <w:marLeft w:val="0"/>
      <w:marRight w:val="0"/>
      <w:marTop w:val="0"/>
      <w:marBottom w:val="0"/>
      <w:divBdr>
        <w:top w:val="none" w:sz="0" w:space="0" w:color="auto"/>
        <w:left w:val="none" w:sz="0" w:space="0" w:color="auto"/>
        <w:bottom w:val="none" w:sz="0" w:space="0" w:color="auto"/>
        <w:right w:val="none" w:sz="0" w:space="0" w:color="auto"/>
      </w:divBdr>
    </w:div>
    <w:div w:id="370761486">
      <w:bodyDiv w:val="1"/>
      <w:marLeft w:val="0"/>
      <w:marRight w:val="0"/>
      <w:marTop w:val="0"/>
      <w:marBottom w:val="0"/>
      <w:divBdr>
        <w:top w:val="none" w:sz="0" w:space="0" w:color="auto"/>
        <w:left w:val="none" w:sz="0" w:space="0" w:color="auto"/>
        <w:bottom w:val="none" w:sz="0" w:space="0" w:color="auto"/>
        <w:right w:val="none" w:sz="0" w:space="0" w:color="auto"/>
      </w:divBdr>
    </w:div>
    <w:div w:id="374548723">
      <w:bodyDiv w:val="1"/>
      <w:marLeft w:val="0"/>
      <w:marRight w:val="0"/>
      <w:marTop w:val="0"/>
      <w:marBottom w:val="0"/>
      <w:divBdr>
        <w:top w:val="none" w:sz="0" w:space="0" w:color="auto"/>
        <w:left w:val="none" w:sz="0" w:space="0" w:color="auto"/>
        <w:bottom w:val="none" w:sz="0" w:space="0" w:color="auto"/>
        <w:right w:val="none" w:sz="0" w:space="0" w:color="auto"/>
      </w:divBdr>
    </w:div>
    <w:div w:id="377440844">
      <w:bodyDiv w:val="1"/>
      <w:marLeft w:val="0"/>
      <w:marRight w:val="0"/>
      <w:marTop w:val="0"/>
      <w:marBottom w:val="0"/>
      <w:divBdr>
        <w:top w:val="none" w:sz="0" w:space="0" w:color="auto"/>
        <w:left w:val="none" w:sz="0" w:space="0" w:color="auto"/>
        <w:bottom w:val="none" w:sz="0" w:space="0" w:color="auto"/>
        <w:right w:val="none" w:sz="0" w:space="0" w:color="auto"/>
      </w:divBdr>
    </w:div>
    <w:div w:id="394398998">
      <w:bodyDiv w:val="1"/>
      <w:marLeft w:val="0"/>
      <w:marRight w:val="0"/>
      <w:marTop w:val="0"/>
      <w:marBottom w:val="0"/>
      <w:divBdr>
        <w:top w:val="none" w:sz="0" w:space="0" w:color="auto"/>
        <w:left w:val="none" w:sz="0" w:space="0" w:color="auto"/>
        <w:bottom w:val="none" w:sz="0" w:space="0" w:color="auto"/>
        <w:right w:val="none" w:sz="0" w:space="0" w:color="auto"/>
      </w:divBdr>
    </w:div>
    <w:div w:id="399250048">
      <w:bodyDiv w:val="1"/>
      <w:marLeft w:val="0"/>
      <w:marRight w:val="0"/>
      <w:marTop w:val="0"/>
      <w:marBottom w:val="0"/>
      <w:divBdr>
        <w:top w:val="none" w:sz="0" w:space="0" w:color="auto"/>
        <w:left w:val="none" w:sz="0" w:space="0" w:color="auto"/>
        <w:bottom w:val="none" w:sz="0" w:space="0" w:color="auto"/>
        <w:right w:val="none" w:sz="0" w:space="0" w:color="auto"/>
      </w:divBdr>
    </w:div>
    <w:div w:id="410615298">
      <w:bodyDiv w:val="1"/>
      <w:marLeft w:val="0"/>
      <w:marRight w:val="0"/>
      <w:marTop w:val="0"/>
      <w:marBottom w:val="0"/>
      <w:divBdr>
        <w:top w:val="none" w:sz="0" w:space="0" w:color="auto"/>
        <w:left w:val="none" w:sz="0" w:space="0" w:color="auto"/>
        <w:bottom w:val="none" w:sz="0" w:space="0" w:color="auto"/>
        <w:right w:val="none" w:sz="0" w:space="0" w:color="auto"/>
      </w:divBdr>
    </w:div>
    <w:div w:id="430391308">
      <w:bodyDiv w:val="1"/>
      <w:marLeft w:val="0"/>
      <w:marRight w:val="0"/>
      <w:marTop w:val="0"/>
      <w:marBottom w:val="0"/>
      <w:divBdr>
        <w:top w:val="none" w:sz="0" w:space="0" w:color="auto"/>
        <w:left w:val="none" w:sz="0" w:space="0" w:color="auto"/>
        <w:bottom w:val="none" w:sz="0" w:space="0" w:color="auto"/>
        <w:right w:val="none" w:sz="0" w:space="0" w:color="auto"/>
      </w:divBdr>
    </w:div>
    <w:div w:id="435100353">
      <w:bodyDiv w:val="1"/>
      <w:marLeft w:val="0"/>
      <w:marRight w:val="0"/>
      <w:marTop w:val="0"/>
      <w:marBottom w:val="0"/>
      <w:divBdr>
        <w:top w:val="none" w:sz="0" w:space="0" w:color="auto"/>
        <w:left w:val="none" w:sz="0" w:space="0" w:color="auto"/>
        <w:bottom w:val="none" w:sz="0" w:space="0" w:color="auto"/>
        <w:right w:val="none" w:sz="0" w:space="0" w:color="auto"/>
      </w:divBdr>
      <w:divsChild>
        <w:div w:id="1692876323">
          <w:marLeft w:val="0"/>
          <w:marRight w:val="0"/>
          <w:marTop w:val="0"/>
          <w:marBottom w:val="0"/>
          <w:divBdr>
            <w:top w:val="none" w:sz="0" w:space="0" w:color="auto"/>
            <w:left w:val="none" w:sz="0" w:space="0" w:color="auto"/>
            <w:bottom w:val="none" w:sz="0" w:space="0" w:color="auto"/>
            <w:right w:val="none" w:sz="0" w:space="0" w:color="auto"/>
          </w:divBdr>
          <w:divsChild>
            <w:div w:id="848058724">
              <w:marLeft w:val="0"/>
              <w:marRight w:val="0"/>
              <w:marTop w:val="0"/>
              <w:marBottom w:val="0"/>
              <w:divBdr>
                <w:top w:val="none" w:sz="0" w:space="0" w:color="auto"/>
                <w:left w:val="none" w:sz="0" w:space="0" w:color="auto"/>
                <w:bottom w:val="none" w:sz="0" w:space="0" w:color="auto"/>
                <w:right w:val="none" w:sz="0" w:space="0" w:color="auto"/>
              </w:divBdr>
              <w:divsChild>
                <w:div w:id="488640938">
                  <w:marLeft w:val="0"/>
                  <w:marRight w:val="0"/>
                  <w:marTop w:val="0"/>
                  <w:marBottom w:val="0"/>
                  <w:divBdr>
                    <w:top w:val="none" w:sz="0" w:space="0" w:color="auto"/>
                    <w:left w:val="none" w:sz="0" w:space="0" w:color="auto"/>
                    <w:bottom w:val="none" w:sz="0" w:space="0" w:color="auto"/>
                    <w:right w:val="none" w:sz="0" w:space="0" w:color="auto"/>
                  </w:divBdr>
                </w:div>
                <w:div w:id="633146309">
                  <w:marLeft w:val="0"/>
                  <w:marRight w:val="0"/>
                  <w:marTop w:val="0"/>
                  <w:marBottom w:val="0"/>
                  <w:divBdr>
                    <w:top w:val="none" w:sz="0" w:space="0" w:color="auto"/>
                    <w:left w:val="none" w:sz="0" w:space="0" w:color="auto"/>
                    <w:bottom w:val="none" w:sz="0" w:space="0" w:color="auto"/>
                    <w:right w:val="none" w:sz="0" w:space="0" w:color="auto"/>
                  </w:divBdr>
                  <w:divsChild>
                    <w:div w:id="321546605">
                      <w:marLeft w:val="0"/>
                      <w:marRight w:val="0"/>
                      <w:marTop w:val="0"/>
                      <w:marBottom w:val="0"/>
                      <w:divBdr>
                        <w:top w:val="none" w:sz="0" w:space="0" w:color="auto"/>
                        <w:left w:val="none" w:sz="0" w:space="0" w:color="auto"/>
                        <w:bottom w:val="none" w:sz="0" w:space="0" w:color="auto"/>
                        <w:right w:val="none" w:sz="0" w:space="0" w:color="auto"/>
                      </w:divBdr>
                      <w:divsChild>
                        <w:div w:id="1181317929">
                          <w:marLeft w:val="0"/>
                          <w:marRight w:val="0"/>
                          <w:marTop w:val="0"/>
                          <w:marBottom w:val="0"/>
                          <w:divBdr>
                            <w:top w:val="none" w:sz="0" w:space="0" w:color="auto"/>
                            <w:left w:val="none" w:sz="0" w:space="0" w:color="auto"/>
                            <w:bottom w:val="none" w:sz="0" w:space="0" w:color="auto"/>
                            <w:right w:val="none" w:sz="0" w:space="0" w:color="auto"/>
                          </w:divBdr>
                          <w:divsChild>
                            <w:div w:id="1276601997">
                              <w:marLeft w:val="0"/>
                              <w:marRight w:val="0"/>
                              <w:marTop w:val="0"/>
                              <w:marBottom w:val="0"/>
                              <w:divBdr>
                                <w:top w:val="none" w:sz="0" w:space="0" w:color="auto"/>
                                <w:left w:val="none" w:sz="0" w:space="0" w:color="auto"/>
                                <w:bottom w:val="none" w:sz="0" w:space="0" w:color="auto"/>
                                <w:right w:val="none" w:sz="0" w:space="0" w:color="auto"/>
                              </w:divBdr>
                            </w:div>
                          </w:divsChild>
                        </w:div>
                        <w:div w:id="2055303846">
                          <w:marLeft w:val="0"/>
                          <w:marRight w:val="0"/>
                          <w:marTop w:val="0"/>
                          <w:marBottom w:val="0"/>
                          <w:divBdr>
                            <w:top w:val="none" w:sz="0" w:space="0" w:color="auto"/>
                            <w:left w:val="none" w:sz="0" w:space="0" w:color="auto"/>
                            <w:bottom w:val="none" w:sz="0" w:space="0" w:color="auto"/>
                            <w:right w:val="none" w:sz="0" w:space="0" w:color="auto"/>
                          </w:divBdr>
                        </w:div>
                        <w:div w:id="2087215810">
                          <w:marLeft w:val="0"/>
                          <w:marRight w:val="0"/>
                          <w:marTop w:val="0"/>
                          <w:marBottom w:val="0"/>
                          <w:divBdr>
                            <w:top w:val="none" w:sz="0" w:space="0" w:color="auto"/>
                            <w:left w:val="none" w:sz="0" w:space="0" w:color="auto"/>
                            <w:bottom w:val="none" w:sz="0" w:space="0" w:color="auto"/>
                            <w:right w:val="none" w:sz="0" w:space="0" w:color="auto"/>
                          </w:divBdr>
                          <w:divsChild>
                            <w:div w:id="584263884">
                              <w:marLeft w:val="75"/>
                              <w:marRight w:val="75"/>
                              <w:marTop w:val="300"/>
                              <w:marBottom w:val="300"/>
                              <w:divBdr>
                                <w:top w:val="none" w:sz="0" w:space="0" w:color="auto"/>
                                <w:left w:val="none" w:sz="0" w:space="0" w:color="auto"/>
                                <w:bottom w:val="none" w:sz="0" w:space="0" w:color="auto"/>
                                <w:right w:val="none" w:sz="0" w:space="0" w:color="auto"/>
                              </w:divBdr>
                              <w:divsChild>
                                <w:div w:id="1108426308">
                                  <w:marLeft w:val="0"/>
                                  <w:marRight w:val="0"/>
                                  <w:marTop w:val="0"/>
                                  <w:marBottom w:val="0"/>
                                  <w:divBdr>
                                    <w:top w:val="none" w:sz="0" w:space="0" w:color="auto"/>
                                    <w:left w:val="none" w:sz="0" w:space="0" w:color="auto"/>
                                    <w:bottom w:val="none" w:sz="0" w:space="0" w:color="auto"/>
                                    <w:right w:val="none" w:sz="0" w:space="0" w:color="auto"/>
                                  </w:divBdr>
                                  <w:divsChild>
                                    <w:div w:id="183980053">
                                      <w:marLeft w:val="0"/>
                                      <w:marRight w:val="0"/>
                                      <w:marTop w:val="0"/>
                                      <w:marBottom w:val="0"/>
                                      <w:divBdr>
                                        <w:top w:val="none" w:sz="0" w:space="0" w:color="auto"/>
                                        <w:left w:val="none" w:sz="0" w:space="0" w:color="auto"/>
                                        <w:bottom w:val="none" w:sz="0" w:space="0" w:color="auto"/>
                                        <w:right w:val="none" w:sz="0" w:space="0" w:color="auto"/>
                                      </w:divBdr>
                                    </w:div>
                                    <w:div w:id="1755130576">
                                      <w:marLeft w:val="0"/>
                                      <w:marRight w:val="0"/>
                                      <w:marTop w:val="0"/>
                                      <w:marBottom w:val="0"/>
                                      <w:divBdr>
                                        <w:top w:val="none" w:sz="0" w:space="0" w:color="auto"/>
                                        <w:left w:val="none" w:sz="0" w:space="0" w:color="auto"/>
                                        <w:bottom w:val="none" w:sz="0" w:space="0" w:color="auto"/>
                                        <w:right w:val="none" w:sz="0" w:space="0" w:color="auto"/>
                                      </w:divBdr>
                                    </w:div>
                                    <w:div w:id="1987854435">
                                      <w:marLeft w:val="0"/>
                                      <w:marRight w:val="0"/>
                                      <w:marTop w:val="0"/>
                                      <w:marBottom w:val="0"/>
                                      <w:divBdr>
                                        <w:top w:val="none" w:sz="0" w:space="0" w:color="auto"/>
                                        <w:left w:val="none" w:sz="0" w:space="0" w:color="auto"/>
                                        <w:bottom w:val="none" w:sz="0" w:space="0" w:color="auto"/>
                                        <w:right w:val="none" w:sz="0" w:space="0" w:color="auto"/>
                                      </w:divBdr>
                                    </w:div>
                                  </w:divsChild>
                                </w:div>
                                <w:div w:id="1266573580">
                                  <w:marLeft w:val="0"/>
                                  <w:marRight w:val="0"/>
                                  <w:marTop w:val="0"/>
                                  <w:marBottom w:val="0"/>
                                  <w:divBdr>
                                    <w:top w:val="none" w:sz="0" w:space="0" w:color="auto"/>
                                    <w:left w:val="none" w:sz="0" w:space="0" w:color="auto"/>
                                    <w:bottom w:val="none" w:sz="0" w:space="0" w:color="auto"/>
                                    <w:right w:val="none" w:sz="0" w:space="0" w:color="auto"/>
                                  </w:divBdr>
                                </w:div>
                              </w:divsChild>
                            </w:div>
                            <w:div w:id="769198532">
                              <w:marLeft w:val="75"/>
                              <w:marRight w:val="75"/>
                              <w:marTop w:val="300"/>
                              <w:marBottom w:val="300"/>
                              <w:divBdr>
                                <w:top w:val="none" w:sz="0" w:space="0" w:color="auto"/>
                                <w:left w:val="none" w:sz="0" w:space="0" w:color="auto"/>
                                <w:bottom w:val="none" w:sz="0" w:space="0" w:color="auto"/>
                                <w:right w:val="none" w:sz="0" w:space="0" w:color="auto"/>
                              </w:divBdr>
                              <w:divsChild>
                                <w:div w:id="1586495522">
                                  <w:marLeft w:val="0"/>
                                  <w:marRight w:val="0"/>
                                  <w:marTop w:val="0"/>
                                  <w:marBottom w:val="0"/>
                                  <w:divBdr>
                                    <w:top w:val="none" w:sz="0" w:space="0" w:color="auto"/>
                                    <w:left w:val="none" w:sz="0" w:space="0" w:color="auto"/>
                                    <w:bottom w:val="none" w:sz="0" w:space="0" w:color="auto"/>
                                    <w:right w:val="none" w:sz="0" w:space="0" w:color="auto"/>
                                  </w:divBdr>
                                </w:div>
                                <w:div w:id="1718895957">
                                  <w:marLeft w:val="0"/>
                                  <w:marRight w:val="0"/>
                                  <w:marTop w:val="0"/>
                                  <w:marBottom w:val="0"/>
                                  <w:divBdr>
                                    <w:top w:val="none" w:sz="0" w:space="0" w:color="auto"/>
                                    <w:left w:val="none" w:sz="0" w:space="0" w:color="auto"/>
                                    <w:bottom w:val="none" w:sz="0" w:space="0" w:color="auto"/>
                                    <w:right w:val="none" w:sz="0" w:space="0" w:color="auto"/>
                                  </w:divBdr>
                                  <w:divsChild>
                                    <w:div w:id="619646042">
                                      <w:marLeft w:val="0"/>
                                      <w:marRight w:val="0"/>
                                      <w:marTop w:val="0"/>
                                      <w:marBottom w:val="0"/>
                                      <w:divBdr>
                                        <w:top w:val="none" w:sz="0" w:space="0" w:color="auto"/>
                                        <w:left w:val="none" w:sz="0" w:space="0" w:color="auto"/>
                                        <w:bottom w:val="none" w:sz="0" w:space="0" w:color="auto"/>
                                        <w:right w:val="none" w:sz="0" w:space="0" w:color="auto"/>
                                      </w:divBdr>
                                    </w:div>
                                    <w:div w:id="1514028209">
                                      <w:marLeft w:val="0"/>
                                      <w:marRight w:val="0"/>
                                      <w:marTop w:val="0"/>
                                      <w:marBottom w:val="0"/>
                                      <w:divBdr>
                                        <w:top w:val="none" w:sz="0" w:space="0" w:color="auto"/>
                                        <w:left w:val="none" w:sz="0" w:space="0" w:color="auto"/>
                                        <w:bottom w:val="none" w:sz="0" w:space="0" w:color="auto"/>
                                        <w:right w:val="none" w:sz="0" w:space="0" w:color="auto"/>
                                      </w:divBdr>
                                    </w:div>
                                    <w:div w:id="17953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5697">
                              <w:marLeft w:val="75"/>
                              <w:marRight w:val="75"/>
                              <w:marTop w:val="300"/>
                              <w:marBottom w:val="300"/>
                              <w:divBdr>
                                <w:top w:val="none" w:sz="0" w:space="0" w:color="auto"/>
                                <w:left w:val="none" w:sz="0" w:space="0" w:color="auto"/>
                                <w:bottom w:val="none" w:sz="0" w:space="0" w:color="auto"/>
                                <w:right w:val="none" w:sz="0" w:space="0" w:color="auto"/>
                              </w:divBdr>
                              <w:divsChild>
                                <w:div w:id="666901941">
                                  <w:marLeft w:val="0"/>
                                  <w:marRight w:val="0"/>
                                  <w:marTop w:val="0"/>
                                  <w:marBottom w:val="0"/>
                                  <w:divBdr>
                                    <w:top w:val="none" w:sz="0" w:space="0" w:color="auto"/>
                                    <w:left w:val="none" w:sz="0" w:space="0" w:color="auto"/>
                                    <w:bottom w:val="none" w:sz="0" w:space="0" w:color="auto"/>
                                    <w:right w:val="none" w:sz="0" w:space="0" w:color="auto"/>
                                  </w:divBdr>
                                </w:div>
                                <w:div w:id="1464274602">
                                  <w:marLeft w:val="0"/>
                                  <w:marRight w:val="0"/>
                                  <w:marTop w:val="0"/>
                                  <w:marBottom w:val="0"/>
                                  <w:divBdr>
                                    <w:top w:val="none" w:sz="0" w:space="0" w:color="auto"/>
                                    <w:left w:val="none" w:sz="0" w:space="0" w:color="auto"/>
                                    <w:bottom w:val="none" w:sz="0" w:space="0" w:color="auto"/>
                                    <w:right w:val="none" w:sz="0" w:space="0" w:color="auto"/>
                                  </w:divBdr>
                                  <w:divsChild>
                                    <w:div w:id="18169059">
                                      <w:marLeft w:val="0"/>
                                      <w:marRight w:val="0"/>
                                      <w:marTop w:val="0"/>
                                      <w:marBottom w:val="0"/>
                                      <w:divBdr>
                                        <w:top w:val="none" w:sz="0" w:space="0" w:color="auto"/>
                                        <w:left w:val="none" w:sz="0" w:space="0" w:color="auto"/>
                                        <w:bottom w:val="none" w:sz="0" w:space="0" w:color="auto"/>
                                        <w:right w:val="none" w:sz="0" w:space="0" w:color="auto"/>
                                      </w:divBdr>
                                    </w:div>
                                    <w:div w:id="638874579">
                                      <w:marLeft w:val="0"/>
                                      <w:marRight w:val="0"/>
                                      <w:marTop w:val="0"/>
                                      <w:marBottom w:val="0"/>
                                      <w:divBdr>
                                        <w:top w:val="none" w:sz="0" w:space="0" w:color="auto"/>
                                        <w:left w:val="none" w:sz="0" w:space="0" w:color="auto"/>
                                        <w:bottom w:val="none" w:sz="0" w:space="0" w:color="auto"/>
                                        <w:right w:val="none" w:sz="0" w:space="0" w:color="auto"/>
                                      </w:divBdr>
                                    </w:div>
                                    <w:div w:id="20694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01587">
                              <w:marLeft w:val="75"/>
                              <w:marRight w:val="75"/>
                              <w:marTop w:val="300"/>
                              <w:marBottom w:val="300"/>
                              <w:divBdr>
                                <w:top w:val="none" w:sz="0" w:space="0" w:color="auto"/>
                                <w:left w:val="none" w:sz="0" w:space="0" w:color="auto"/>
                                <w:bottom w:val="none" w:sz="0" w:space="0" w:color="auto"/>
                                <w:right w:val="none" w:sz="0" w:space="0" w:color="auto"/>
                              </w:divBdr>
                              <w:divsChild>
                                <w:div w:id="421806174">
                                  <w:marLeft w:val="0"/>
                                  <w:marRight w:val="0"/>
                                  <w:marTop w:val="0"/>
                                  <w:marBottom w:val="0"/>
                                  <w:divBdr>
                                    <w:top w:val="none" w:sz="0" w:space="0" w:color="auto"/>
                                    <w:left w:val="none" w:sz="0" w:space="0" w:color="auto"/>
                                    <w:bottom w:val="none" w:sz="0" w:space="0" w:color="auto"/>
                                    <w:right w:val="none" w:sz="0" w:space="0" w:color="auto"/>
                                  </w:divBdr>
                                </w:div>
                                <w:div w:id="733965534">
                                  <w:marLeft w:val="0"/>
                                  <w:marRight w:val="0"/>
                                  <w:marTop w:val="0"/>
                                  <w:marBottom w:val="0"/>
                                  <w:divBdr>
                                    <w:top w:val="none" w:sz="0" w:space="0" w:color="auto"/>
                                    <w:left w:val="none" w:sz="0" w:space="0" w:color="auto"/>
                                    <w:bottom w:val="none" w:sz="0" w:space="0" w:color="auto"/>
                                    <w:right w:val="none" w:sz="0" w:space="0" w:color="auto"/>
                                  </w:divBdr>
                                  <w:divsChild>
                                    <w:div w:id="517279159">
                                      <w:marLeft w:val="0"/>
                                      <w:marRight w:val="0"/>
                                      <w:marTop w:val="0"/>
                                      <w:marBottom w:val="0"/>
                                      <w:divBdr>
                                        <w:top w:val="none" w:sz="0" w:space="0" w:color="auto"/>
                                        <w:left w:val="none" w:sz="0" w:space="0" w:color="auto"/>
                                        <w:bottom w:val="none" w:sz="0" w:space="0" w:color="auto"/>
                                        <w:right w:val="none" w:sz="0" w:space="0" w:color="auto"/>
                                      </w:divBdr>
                                    </w:div>
                                    <w:div w:id="860322484">
                                      <w:marLeft w:val="0"/>
                                      <w:marRight w:val="0"/>
                                      <w:marTop w:val="0"/>
                                      <w:marBottom w:val="0"/>
                                      <w:divBdr>
                                        <w:top w:val="none" w:sz="0" w:space="0" w:color="auto"/>
                                        <w:left w:val="none" w:sz="0" w:space="0" w:color="auto"/>
                                        <w:bottom w:val="none" w:sz="0" w:space="0" w:color="auto"/>
                                        <w:right w:val="none" w:sz="0" w:space="0" w:color="auto"/>
                                      </w:divBdr>
                                    </w:div>
                                    <w:div w:id="17422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6344">
                              <w:marLeft w:val="75"/>
                              <w:marRight w:val="75"/>
                              <w:marTop w:val="300"/>
                              <w:marBottom w:val="300"/>
                              <w:divBdr>
                                <w:top w:val="none" w:sz="0" w:space="0" w:color="auto"/>
                                <w:left w:val="none" w:sz="0" w:space="0" w:color="auto"/>
                                <w:bottom w:val="none" w:sz="0" w:space="0" w:color="auto"/>
                                <w:right w:val="none" w:sz="0" w:space="0" w:color="auto"/>
                              </w:divBdr>
                              <w:divsChild>
                                <w:div w:id="291981991">
                                  <w:marLeft w:val="0"/>
                                  <w:marRight w:val="0"/>
                                  <w:marTop w:val="0"/>
                                  <w:marBottom w:val="0"/>
                                  <w:divBdr>
                                    <w:top w:val="none" w:sz="0" w:space="0" w:color="auto"/>
                                    <w:left w:val="none" w:sz="0" w:space="0" w:color="auto"/>
                                    <w:bottom w:val="none" w:sz="0" w:space="0" w:color="auto"/>
                                    <w:right w:val="none" w:sz="0" w:space="0" w:color="auto"/>
                                  </w:divBdr>
                                </w:div>
                                <w:div w:id="370618161">
                                  <w:marLeft w:val="0"/>
                                  <w:marRight w:val="0"/>
                                  <w:marTop w:val="0"/>
                                  <w:marBottom w:val="0"/>
                                  <w:divBdr>
                                    <w:top w:val="none" w:sz="0" w:space="0" w:color="auto"/>
                                    <w:left w:val="none" w:sz="0" w:space="0" w:color="auto"/>
                                    <w:bottom w:val="none" w:sz="0" w:space="0" w:color="auto"/>
                                    <w:right w:val="none" w:sz="0" w:space="0" w:color="auto"/>
                                  </w:divBdr>
                                  <w:divsChild>
                                    <w:div w:id="927890573">
                                      <w:marLeft w:val="0"/>
                                      <w:marRight w:val="0"/>
                                      <w:marTop w:val="0"/>
                                      <w:marBottom w:val="0"/>
                                      <w:divBdr>
                                        <w:top w:val="none" w:sz="0" w:space="0" w:color="auto"/>
                                        <w:left w:val="none" w:sz="0" w:space="0" w:color="auto"/>
                                        <w:bottom w:val="none" w:sz="0" w:space="0" w:color="auto"/>
                                        <w:right w:val="none" w:sz="0" w:space="0" w:color="auto"/>
                                      </w:divBdr>
                                    </w:div>
                                    <w:div w:id="1685328427">
                                      <w:marLeft w:val="0"/>
                                      <w:marRight w:val="0"/>
                                      <w:marTop w:val="0"/>
                                      <w:marBottom w:val="0"/>
                                      <w:divBdr>
                                        <w:top w:val="none" w:sz="0" w:space="0" w:color="auto"/>
                                        <w:left w:val="none" w:sz="0" w:space="0" w:color="auto"/>
                                        <w:bottom w:val="none" w:sz="0" w:space="0" w:color="auto"/>
                                        <w:right w:val="none" w:sz="0" w:space="0" w:color="auto"/>
                                      </w:divBdr>
                                    </w:div>
                                    <w:div w:id="172124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29256">
                      <w:marLeft w:val="0"/>
                      <w:marRight w:val="0"/>
                      <w:marTop w:val="0"/>
                      <w:marBottom w:val="0"/>
                      <w:divBdr>
                        <w:top w:val="none" w:sz="0" w:space="0" w:color="auto"/>
                        <w:left w:val="none" w:sz="0" w:space="0" w:color="auto"/>
                        <w:bottom w:val="none" w:sz="0" w:space="0" w:color="auto"/>
                        <w:right w:val="none" w:sz="0" w:space="0" w:color="auto"/>
                      </w:divBdr>
                      <w:divsChild>
                        <w:div w:id="734670878">
                          <w:marLeft w:val="0"/>
                          <w:marRight w:val="0"/>
                          <w:marTop w:val="0"/>
                          <w:marBottom w:val="0"/>
                          <w:divBdr>
                            <w:top w:val="none" w:sz="0" w:space="0" w:color="auto"/>
                            <w:left w:val="none" w:sz="0" w:space="0" w:color="auto"/>
                            <w:bottom w:val="none" w:sz="0" w:space="0" w:color="auto"/>
                            <w:right w:val="none" w:sz="0" w:space="0" w:color="auto"/>
                          </w:divBdr>
                          <w:divsChild>
                            <w:div w:id="1302686508">
                              <w:marLeft w:val="240"/>
                              <w:marRight w:val="0"/>
                              <w:marTop w:val="0"/>
                              <w:marBottom w:val="0"/>
                              <w:divBdr>
                                <w:top w:val="none" w:sz="0" w:space="0" w:color="auto"/>
                                <w:left w:val="none" w:sz="0" w:space="0" w:color="auto"/>
                                <w:bottom w:val="none" w:sz="0" w:space="0" w:color="auto"/>
                                <w:right w:val="none" w:sz="0" w:space="0" w:color="auto"/>
                              </w:divBdr>
                              <w:divsChild>
                                <w:div w:id="1665207859">
                                  <w:marLeft w:val="0"/>
                                  <w:marRight w:val="0"/>
                                  <w:marTop w:val="0"/>
                                  <w:marBottom w:val="0"/>
                                  <w:divBdr>
                                    <w:top w:val="single" w:sz="6" w:space="0" w:color="DDDCDA"/>
                                    <w:left w:val="single" w:sz="6" w:space="0" w:color="DDDCDA"/>
                                    <w:bottom w:val="single" w:sz="6" w:space="0" w:color="DDDCDA"/>
                                    <w:right w:val="single" w:sz="6" w:space="0" w:color="DDDCDA"/>
                                  </w:divBdr>
                                  <w:divsChild>
                                    <w:div w:id="19362386">
                                      <w:marLeft w:val="0"/>
                                      <w:marRight w:val="0"/>
                                      <w:marTop w:val="0"/>
                                      <w:marBottom w:val="0"/>
                                      <w:divBdr>
                                        <w:top w:val="none" w:sz="0" w:space="0" w:color="auto"/>
                                        <w:left w:val="none" w:sz="0" w:space="0" w:color="auto"/>
                                        <w:bottom w:val="none" w:sz="0" w:space="0" w:color="auto"/>
                                        <w:right w:val="none" w:sz="0" w:space="0" w:color="auto"/>
                                      </w:divBdr>
                                      <w:divsChild>
                                        <w:div w:id="1944065636">
                                          <w:marLeft w:val="0"/>
                                          <w:marRight w:val="0"/>
                                          <w:marTop w:val="0"/>
                                          <w:marBottom w:val="0"/>
                                          <w:divBdr>
                                            <w:top w:val="none" w:sz="0" w:space="0" w:color="auto"/>
                                            <w:left w:val="none" w:sz="0" w:space="0" w:color="auto"/>
                                            <w:bottom w:val="none" w:sz="0" w:space="0" w:color="auto"/>
                                            <w:right w:val="none" w:sz="0" w:space="0" w:color="auto"/>
                                          </w:divBdr>
                                          <w:divsChild>
                                            <w:div w:id="837691721">
                                              <w:marLeft w:val="0"/>
                                              <w:marRight w:val="0"/>
                                              <w:marTop w:val="0"/>
                                              <w:marBottom w:val="0"/>
                                              <w:divBdr>
                                                <w:top w:val="none" w:sz="0" w:space="0" w:color="auto"/>
                                                <w:left w:val="none" w:sz="0" w:space="0" w:color="auto"/>
                                                <w:bottom w:val="none" w:sz="0" w:space="0" w:color="auto"/>
                                                <w:right w:val="none" w:sz="0" w:space="0" w:color="auto"/>
                                              </w:divBdr>
                                              <w:divsChild>
                                                <w:div w:id="896935583">
                                                  <w:marLeft w:val="0"/>
                                                  <w:marRight w:val="0"/>
                                                  <w:marTop w:val="0"/>
                                                  <w:marBottom w:val="0"/>
                                                  <w:divBdr>
                                                    <w:top w:val="none" w:sz="0" w:space="0" w:color="auto"/>
                                                    <w:left w:val="none" w:sz="0" w:space="0" w:color="auto"/>
                                                    <w:bottom w:val="none" w:sz="0" w:space="0" w:color="auto"/>
                                                    <w:right w:val="none" w:sz="0" w:space="0" w:color="auto"/>
                                                  </w:divBdr>
                                                  <w:divsChild>
                                                    <w:div w:id="119226173">
                                                      <w:marLeft w:val="0"/>
                                                      <w:marRight w:val="0"/>
                                                      <w:marTop w:val="0"/>
                                                      <w:marBottom w:val="0"/>
                                                      <w:divBdr>
                                                        <w:top w:val="none" w:sz="0" w:space="0" w:color="auto"/>
                                                        <w:left w:val="none" w:sz="0" w:space="0" w:color="auto"/>
                                                        <w:bottom w:val="single" w:sz="6" w:space="0" w:color="DDDCDA"/>
                                                        <w:right w:val="none" w:sz="0" w:space="0" w:color="auto"/>
                                                      </w:divBdr>
                                                      <w:divsChild>
                                                        <w:div w:id="663316001">
                                                          <w:marLeft w:val="0"/>
                                                          <w:marRight w:val="0"/>
                                                          <w:marTop w:val="0"/>
                                                          <w:marBottom w:val="0"/>
                                                          <w:divBdr>
                                                            <w:top w:val="none" w:sz="0" w:space="0" w:color="auto"/>
                                                            <w:left w:val="none" w:sz="0" w:space="0" w:color="auto"/>
                                                            <w:bottom w:val="none" w:sz="0" w:space="0" w:color="auto"/>
                                                            <w:right w:val="none" w:sz="0" w:space="0" w:color="auto"/>
                                                          </w:divBdr>
                                                        </w:div>
                                                        <w:div w:id="885483424">
                                                          <w:marLeft w:val="0"/>
                                                          <w:marRight w:val="0"/>
                                                          <w:marTop w:val="0"/>
                                                          <w:marBottom w:val="0"/>
                                                          <w:divBdr>
                                                            <w:top w:val="none" w:sz="0" w:space="0" w:color="auto"/>
                                                            <w:left w:val="none" w:sz="0" w:space="0" w:color="auto"/>
                                                            <w:bottom w:val="none" w:sz="0" w:space="0" w:color="auto"/>
                                                            <w:right w:val="none" w:sz="0" w:space="0" w:color="auto"/>
                                                          </w:divBdr>
                                                          <w:divsChild>
                                                            <w:div w:id="1326595735">
                                                              <w:marLeft w:val="0"/>
                                                              <w:marRight w:val="0"/>
                                                              <w:marTop w:val="0"/>
                                                              <w:marBottom w:val="0"/>
                                                              <w:divBdr>
                                                                <w:top w:val="none" w:sz="0" w:space="0" w:color="auto"/>
                                                                <w:left w:val="none" w:sz="0" w:space="0" w:color="auto"/>
                                                                <w:bottom w:val="none" w:sz="0" w:space="0" w:color="auto"/>
                                                                <w:right w:val="none" w:sz="0" w:space="0" w:color="auto"/>
                                                              </w:divBdr>
                                                              <w:divsChild>
                                                                <w:div w:id="352732372">
                                                                  <w:marLeft w:val="0"/>
                                                                  <w:marRight w:val="0"/>
                                                                  <w:marTop w:val="120"/>
                                                                  <w:marBottom w:val="120"/>
                                                                  <w:divBdr>
                                                                    <w:top w:val="none" w:sz="0" w:space="0" w:color="auto"/>
                                                                    <w:left w:val="none" w:sz="0" w:space="0" w:color="auto"/>
                                                                    <w:bottom w:val="none" w:sz="0" w:space="0" w:color="auto"/>
                                                                    <w:right w:val="none" w:sz="0" w:space="0" w:color="auto"/>
                                                                  </w:divBdr>
                                                                  <w:divsChild>
                                                                    <w:div w:id="213271193">
                                                                      <w:marLeft w:val="240"/>
                                                                      <w:marRight w:val="240"/>
                                                                      <w:marTop w:val="0"/>
                                                                      <w:marBottom w:val="0"/>
                                                                      <w:divBdr>
                                                                        <w:top w:val="none" w:sz="0" w:space="0" w:color="auto"/>
                                                                        <w:left w:val="none" w:sz="0" w:space="0" w:color="auto"/>
                                                                        <w:bottom w:val="none" w:sz="0" w:space="0" w:color="auto"/>
                                                                        <w:right w:val="none" w:sz="0" w:space="0" w:color="auto"/>
                                                                      </w:divBdr>
                                                                      <w:divsChild>
                                                                        <w:div w:id="109666761">
                                                                          <w:marLeft w:val="0"/>
                                                                          <w:marRight w:val="0"/>
                                                                          <w:marTop w:val="0"/>
                                                                          <w:marBottom w:val="240"/>
                                                                          <w:divBdr>
                                                                            <w:top w:val="none" w:sz="0" w:space="0" w:color="auto"/>
                                                                            <w:left w:val="none" w:sz="0" w:space="0" w:color="auto"/>
                                                                            <w:bottom w:val="none" w:sz="0" w:space="0" w:color="auto"/>
                                                                            <w:right w:val="none" w:sz="0" w:space="0" w:color="auto"/>
                                                                          </w:divBdr>
                                                                        </w:div>
                                                                      </w:divsChild>
                                                                    </w:div>
                                                                    <w:div w:id="747196522">
                                                                      <w:marLeft w:val="0"/>
                                                                      <w:marRight w:val="0"/>
                                                                      <w:marTop w:val="0"/>
                                                                      <w:marBottom w:val="0"/>
                                                                      <w:divBdr>
                                                                        <w:top w:val="none" w:sz="0" w:space="0" w:color="auto"/>
                                                                        <w:left w:val="none" w:sz="0" w:space="0" w:color="auto"/>
                                                                        <w:bottom w:val="none" w:sz="0" w:space="0" w:color="auto"/>
                                                                        <w:right w:val="none" w:sz="0" w:space="0" w:color="auto"/>
                                                                      </w:divBdr>
                                                                      <w:divsChild>
                                                                        <w:div w:id="1431779937">
                                                                          <w:marLeft w:val="0"/>
                                                                          <w:marRight w:val="0"/>
                                                                          <w:marTop w:val="0"/>
                                                                          <w:marBottom w:val="0"/>
                                                                          <w:divBdr>
                                                                            <w:top w:val="none" w:sz="0" w:space="0" w:color="auto"/>
                                                                            <w:left w:val="none" w:sz="0" w:space="0" w:color="auto"/>
                                                                            <w:bottom w:val="none" w:sz="0" w:space="0" w:color="auto"/>
                                                                            <w:right w:val="none" w:sz="0" w:space="0" w:color="auto"/>
                                                                          </w:divBdr>
                                                                          <w:divsChild>
                                                                            <w:div w:id="17367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21001">
                                                                  <w:marLeft w:val="0"/>
                                                                  <w:marRight w:val="0"/>
                                                                  <w:marTop w:val="120"/>
                                                                  <w:marBottom w:val="120"/>
                                                                  <w:divBdr>
                                                                    <w:top w:val="none" w:sz="0" w:space="0" w:color="auto"/>
                                                                    <w:left w:val="none" w:sz="0" w:space="0" w:color="auto"/>
                                                                    <w:bottom w:val="none" w:sz="0" w:space="0" w:color="auto"/>
                                                                    <w:right w:val="none" w:sz="0" w:space="0" w:color="auto"/>
                                                                  </w:divBdr>
                                                                  <w:divsChild>
                                                                    <w:div w:id="999380949">
                                                                      <w:marLeft w:val="0"/>
                                                                      <w:marRight w:val="0"/>
                                                                      <w:marTop w:val="0"/>
                                                                      <w:marBottom w:val="0"/>
                                                                      <w:divBdr>
                                                                        <w:top w:val="none" w:sz="0" w:space="0" w:color="auto"/>
                                                                        <w:left w:val="none" w:sz="0" w:space="0" w:color="auto"/>
                                                                        <w:bottom w:val="none" w:sz="0" w:space="0" w:color="auto"/>
                                                                        <w:right w:val="none" w:sz="0" w:space="0" w:color="auto"/>
                                                                      </w:divBdr>
                                                                      <w:divsChild>
                                                                        <w:div w:id="300816968">
                                                                          <w:marLeft w:val="0"/>
                                                                          <w:marRight w:val="0"/>
                                                                          <w:marTop w:val="0"/>
                                                                          <w:marBottom w:val="0"/>
                                                                          <w:divBdr>
                                                                            <w:top w:val="none" w:sz="0" w:space="0" w:color="auto"/>
                                                                            <w:left w:val="none" w:sz="0" w:space="0" w:color="auto"/>
                                                                            <w:bottom w:val="none" w:sz="0" w:space="0" w:color="auto"/>
                                                                            <w:right w:val="none" w:sz="0" w:space="0" w:color="auto"/>
                                                                          </w:divBdr>
                                                                          <w:divsChild>
                                                                            <w:div w:id="9128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7775">
                                                                      <w:marLeft w:val="240"/>
                                                                      <w:marRight w:val="240"/>
                                                                      <w:marTop w:val="0"/>
                                                                      <w:marBottom w:val="0"/>
                                                                      <w:divBdr>
                                                                        <w:top w:val="none" w:sz="0" w:space="0" w:color="auto"/>
                                                                        <w:left w:val="none" w:sz="0" w:space="0" w:color="auto"/>
                                                                        <w:bottom w:val="none" w:sz="0" w:space="0" w:color="auto"/>
                                                                        <w:right w:val="none" w:sz="0" w:space="0" w:color="auto"/>
                                                                      </w:divBdr>
                                                                      <w:divsChild>
                                                                        <w:div w:id="8962367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06219290">
                                                                  <w:marLeft w:val="0"/>
                                                                  <w:marRight w:val="0"/>
                                                                  <w:marTop w:val="120"/>
                                                                  <w:marBottom w:val="120"/>
                                                                  <w:divBdr>
                                                                    <w:top w:val="none" w:sz="0" w:space="0" w:color="auto"/>
                                                                    <w:left w:val="none" w:sz="0" w:space="0" w:color="auto"/>
                                                                    <w:bottom w:val="none" w:sz="0" w:space="0" w:color="auto"/>
                                                                    <w:right w:val="none" w:sz="0" w:space="0" w:color="auto"/>
                                                                  </w:divBdr>
                                                                  <w:divsChild>
                                                                    <w:div w:id="1957053646">
                                                                      <w:marLeft w:val="0"/>
                                                                      <w:marRight w:val="0"/>
                                                                      <w:marTop w:val="0"/>
                                                                      <w:marBottom w:val="0"/>
                                                                      <w:divBdr>
                                                                        <w:top w:val="none" w:sz="0" w:space="0" w:color="auto"/>
                                                                        <w:left w:val="none" w:sz="0" w:space="0" w:color="auto"/>
                                                                        <w:bottom w:val="none" w:sz="0" w:space="0" w:color="auto"/>
                                                                        <w:right w:val="none" w:sz="0" w:space="0" w:color="auto"/>
                                                                      </w:divBdr>
                                                                      <w:divsChild>
                                                                        <w:div w:id="146409656">
                                                                          <w:marLeft w:val="0"/>
                                                                          <w:marRight w:val="0"/>
                                                                          <w:marTop w:val="0"/>
                                                                          <w:marBottom w:val="0"/>
                                                                          <w:divBdr>
                                                                            <w:top w:val="none" w:sz="0" w:space="0" w:color="auto"/>
                                                                            <w:left w:val="none" w:sz="0" w:space="0" w:color="auto"/>
                                                                            <w:bottom w:val="none" w:sz="0" w:space="0" w:color="auto"/>
                                                                            <w:right w:val="none" w:sz="0" w:space="0" w:color="auto"/>
                                                                          </w:divBdr>
                                                                          <w:divsChild>
                                                                            <w:div w:id="3014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84726">
                                                                      <w:marLeft w:val="240"/>
                                                                      <w:marRight w:val="240"/>
                                                                      <w:marTop w:val="0"/>
                                                                      <w:marBottom w:val="0"/>
                                                                      <w:divBdr>
                                                                        <w:top w:val="none" w:sz="0" w:space="0" w:color="auto"/>
                                                                        <w:left w:val="none" w:sz="0" w:space="0" w:color="auto"/>
                                                                        <w:bottom w:val="none" w:sz="0" w:space="0" w:color="auto"/>
                                                                        <w:right w:val="none" w:sz="0" w:space="0" w:color="auto"/>
                                                                      </w:divBdr>
                                                                      <w:divsChild>
                                                                        <w:div w:id="7692769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36717249">
                                                      <w:marLeft w:val="0"/>
                                                      <w:marRight w:val="0"/>
                                                      <w:marTop w:val="0"/>
                                                      <w:marBottom w:val="0"/>
                                                      <w:divBdr>
                                                        <w:top w:val="none" w:sz="0" w:space="0" w:color="auto"/>
                                                        <w:left w:val="none" w:sz="0" w:space="0" w:color="auto"/>
                                                        <w:bottom w:val="single" w:sz="6" w:space="0" w:color="DDDCDA"/>
                                                        <w:right w:val="none" w:sz="0" w:space="0" w:color="auto"/>
                                                      </w:divBdr>
                                                      <w:divsChild>
                                                        <w:div w:id="8142439">
                                                          <w:marLeft w:val="0"/>
                                                          <w:marRight w:val="0"/>
                                                          <w:marTop w:val="0"/>
                                                          <w:marBottom w:val="0"/>
                                                          <w:divBdr>
                                                            <w:top w:val="none" w:sz="0" w:space="0" w:color="auto"/>
                                                            <w:left w:val="none" w:sz="0" w:space="0" w:color="auto"/>
                                                            <w:bottom w:val="none" w:sz="0" w:space="0" w:color="auto"/>
                                                            <w:right w:val="none" w:sz="0" w:space="0" w:color="auto"/>
                                                          </w:divBdr>
                                                          <w:divsChild>
                                                            <w:div w:id="1117915834">
                                                              <w:marLeft w:val="0"/>
                                                              <w:marRight w:val="0"/>
                                                              <w:marTop w:val="0"/>
                                                              <w:marBottom w:val="0"/>
                                                              <w:divBdr>
                                                                <w:top w:val="none" w:sz="0" w:space="0" w:color="auto"/>
                                                                <w:left w:val="none" w:sz="0" w:space="0" w:color="auto"/>
                                                                <w:bottom w:val="none" w:sz="0" w:space="0" w:color="auto"/>
                                                                <w:right w:val="none" w:sz="0" w:space="0" w:color="auto"/>
                                                              </w:divBdr>
                                                              <w:divsChild>
                                                                <w:div w:id="1136796876">
                                                                  <w:marLeft w:val="0"/>
                                                                  <w:marRight w:val="0"/>
                                                                  <w:marTop w:val="120"/>
                                                                  <w:marBottom w:val="120"/>
                                                                  <w:divBdr>
                                                                    <w:top w:val="none" w:sz="0" w:space="0" w:color="auto"/>
                                                                    <w:left w:val="none" w:sz="0" w:space="0" w:color="auto"/>
                                                                    <w:bottom w:val="none" w:sz="0" w:space="0" w:color="auto"/>
                                                                    <w:right w:val="none" w:sz="0" w:space="0" w:color="auto"/>
                                                                  </w:divBdr>
                                                                  <w:divsChild>
                                                                    <w:div w:id="1317689822">
                                                                      <w:marLeft w:val="0"/>
                                                                      <w:marRight w:val="0"/>
                                                                      <w:marTop w:val="0"/>
                                                                      <w:marBottom w:val="0"/>
                                                                      <w:divBdr>
                                                                        <w:top w:val="none" w:sz="0" w:space="0" w:color="auto"/>
                                                                        <w:left w:val="none" w:sz="0" w:space="0" w:color="auto"/>
                                                                        <w:bottom w:val="none" w:sz="0" w:space="0" w:color="auto"/>
                                                                        <w:right w:val="none" w:sz="0" w:space="0" w:color="auto"/>
                                                                      </w:divBdr>
                                                                      <w:divsChild>
                                                                        <w:div w:id="648479693">
                                                                          <w:marLeft w:val="0"/>
                                                                          <w:marRight w:val="0"/>
                                                                          <w:marTop w:val="0"/>
                                                                          <w:marBottom w:val="0"/>
                                                                          <w:divBdr>
                                                                            <w:top w:val="none" w:sz="0" w:space="0" w:color="auto"/>
                                                                            <w:left w:val="none" w:sz="0" w:space="0" w:color="auto"/>
                                                                            <w:bottom w:val="none" w:sz="0" w:space="0" w:color="auto"/>
                                                                            <w:right w:val="none" w:sz="0" w:space="0" w:color="auto"/>
                                                                          </w:divBdr>
                                                                          <w:divsChild>
                                                                            <w:div w:id="1607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73412">
                                                                      <w:marLeft w:val="240"/>
                                                                      <w:marRight w:val="240"/>
                                                                      <w:marTop w:val="0"/>
                                                                      <w:marBottom w:val="0"/>
                                                                      <w:divBdr>
                                                                        <w:top w:val="none" w:sz="0" w:space="0" w:color="auto"/>
                                                                        <w:left w:val="none" w:sz="0" w:space="0" w:color="auto"/>
                                                                        <w:bottom w:val="none" w:sz="0" w:space="0" w:color="auto"/>
                                                                        <w:right w:val="none" w:sz="0" w:space="0" w:color="auto"/>
                                                                      </w:divBdr>
                                                                      <w:divsChild>
                                                                        <w:div w:id="1288312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7523699">
                                                                  <w:marLeft w:val="0"/>
                                                                  <w:marRight w:val="0"/>
                                                                  <w:marTop w:val="120"/>
                                                                  <w:marBottom w:val="120"/>
                                                                  <w:divBdr>
                                                                    <w:top w:val="none" w:sz="0" w:space="0" w:color="auto"/>
                                                                    <w:left w:val="none" w:sz="0" w:space="0" w:color="auto"/>
                                                                    <w:bottom w:val="none" w:sz="0" w:space="0" w:color="auto"/>
                                                                    <w:right w:val="none" w:sz="0" w:space="0" w:color="auto"/>
                                                                  </w:divBdr>
                                                                  <w:divsChild>
                                                                    <w:div w:id="1854874079">
                                                                      <w:marLeft w:val="240"/>
                                                                      <w:marRight w:val="240"/>
                                                                      <w:marTop w:val="0"/>
                                                                      <w:marBottom w:val="0"/>
                                                                      <w:divBdr>
                                                                        <w:top w:val="none" w:sz="0" w:space="0" w:color="auto"/>
                                                                        <w:left w:val="none" w:sz="0" w:space="0" w:color="auto"/>
                                                                        <w:bottom w:val="none" w:sz="0" w:space="0" w:color="auto"/>
                                                                        <w:right w:val="none" w:sz="0" w:space="0" w:color="auto"/>
                                                                      </w:divBdr>
                                                                      <w:divsChild>
                                                                        <w:div w:id="7667340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41510568">
                                                          <w:marLeft w:val="0"/>
                                                          <w:marRight w:val="0"/>
                                                          <w:marTop w:val="0"/>
                                                          <w:marBottom w:val="0"/>
                                                          <w:divBdr>
                                                            <w:top w:val="none" w:sz="0" w:space="0" w:color="auto"/>
                                                            <w:left w:val="none" w:sz="0" w:space="0" w:color="auto"/>
                                                            <w:bottom w:val="none" w:sz="0" w:space="0" w:color="auto"/>
                                                            <w:right w:val="none" w:sz="0" w:space="0" w:color="auto"/>
                                                          </w:divBdr>
                                                        </w:div>
                                                      </w:divsChild>
                                                    </w:div>
                                                    <w:div w:id="718751724">
                                                      <w:marLeft w:val="0"/>
                                                      <w:marRight w:val="0"/>
                                                      <w:marTop w:val="0"/>
                                                      <w:marBottom w:val="0"/>
                                                      <w:divBdr>
                                                        <w:top w:val="none" w:sz="0" w:space="0" w:color="auto"/>
                                                        <w:left w:val="none" w:sz="0" w:space="0" w:color="auto"/>
                                                        <w:bottom w:val="single" w:sz="6" w:space="0" w:color="DDDCDA"/>
                                                        <w:right w:val="none" w:sz="0" w:space="0" w:color="auto"/>
                                                      </w:divBdr>
                                                      <w:divsChild>
                                                        <w:div w:id="125858155">
                                                          <w:marLeft w:val="0"/>
                                                          <w:marRight w:val="0"/>
                                                          <w:marTop w:val="0"/>
                                                          <w:marBottom w:val="0"/>
                                                          <w:divBdr>
                                                            <w:top w:val="none" w:sz="0" w:space="0" w:color="auto"/>
                                                            <w:left w:val="none" w:sz="0" w:space="0" w:color="auto"/>
                                                            <w:bottom w:val="none" w:sz="0" w:space="0" w:color="auto"/>
                                                            <w:right w:val="none" w:sz="0" w:space="0" w:color="auto"/>
                                                          </w:divBdr>
                                                        </w:div>
                                                        <w:div w:id="1249801859">
                                                          <w:marLeft w:val="0"/>
                                                          <w:marRight w:val="0"/>
                                                          <w:marTop w:val="0"/>
                                                          <w:marBottom w:val="0"/>
                                                          <w:divBdr>
                                                            <w:top w:val="none" w:sz="0" w:space="0" w:color="auto"/>
                                                            <w:left w:val="none" w:sz="0" w:space="0" w:color="auto"/>
                                                            <w:bottom w:val="none" w:sz="0" w:space="0" w:color="auto"/>
                                                            <w:right w:val="none" w:sz="0" w:space="0" w:color="auto"/>
                                                          </w:divBdr>
                                                          <w:divsChild>
                                                            <w:div w:id="2052613432">
                                                              <w:marLeft w:val="0"/>
                                                              <w:marRight w:val="0"/>
                                                              <w:marTop w:val="0"/>
                                                              <w:marBottom w:val="0"/>
                                                              <w:divBdr>
                                                                <w:top w:val="none" w:sz="0" w:space="0" w:color="auto"/>
                                                                <w:left w:val="none" w:sz="0" w:space="0" w:color="auto"/>
                                                                <w:bottom w:val="none" w:sz="0" w:space="0" w:color="auto"/>
                                                                <w:right w:val="none" w:sz="0" w:space="0" w:color="auto"/>
                                                              </w:divBdr>
                                                              <w:divsChild>
                                                                <w:div w:id="242296434">
                                                                  <w:marLeft w:val="0"/>
                                                                  <w:marRight w:val="0"/>
                                                                  <w:marTop w:val="120"/>
                                                                  <w:marBottom w:val="120"/>
                                                                  <w:divBdr>
                                                                    <w:top w:val="none" w:sz="0" w:space="0" w:color="auto"/>
                                                                    <w:left w:val="none" w:sz="0" w:space="0" w:color="auto"/>
                                                                    <w:bottom w:val="none" w:sz="0" w:space="0" w:color="auto"/>
                                                                    <w:right w:val="none" w:sz="0" w:space="0" w:color="auto"/>
                                                                  </w:divBdr>
                                                                  <w:divsChild>
                                                                    <w:div w:id="1264848263">
                                                                      <w:marLeft w:val="240"/>
                                                                      <w:marRight w:val="240"/>
                                                                      <w:marTop w:val="0"/>
                                                                      <w:marBottom w:val="0"/>
                                                                      <w:divBdr>
                                                                        <w:top w:val="none" w:sz="0" w:space="0" w:color="auto"/>
                                                                        <w:left w:val="none" w:sz="0" w:space="0" w:color="auto"/>
                                                                        <w:bottom w:val="none" w:sz="0" w:space="0" w:color="auto"/>
                                                                        <w:right w:val="none" w:sz="0" w:space="0" w:color="auto"/>
                                                                      </w:divBdr>
                                                                      <w:divsChild>
                                                                        <w:div w:id="2531743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49239662">
                                                                  <w:marLeft w:val="0"/>
                                                                  <w:marRight w:val="0"/>
                                                                  <w:marTop w:val="120"/>
                                                                  <w:marBottom w:val="120"/>
                                                                  <w:divBdr>
                                                                    <w:top w:val="none" w:sz="0" w:space="0" w:color="auto"/>
                                                                    <w:left w:val="none" w:sz="0" w:space="0" w:color="auto"/>
                                                                    <w:bottom w:val="none" w:sz="0" w:space="0" w:color="auto"/>
                                                                    <w:right w:val="none" w:sz="0" w:space="0" w:color="auto"/>
                                                                  </w:divBdr>
                                                                  <w:divsChild>
                                                                    <w:div w:id="948048482">
                                                                      <w:marLeft w:val="0"/>
                                                                      <w:marRight w:val="0"/>
                                                                      <w:marTop w:val="0"/>
                                                                      <w:marBottom w:val="0"/>
                                                                      <w:divBdr>
                                                                        <w:top w:val="none" w:sz="0" w:space="0" w:color="auto"/>
                                                                        <w:left w:val="none" w:sz="0" w:space="0" w:color="auto"/>
                                                                        <w:bottom w:val="none" w:sz="0" w:space="0" w:color="auto"/>
                                                                        <w:right w:val="none" w:sz="0" w:space="0" w:color="auto"/>
                                                                      </w:divBdr>
                                                                      <w:divsChild>
                                                                        <w:div w:id="503516766">
                                                                          <w:marLeft w:val="0"/>
                                                                          <w:marRight w:val="0"/>
                                                                          <w:marTop w:val="0"/>
                                                                          <w:marBottom w:val="0"/>
                                                                          <w:divBdr>
                                                                            <w:top w:val="none" w:sz="0" w:space="0" w:color="auto"/>
                                                                            <w:left w:val="none" w:sz="0" w:space="0" w:color="auto"/>
                                                                            <w:bottom w:val="none" w:sz="0" w:space="0" w:color="auto"/>
                                                                            <w:right w:val="none" w:sz="0" w:space="0" w:color="auto"/>
                                                                          </w:divBdr>
                                                                          <w:divsChild>
                                                                            <w:div w:id="80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1105">
                                                                      <w:marLeft w:val="240"/>
                                                                      <w:marRight w:val="240"/>
                                                                      <w:marTop w:val="0"/>
                                                                      <w:marBottom w:val="0"/>
                                                                      <w:divBdr>
                                                                        <w:top w:val="none" w:sz="0" w:space="0" w:color="auto"/>
                                                                        <w:left w:val="none" w:sz="0" w:space="0" w:color="auto"/>
                                                                        <w:bottom w:val="none" w:sz="0" w:space="0" w:color="auto"/>
                                                                        <w:right w:val="none" w:sz="0" w:space="0" w:color="auto"/>
                                                                      </w:divBdr>
                                                                      <w:divsChild>
                                                                        <w:div w:id="14728632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3435484">
                                                                  <w:marLeft w:val="0"/>
                                                                  <w:marRight w:val="0"/>
                                                                  <w:marTop w:val="120"/>
                                                                  <w:marBottom w:val="120"/>
                                                                  <w:divBdr>
                                                                    <w:top w:val="none" w:sz="0" w:space="0" w:color="auto"/>
                                                                    <w:left w:val="none" w:sz="0" w:space="0" w:color="auto"/>
                                                                    <w:bottom w:val="none" w:sz="0" w:space="0" w:color="auto"/>
                                                                    <w:right w:val="none" w:sz="0" w:space="0" w:color="auto"/>
                                                                  </w:divBdr>
                                                                  <w:divsChild>
                                                                    <w:div w:id="743524925">
                                                                      <w:marLeft w:val="240"/>
                                                                      <w:marRight w:val="240"/>
                                                                      <w:marTop w:val="0"/>
                                                                      <w:marBottom w:val="0"/>
                                                                      <w:divBdr>
                                                                        <w:top w:val="none" w:sz="0" w:space="0" w:color="auto"/>
                                                                        <w:left w:val="none" w:sz="0" w:space="0" w:color="auto"/>
                                                                        <w:bottom w:val="none" w:sz="0" w:space="0" w:color="auto"/>
                                                                        <w:right w:val="none" w:sz="0" w:space="0" w:color="auto"/>
                                                                      </w:divBdr>
                                                                      <w:divsChild>
                                                                        <w:div w:id="21322824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28559818">
                                                                  <w:marLeft w:val="0"/>
                                                                  <w:marRight w:val="0"/>
                                                                  <w:marTop w:val="120"/>
                                                                  <w:marBottom w:val="120"/>
                                                                  <w:divBdr>
                                                                    <w:top w:val="none" w:sz="0" w:space="0" w:color="auto"/>
                                                                    <w:left w:val="none" w:sz="0" w:space="0" w:color="auto"/>
                                                                    <w:bottom w:val="none" w:sz="0" w:space="0" w:color="auto"/>
                                                                    <w:right w:val="none" w:sz="0" w:space="0" w:color="auto"/>
                                                                  </w:divBdr>
                                                                  <w:divsChild>
                                                                    <w:div w:id="235671246">
                                                                      <w:marLeft w:val="240"/>
                                                                      <w:marRight w:val="240"/>
                                                                      <w:marTop w:val="0"/>
                                                                      <w:marBottom w:val="0"/>
                                                                      <w:divBdr>
                                                                        <w:top w:val="none" w:sz="0" w:space="0" w:color="auto"/>
                                                                        <w:left w:val="none" w:sz="0" w:space="0" w:color="auto"/>
                                                                        <w:bottom w:val="none" w:sz="0" w:space="0" w:color="auto"/>
                                                                        <w:right w:val="none" w:sz="0" w:space="0" w:color="auto"/>
                                                                      </w:divBdr>
                                                                      <w:divsChild>
                                                                        <w:div w:id="20049713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50909647">
                                                                  <w:marLeft w:val="0"/>
                                                                  <w:marRight w:val="0"/>
                                                                  <w:marTop w:val="120"/>
                                                                  <w:marBottom w:val="120"/>
                                                                  <w:divBdr>
                                                                    <w:top w:val="none" w:sz="0" w:space="0" w:color="auto"/>
                                                                    <w:left w:val="none" w:sz="0" w:space="0" w:color="auto"/>
                                                                    <w:bottom w:val="none" w:sz="0" w:space="0" w:color="auto"/>
                                                                    <w:right w:val="none" w:sz="0" w:space="0" w:color="auto"/>
                                                                  </w:divBdr>
                                                                  <w:divsChild>
                                                                    <w:div w:id="616107474">
                                                                      <w:marLeft w:val="0"/>
                                                                      <w:marRight w:val="0"/>
                                                                      <w:marTop w:val="0"/>
                                                                      <w:marBottom w:val="0"/>
                                                                      <w:divBdr>
                                                                        <w:top w:val="none" w:sz="0" w:space="0" w:color="auto"/>
                                                                        <w:left w:val="none" w:sz="0" w:space="0" w:color="auto"/>
                                                                        <w:bottom w:val="none" w:sz="0" w:space="0" w:color="auto"/>
                                                                        <w:right w:val="none" w:sz="0" w:space="0" w:color="auto"/>
                                                                      </w:divBdr>
                                                                      <w:divsChild>
                                                                        <w:div w:id="1622372564">
                                                                          <w:marLeft w:val="0"/>
                                                                          <w:marRight w:val="0"/>
                                                                          <w:marTop w:val="0"/>
                                                                          <w:marBottom w:val="0"/>
                                                                          <w:divBdr>
                                                                            <w:top w:val="none" w:sz="0" w:space="0" w:color="auto"/>
                                                                            <w:left w:val="none" w:sz="0" w:space="0" w:color="auto"/>
                                                                            <w:bottom w:val="none" w:sz="0" w:space="0" w:color="auto"/>
                                                                            <w:right w:val="none" w:sz="0" w:space="0" w:color="auto"/>
                                                                          </w:divBdr>
                                                                          <w:divsChild>
                                                                            <w:div w:id="98088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2184">
                                                                      <w:marLeft w:val="240"/>
                                                                      <w:marRight w:val="240"/>
                                                                      <w:marTop w:val="0"/>
                                                                      <w:marBottom w:val="0"/>
                                                                      <w:divBdr>
                                                                        <w:top w:val="none" w:sz="0" w:space="0" w:color="auto"/>
                                                                        <w:left w:val="none" w:sz="0" w:space="0" w:color="auto"/>
                                                                        <w:bottom w:val="none" w:sz="0" w:space="0" w:color="auto"/>
                                                                        <w:right w:val="none" w:sz="0" w:space="0" w:color="auto"/>
                                                                      </w:divBdr>
                                                                      <w:divsChild>
                                                                        <w:div w:id="7882093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38884578">
                                                                  <w:marLeft w:val="0"/>
                                                                  <w:marRight w:val="0"/>
                                                                  <w:marTop w:val="120"/>
                                                                  <w:marBottom w:val="120"/>
                                                                  <w:divBdr>
                                                                    <w:top w:val="none" w:sz="0" w:space="0" w:color="auto"/>
                                                                    <w:left w:val="none" w:sz="0" w:space="0" w:color="auto"/>
                                                                    <w:bottom w:val="none" w:sz="0" w:space="0" w:color="auto"/>
                                                                    <w:right w:val="none" w:sz="0" w:space="0" w:color="auto"/>
                                                                  </w:divBdr>
                                                                  <w:divsChild>
                                                                    <w:div w:id="1287542876">
                                                                      <w:marLeft w:val="0"/>
                                                                      <w:marRight w:val="0"/>
                                                                      <w:marTop w:val="0"/>
                                                                      <w:marBottom w:val="0"/>
                                                                      <w:divBdr>
                                                                        <w:top w:val="none" w:sz="0" w:space="0" w:color="auto"/>
                                                                        <w:left w:val="none" w:sz="0" w:space="0" w:color="auto"/>
                                                                        <w:bottom w:val="none" w:sz="0" w:space="0" w:color="auto"/>
                                                                        <w:right w:val="none" w:sz="0" w:space="0" w:color="auto"/>
                                                                      </w:divBdr>
                                                                      <w:divsChild>
                                                                        <w:div w:id="2055423570">
                                                                          <w:marLeft w:val="0"/>
                                                                          <w:marRight w:val="0"/>
                                                                          <w:marTop w:val="0"/>
                                                                          <w:marBottom w:val="0"/>
                                                                          <w:divBdr>
                                                                            <w:top w:val="none" w:sz="0" w:space="0" w:color="auto"/>
                                                                            <w:left w:val="none" w:sz="0" w:space="0" w:color="auto"/>
                                                                            <w:bottom w:val="none" w:sz="0" w:space="0" w:color="auto"/>
                                                                            <w:right w:val="none" w:sz="0" w:space="0" w:color="auto"/>
                                                                          </w:divBdr>
                                                                          <w:divsChild>
                                                                            <w:div w:id="9911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20823">
                                                                      <w:marLeft w:val="240"/>
                                                                      <w:marRight w:val="240"/>
                                                                      <w:marTop w:val="0"/>
                                                                      <w:marBottom w:val="0"/>
                                                                      <w:divBdr>
                                                                        <w:top w:val="none" w:sz="0" w:space="0" w:color="auto"/>
                                                                        <w:left w:val="none" w:sz="0" w:space="0" w:color="auto"/>
                                                                        <w:bottom w:val="none" w:sz="0" w:space="0" w:color="auto"/>
                                                                        <w:right w:val="none" w:sz="0" w:space="0" w:color="auto"/>
                                                                      </w:divBdr>
                                                                      <w:divsChild>
                                                                        <w:div w:id="16022952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19815024">
                                                                  <w:marLeft w:val="0"/>
                                                                  <w:marRight w:val="0"/>
                                                                  <w:marTop w:val="120"/>
                                                                  <w:marBottom w:val="120"/>
                                                                  <w:divBdr>
                                                                    <w:top w:val="none" w:sz="0" w:space="0" w:color="auto"/>
                                                                    <w:left w:val="none" w:sz="0" w:space="0" w:color="auto"/>
                                                                    <w:bottom w:val="none" w:sz="0" w:space="0" w:color="auto"/>
                                                                    <w:right w:val="none" w:sz="0" w:space="0" w:color="auto"/>
                                                                  </w:divBdr>
                                                                  <w:divsChild>
                                                                    <w:div w:id="1612781408">
                                                                      <w:marLeft w:val="240"/>
                                                                      <w:marRight w:val="240"/>
                                                                      <w:marTop w:val="0"/>
                                                                      <w:marBottom w:val="0"/>
                                                                      <w:divBdr>
                                                                        <w:top w:val="none" w:sz="0" w:space="0" w:color="auto"/>
                                                                        <w:left w:val="none" w:sz="0" w:space="0" w:color="auto"/>
                                                                        <w:bottom w:val="none" w:sz="0" w:space="0" w:color="auto"/>
                                                                        <w:right w:val="none" w:sz="0" w:space="0" w:color="auto"/>
                                                                      </w:divBdr>
                                                                      <w:divsChild>
                                                                        <w:div w:id="452485700">
                                                                          <w:marLeft w:val="0"/>
                                                                          <w:marRight w:val="0"/>
                                                                          <w:marTop w:val="0"/>
                                                                          <w:marBottom w:val="240"/>
                                                                          <w:divBdr>
                                                                            <w:top w:val="none" w:sz="0" w:space="0" w:color="auto"/>
                                                                            <w:left w:val="none" w:sz="0" w:space="0" w:color="auto"/>
                                                                            <w:bottom w:val="none" w:sz="0" w:space="0" w:color="auto"/>
                                                                            <w:right w:val="none" w:sz="0" w:space="0" w:color="auto"/>
                                                                          </w:divBdr>
                                                                        </w:div>
                                                                      </w:divsChild>
                                                                    </w:div>
                                                                    <w:div w:id="1790313836">
                                                                      <w:marLeft w:val="0"/>
                                                                      <w:marRight w:val="0"/>
                                                                      <w:marTop w:val="0"/>
                                                                      <w:marBottom w:val="0"/>
                                                                      <w:divBdr>
                                                                        <w:top w:val="none" w:sz="0" w:space="0" w:color="auto"/>
                                                                        <w:left w:val="none" w:sz="0" w:space="0" w:color="auto"/>
                                                                        <w:bottom w:val="none" w:sz="0" w:space="0" w:color="auto"/>
                                                                        <w:right w:val="none" w:sz="0" w:space="0" w:color="auto"/>
                                                                      </w:divBdr>
                                                                      <w:divsChild>
                                                                        <w:div w:id="1115562499">
                                                                          <w:marLeft w:val="0"/>
                                                                          <w:marRight w:val="0"/>
                                                                          <w:marTop w:val="0"/>
                                                                          <w:marBottom w:val="0"/>
                                                                          <w:divBdr>
                                                                            <w:top w:val="none" w:sz="0" w:space="0" w:color="auto"/>
                                                                            <w:left w:val="none" w:sz="0" w:space="0" w:color="auto"/>
                                                                            <w:bottom w:val="none" w:sz="0" w:space="0" w:color="auto"/>
                                                                            <w:right w:val="none" w:sz="0" w:space="0" w:color="auto"/>
                                                                          </w:divBdr>
                                                                          <w:divsChild>
                                                                            <w:div w:id="39763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85903">
                                                                  <w:marLeft w:val="0"/>
                                                                  <w:marRight w:val="0"/>
                                                                  <w:marTop w:val="120"/>
                                                                  <w:marBottom w:val="120"/>
                                                                  <w:divBdr>
                                                                    <w:top w:val="none" w:sz="0" w:space="0" w:color="auto"/>
                                                                    <w:left w:val="none" w:sz="0" w:space="0" w:color="auto"/>
                                                                    <w:bottom w:val="none" w:sz="0" w:space="0" w:color="auto"/>
                                                                    <w:right w:val="none" w:sz="0" w:space="0" w:color="auto"/>
                                                                  </w:divBdr>
                                                                  <w:divsChild>
                                                                    <w:div w:id="6560374">
                                                                      <w:marLeft w:val="0"/>
                                                                      <w:marRight w:val="0"/>
                                                                      <w:marTop w:val="0"/>
                                                                      <w:marBottom w:val="0"/>
                                                                      <w:divBdr>
                                                                        <w:top w:val="none" w:sz="0" w:space="0" w:color="auto"/>
                                                                        <w:left w:val="none" w:sz="0" w:space="0" w:color="auto"/>
                                                                        <w:bottom w:val="none" w:sz="0" w:space="0" w:color="auto"/>
                                                                        <w:right w:val="none" w:sz="0" w:space="0" w:color="auto"/>
                                                                      </w:divBdr>
                                                                      <w:divsChild>
                                                                        <w:div w:id="447893890">
                                                                          <w:marLeft w:val="0"/>
                                                                          <w:marRight w:val="0"/>
                                                                          <w:marTop w:val="0"/>
                                                                          <w:marBottom w:val="0"/>
                                                                          <w:divBdr>
                                                                            <w:top w:val="none" w:sz="0" w:space="0" w:color="auto"/>
                                                                            <w:left w:val="none" w:sz="0" w:space="0" w:color="auto"/>
                                                                            <w:bottom w:val="none" w:sz="0" w:space="0" w:color="auto"/>
                                                                            <w:right w:val="none" w:sz="0" w:space="0" w:color="auto"/>
                                                                          </w:divBdr>
                                                                          <w:divsChild>
                                                                            <w:div w:id="16466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0537">
                                                                      <w:marLeft w:val="240"/>
                                                                      <w:marRight w:val="240"/>
                                                                      <w:marTop w:val="0"/>
                                                                      <w:marBottom w:val="0"/>
                                                                      <w:divBdr>
                                                                        <w:top w:val="none" w:sz="0" w:space="0" w:color="auto"/>
                                                                        <w:left w:val="none" w:sz="0" w:space="0" w:color="auto"/>
                                                                        <w:bottom w:val="none" w:sz="0" w:space="0" w:color="auto"/>
                                                                        <w:right w:val="none" w:sz="0" w:space="0" w:color="auto"/>
                                                                      </w:divBdr>
                                                                      <w:divsChild>
                                                                        <w:div w:id="6736513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35073947">
                                                                  <w:marLeft w:val="0"/>
                                                                  <w:marRight w:val="0"/>
                                                                  <w:marTop w:val="120"/>
                                                                  <w:marBottom w:val="120"/>
                                                                  <w:divBdr>
                                                                    <w:top w:val="none" w:sz="0" w:space="0" w:color="auto"/>
                                                                    <w:left w:val="none" w:sz="0" w:space="0" w:color="auto"/>
                                                                    <w:bottom w:val="none" w:sz="0" w:space="0" w:color="auto"/>
                                                                    <w:right w:val="none" w:sz="0" w:space="0" w:color="auto"/>
                                                                  </w:divBdr>
                                                                  <w:divsChild>
                                                                    <w:div w:id="1089347463">
                                                                      <w:marLeft w:val="0"/>
                                                                      <w:marRight w:val="0"/>
                                                                      <w:marTop w:val="0"/>
                                                                      <w:marBottom w:val="0"/>
                                                                      <w:divBdr>
                                                                        <w:top w:val="none" w:sz="0" w:space="0" w:color="auto"/>
                                                                        <w:left w:val="none" w:sz="0" w:space="0" w:color="auto"/>
                                                                        <w:bottom w:val="none" w:sz="0" w:space="0" w:color="auto"/>
                                                                        <w:right w:val="none" w:sz="0" w:space="0" w:color="auto"/>
                                                                      </w:divBdr>
                                                                      <w:divsChild>
                                                                        <w:div w:id="1761681899">
                                                                          <w:marLeft w:val="0"/>
                                                                          <w:marRight w:val="0"/>
                                                                          <w:marTop w:val="0"/>
                                                                          <w:marBottom w:val="0"/>
                                                                          <w:divBdr>
                                                                            <w:top w:val="none" w:sz="0" w:space="0" w:color="auto"/>
                                                                            <w:left w:val="none" w:sz="0" w:space="0" w:color="auto"/>
                                                                            <w:bottom w:val="none" w:sz="0" w:space="0" w:color="auto"/>
                                                                            <w:right w:val="none" w:sz="0" w:space="0" w:color="auto"/>
                                                                          </w:divBdr>
                                                                          <w:divsChild>
                                                                            <w:div w:id="213355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6135">
                                                                      <w:marLeft w:val="240"/>
                                                                      <w:marRight w:val="240"/>
                                                                      <w:marTop w:val="0"/>
                                                                      <w:marBottom w:val="0"/>
                                                                      <w:divBdr>
                                                                        <w:top w:val="none" w:sz="0" w:space="0" w:color="auto"/>
                                                                        <w:left w:val="none" w:sz="0" w:space="0" w:color="auto"/>
                                                                        <w:bottom w:val="none" w:sz="0" w:space="0" w:color="auto"/>
                                                                        <w:right w:val="none" w:sz="0" w:space="0" w:color="auto"/>
                                                                      </w:divBdr>
                                                                      <w:divsChild>
                                                                        <w:div w:id="4274308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61170451">
                                                                  <w:marLeft w:val="0"/>
                                                                  <w:marRight w:val="0"/>
                                                                  <w:marTop w:val="120"/>
                                                                  <w:marBottom w:val="120"/>
                                                                  <w:divBdr>
                                                                    <w:top w:val="none" w:sz="0" w:space="0" w:color="auto"/>
                                                                    <w:left w:val="none" w:sz="0" w:space="0" w:color="auto"/>
                                                                    <w:bottom w:val="none" w:sz="0" w:space="0" w:color="auto"/>
                                                                    <w:right w:val="none" w:sz="0" w:space="0" w:color="auto"/>
                                                                  </w:divBdr>
                                                                  <w:divsChild>
                                                                    <w:div w:id="1313369202">
                                                                      <w:marLeft w:val="240"/>
                                                                      <w:marRight w:val="240"/>
                                                                      <w:marTop w:val="0"/>
                                                                      <w:marBottom w:val="0"/>
                                                                      <w:divBdr>
                                                                        <w:top w:val="none" w:sz="0" w:space="0" w:color="auto"/>
                                                                        <w:left w:val="none" w:sz="0" w:space="0" w:color="auto"/>
                                                                        <w:bottom w:val="none" w:sz="0" w:space="0" w:color="auto"/>
                                                                        <w:right w:val="none" w:sz="0" w:space="0" w:color="auto"/>
                                                                      </w:divBdr>
                                                                      <w:divsChild>
                                                                        <w:div w:id="7531620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9685805">
                                                      <w:marLeft w:val="0"/>
                                                      <w:marRight w:val="0"/>
                                                      <w:marTop w:val="0"/>
                                                      <w:marBottom w:val="0"/>
                                                      <w:divBdr>
                                                        <w:top w:val="none" w:sz="0" w:space="0" w:color="auto"/>
                                                        <w:left w:val="none" w:sz="0" w:space="0" w:color="auto"/>
                                                        <w:bottom w:val="single" w:sz="6" w:space="0" w:color="DDDCDA"/>
                                                        <w:right w:val="none" w:sz="0" w:space="0" w:color="auto"/>
                                                      </w:divBdr>
                                                      <w:divsChild>
                                                        <w:div w:id="1773818655">
                                                          <w:marLeft w:val="0"/>
                                                          <w:marRight w:val="0"/>
                                                          <w:marTop w:val="0"/>
                                                          <w:marBottom w:val="0"/>
                                                          <w:divBdr>
                                                            <w:top w:val="none" w:sz="0" w:space="0" w:color="auto"/>
                                                            <w:left w:val="none" w:sz="0" w:space="0" w:color="auto"/>
                                                            <w:bottom w:val="none" w:sz="0" w:space="0" w:color="auto"/>
                                                            <w:right w:val="none" w:sz="0" w:space="0" w:color="auto"/>
                                                          </w:divBdr>
                                                          <w:divsChild>
                                                            <w:div w:id="1141730558">
                                                              <w:marLeft w:val="0"/>
                                                              <w:marRight w:val="0"/>
                                                              <w:marTop w:val="0"/>
                                                              <w:marBottom w:val="0"/>
                                                              <w:divBdr>
                                                                <w:top w:val="none" w:sz="0" w:space="0" w:color="auto"/>
                                                                <w:left w:val="none" w:sz="0" w:space="0" w:color="auto"/>
                                                                <w:bottom w:val="none" w:sz="0" w:space="0" w:color="auto"/>
                                                                <w:right w:val="none" w:sz="0" w:space="0" w:color="auto"/>
                                                              </w:divBdr>
                                                              <w:divsChild>
                                                                <w:div w:id="34739523">
                                                                  <w:marLeft w:val="0"/>
                                                                  <w:marRight w:val="0"/>
                                                                  <w:marTop w:val="120"/>
                                                                  <w:marBottom w:val="120"/>
                                                                  <w:divBdr>
                                                                    <w:top w:val="none" w:sz="0" w:space="0" w:color="auto"/>
                                                                    <w:left w:val="none" w:sz="0" w:space="0" w:color="auto"/>
                                                                    <w:bottom w:val="none" w:sz="0" w:space="0" w:color="auto"/>
                                                                    <w:right w:val="none" w:sz="0" w:space="0" w:color="auto"/>
                                                                  </w:divBdr>
                                                                  <w:divsChild>
                                                                    <w:div w:id="71585574">
                                                                      <w:marLeft w:val="0"/>
                                                                      <w:marRight w:val="0"/>
                                                                      <w:marTop w:val="0"/>
                                                                      <w:marBottom w:val="0"/>
                                                                      <w:divBdr>
                                                                        <w:top w:val="none" w:sz="0" w:space="0" w:color="auto"/>
                                                                        <w:left w:val="none" w:sz="0" w:space="0" w:color="auto"/>
                                                                        <w:bottom w:val="none" w:sz="0" w:space="0" w:color="auto"/>
                                                                        <w:right w:val="none" w:sz="0" w:space="0" w:color="auto"/>
                                                                      </w:divBdr>
                                                                      <w:divsChild>
                                                                        <w:div w:id="1660843266">
                                                                          <w:marLeft w:val="0"/>
                                                                          <w:marRight w:val="0"/>
                                                                          <w:marTop w:val="0"/>
                                                                          <w:marBottom w:val="0"/>
                                                                          <w:divBdr>
                                                                            <w:top w:val="none" w:sz="0" w:space="0" w:color="auto"/>
                                                                            <w:left w:val="none" w:sz="0" w:space="0" w:color="auto"/>
                                                                            <w:bottom w:val="none" w:sz="0" w:space="0" w:color="auto"/>
                                                                            <w:right w:val="none" w:sz="0" w:space="0" w:color="auto"/>
                                                                          </w:divBdr>
                                                                          <w:divsChild>
                                                                            <w:div w:id="29814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64580">
                                                                      <w:marLeft w:val="240"/>
                                                                      <w:marRight w:val="240"/>
                                                                      <w:marTop w:val="0"/>
                                                                      <w:marBottom w:val="0"/>
                                                                      <w:divBdr>
                                                                        <w:top w:val="none" w:sz="0" w:space="0" w:color="auto"/>
                                                                        <w:left w:val="none" w:sz="0" w:space="0" w:color="auto"/>
                                                                        <w:bottom w:val="none" w:sz="0" w:space="0" w:color="auto"/>
                                                                        <w:right w:val="none" w:sz="0" w:space="0" w:color="auto"/>
                                                                      </w:divBdr>
                                                                      <w:divsChild>
                                                                        <w:div w:id="21232606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9929905">
                                                                  <w:marLeft w:val="0"/>
                                                                  <w:marRight w:val="0"/>
                                                                  <w:marTop w:val="120"/>
                                                                  <w:marBottom w:val="120"/>
                                                                  <w:divBdr>
                                                                    <w:top w:val="none" w:sz="0" w:space="0" w:color="auto"/>
                                                                    <w:left w:val="none" w:sz="0" w:space="0" w:color="auto"/>
                                                                    <w:bottom w:val="none" w:sz="0" w:space="0" w:color="auto"/>
                                                                    <w:right w:val="none" w:sz="0" w:space="0" w:color="auto"/>
                                                                  </w:divBdr>
                                                                  <w:divsChild>
                                                                    <w:div w:id="1251350600">
                                                                      <w:marLeft w:val="240"/>
                                                                      <w:marRight w:val="240"/>
                                                                      <w:marTop w:val="0"/>
                                                                      <w:marBottom w:val="0"/>
                                                                      <w:divBdr>
                                                                        <w:top w:val="none" w:sz="0" w:space="0" w:color="auto"/>
                                                                        <w:left w:val="none" w:sz="0" w:space="0" w:color="auto"/>
                                                                        <w:bottom w:val="none" w:sz="0" w:space="0" w:color="auto"/>
                                                                        <w:right w:val="none" w:sz="0" w:space="0" w:color="auto"/>
                                                                      </w:divBdr>
                                                                      <w:divsChild>
                                                                        <w:div w:id="1419444679">
                                                                          <w:marLeft w:val="0"/>
                                                                          <w:marRight w:val="0"/>
                                                                          <w:marTop w:val="0"/>
                                                                          <w:marBottom w:val="240"/>
                                                                          <w:divBdr>
                                                                            <w:top w:val="none" w:sz="0" w:space="0" w:color="auto"/>
                                                                            <w:left w:val="none" w:sz="0" w:space="0" w:color="auto"/>
                                                                            <w:bottom w:val="none" w:sz="0" w:space="0" w:color="auto"/>
                                                                            <w:right w:val="none" w:sz="0" w:space="0" w:color="auto"/>
                                                                          </w:divBdr>
                                                                        </w:div>
                                                                      </w:divsChild>
                                                                    </w:div>
                                                                    <w:div w:id="2145855653">
                                                                      <w:marLeft w:val="0"/>
                                                                      <w:marRight w:val="0"/>
                                                                      <w:marTop w:val="0"/>
                                                                      <w:marBottom w:val="0"/>
                                                                      <w:divBdr>
                                                                        <w:top w:val="none" w:sz="0" w:space="0" w:color="auto"/>
                                                                        <w:left w:val="none" w:sz="0" w:space="0" w:color="auto"/>
                                                                        <w:bottom w:val="none" w:sz="0" w:space="0" w:color="auto"/>
                                                                        <w:right w:val="none" w:sz="0" w:space="0" w:color="auto"/>
                                                                      </w:divBdr>
                                                                      <w:divsChild>
                                                                        <w:div w:id="113796840">
                                                                          <w:marLeft w:val="0"/>
                                                                          <w:marRight w:val="0"/>
                                                                          <w:marTop w:val="0"/>
                                                                          <w:marBottom w:val="0"/>
                                                                          <w:divBdr>
                                                                            <w:top w:val="none" w:sz="0" w:space="0" w:color="auto"/>
                                                                            <w:left w:val="none" w:sz="0" w:space="0" w:color="auto"/>
                                                                            <w:bottom w:val="none" w:sz="0" w:space="0" w:color="auto"/>
                                                                            <w:right w:val="none" w:sz="0" w:space="0" w:color="auto"/>
                                                                          </w:divBdr>
                                                                          <w:divsChild>
                                                                            <w:div w:id="3772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933">
                                                                  <w:marLeft w:val="0"/>
                                                                  <w:marRight w:val="0"/>
                                                                  <w:marTop w:val="120"/>
                                                                  <w:marBottom w:val="120"/>
                                                                  <w:divBdr>
                                                                    <w:top w:val="none" w:sz="0" w:space="0" w:color="auto"/>
                                                                    <w:left w:val="none" w:sz="0" w:space="0" w:color="auto"/>
                                                                    <w:bottom w:val="none" w:sz="0" w:space="0" w:color="auto"/>
                                                                    <w:right w:val="none" w:sz="0" w:space="0" w:color="auto"/>
                                                                  </w:divBdr>
                                                                  <w:divsChild>
                                                                    <w:div w:id="164517287">
                                                                      <w:marLeft w:val="240"/>
                                                                      <w:marRight w:val="240"/>
                                                                      <w:marTop w:val="0"/>
                                                                      <w:marBottom w:val="0"/>
                                                                      <w:divBdr>
                                                                        <w:top w:val="none" w:sz="0" w:space="0" w:color="auto"/>
                                                                        <w:left w:val="none" w:sz="0" w:space="0" w:color="auto"/>
                                                                        <w:bottom w:val="none" w:sz="0" w:space="0" w:color="auto"/>
                                                                        <w:right w:val="none" w:sz="0" w:space="0" w:color="auto"/>
                                                                      </w:divBdr>
                                                                      <w:divsChild>
                                                                        <w:div w:id="11739119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7359753">
                                                                  <w:marLeft w:val="0"/>
                                                                  <w:marRight w:val="0"/>
                                                                  <w:marTop w:val="120"/>
                                                                  <w:marBottom w:val="120"/>
                                                                  <w:divBdr>
                                                                    <w:top w:val="none" w:sz="0" w:space="0" w:color="auto"/>
                                                                    <w:left w:val="none" w:sz="0" w:space="0" w:color="auto"/>
                                                                    <w:bottom w:val="none" w:sz="0" w:space="0" w:color="auto"/>
                                                                    <w:right w:val="none" w:sz="0" w:space="0" w:color="auto"/>
                                                                  </w:divBdr>
                                                                  <w:divsChild>
                                                                    <w:div w:id="191696693">
                                                                      <w:marLeft w:val="0"/>
                                                                      <w:marRight w:val="0"/>
                                                                      <w:marTop w:val="0"/>
                                                                      <w:marBottom w:val="0"/>
                                                                      <w:divBdr>
                                                                        <w:top w:val="none" w:sz="0" w:space="0" w:color="auto"/>
                                                                        <w:left w:val="none" w:sz="0" w:space="0" w:color="auto"/>
                                                                        <w:bottom w:val="none" w:sz="0" w:space="0" w:color="auto"/>
                                                                        <w:right w:val="none" w:sz="0" w:space="0" w:color="auto"/>
                                                                      </w:divBdr>
                                                                      <w:divsChild>
                                                                        <w:div w:id="2114280628">
                                                                          <w:marLeft w:val="0"/>
                                                                          <w:marRight w:val="0"/>
                                                                          <w:marTop w:val="0"/>
                                                                          <w:marBottom w:val="0"/>
                                                                          <w:divBdr>
                                                                            <w:top w:val="none" w:sz="0" w:space="0" w:color="auto"/>
                                                                            <w:left w:val="none" w:sz="0" w:space="0" w:color="auto"/>
                                                                            <w:bottom w:val="none" w:sz="0" w:space="0" w:color="auto"/>
                                                                            <w:right w:val="none" w:sz="0" w:space="0" w:color="auto"/>
                                                                          </w:divBdr>
                                                                          <w:divsChild>
                                                                            <w:div w:id="8425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10455">
                                                                      <w:marLeft w:val="240"/>
                                                                      <w:marRight w:val="240"/>
                                                                      <w:marTop w:val="0"/>
                                                                      <w:marBottom w:val="0"/>
                                                                      <w:divBdr>
                                                                        <w:top w:val="none" w:sz="0" w:space="0" w:color="auto"/>
                                                                        <w:left w:val="none" w:sz="0" w:space="0" w:color="auto"/>
                                                                        <w:bottom w:val="none" w:sz="0" w:space="0" w:color="auto"/>
                                                                        <w:right w:val="none" w:sz="0" w:space="0" w:color="auto"/>
                                                                      </w:divBdr>
                                                                      <w:divsChild>
                                                                        <w:div w:id="1938979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8762464">
                                                                  <w:marLeft w:val="0"/>
                                                                  <w:marRight w:val="0"/>
                                                                  <w:marTop w:val="120"/>
                                                                  <w:marBottom w:val="120"/>
                                                                  <w:divBdr>
                                                                    <w:top w:val="none" w:sz="0" w:space="0" w:color="auto"/>
                                                                    <w:left w:val="none" w:sz="0" w:space="0" w:color="auto"/>
                                                                    <w:bottom w:val="none" w:sz="0" w:space="0" w:color="auto"/>
                                                                    <w:right w:val="none" w:sz="0" w:space="0" w:color="auto"/>
                                                                  </w:divBdr>
                                                                  <w:divsChild>
                                                                    <w:div w:id="1136490715">
                                                                      <w:marLeft w:val="240"/>
                                                                      <w:marRight w:val="240"/>
                                                                      <w:marTop w:val="0"/>
                                                                      <w:marBottom w:val="0"/>
                                                                      <w:divBdr>
                                                                        <w:top w:val="none" w:sz="0" w:space="0" w:color="auto"/>
                                                                        <w:left w:val="none" w:sz="0" w:space="0" w:color="auto"/>
                                                                        <w:bottom w:val="none" w:sz="0" w:space="0" w:color="auto"/>
                                                                        <w:right w:val="none" w:sz="0" w:space="0" w:color="auto"/>
                                                                      </w:divBdr>
                                                                      <w:divsChild>
                                                                        <w:div w:id="2023967391">
                                                                          <w:marLeft w:val="0"/>
                                                                          <w:marRight w:val="0"/>
                                                                          <w:marTop w:val="0"/>
                                                                          <w:marBottom w:val="240"/>
                                                                          <w:divBdr>
                                                                            <w:top w:val="none" w:sz="0" w:space="0" w:color="auto"/>
                                                                            <w:left w:val="none" w:sz="0" w:space="0" w:color="auto"/>
                                                                            <w:bottom w:val="none" w:sz="0" w:space="0" w:color="auto"/>
                                                                            <w:right w:val="none" w:sz="0" w:space="0" w:color="auto"/>
                                                                          </w:divBdr>
                                                                        </w:div>
                                                                      </w:divsChild>
                                                                    </w:div>
                                                                    <w:div w:id="1568302667">
                                                                      <w:marLeft w:val="0"/>
                                                                      <w:marRight w:val="0"/>
                                                                      <w:marTop w:val="0"/>
                                                                      <w:marBottom w:val="0"/>
                                                                      <w:divBdr>
                                                                        <w:top w:val="none" w:sz="0" w:space="0" w:color="auto"/>
                                                                        <w:left w:val="none" w:sz="0" w:space="0" w:color="auto"/>
                                                                        <w:bottom w:val="none" w:sz="0" w:space="0" w:color="auto"/>
                                                                        <w:right w:val="none" w:sz="0" w:space="0" w:color="auto"/>
                                                                      </w:divBdr>
                                                                      <w:divsChild>
                                                                        <w:div w:id="1787508035">
                                                                          <w:marLeft w:val="0"/>
                                                                          <w:marRight w:val="0"/>
                                                                          <w:marTop w:val="0"/>
                                                                          <w:marBottom w:val="0"/>
                                                                          <w:divBdr>
                                                                            <w:top w:val="none" w:sz="0" w:space="0" w:color="auto"/>
                                                                            <w:left w:val="none" w:sz="0" w:space="0" w:color="auto"/>
                                                                            <w:bottom w:val="none" w:sz="0" w:space="0" w:color="auto"/>
                                                                            <w:right w:val="none" w:sz="0" w:space="0" w:color="auto"/>
                                                                          </w:divBdr>
                                                                          <w:divsChild>
                                                                            <w:div w:id="8707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8151">
                                                                  <w:marLeft w:val="0"/>
                                                                  <w:marRight w:val="0"/>
                                                                  <w:marTop w:val="120"/>
                                                                  <w:marBottom w:val="120"/>
                                                                  <w:divBdr>
                                                                    <w:top w:val="none" w:sz="0" w:space="0" w:color="auto"/>
                                                                    <w:left w:val="none" w:sz="0" w:space="0" w:color="auto"/>
                                                                    <w:bottom w:val="none" w:sz="0" w:space="0" w:color="auto"/>
                                                                    <w:right w:val="none" w:sz="0" w:space="0" w:color="auto"/>
                                                                  </w:divBdr>
                                                                  <w:divsChild>
                                                                    <w:div w:id="323780145">
                                                                      <w:marLeft w:val="0"/>
                                                                      <w:marRight w:val="0"/>
                                                                      <w:marTop w:val="0"/>
                                                                      <w:marBottom w:val="0"/>
                                                                      <w:divBdr>
                                                                        <w:top w:val="none" w:sz="0" w:space="0" w:color="auto"/>
                                                                        <w:left w:val="none" w:sz="0" w:space="0" w:color="auto"/>
                                                                        <w:bottom w:val="none" w:sz="0" w:space="0" w:color="auto"/>
                                                                        <w:right w:val="none" w:sz="0" w:space="0" w:color="auto"/>
                                                                      </w:divBdr>
                                                                      <w:divsChild>
                                                                        <w:div w:id="1452045104">
                                                                          <w:marLeft w:val="0"/>
                                                                          <w:marRight w:val="0"/>
                                                                          <w:marTop w:val="0"/>
                                                                          <w:marBottom w:val="0"/>
                                                                          <w:divBdr>
                                                                            <w:top w:val="none" w:sz="0" w:space="0" w:color="auto"/>
                                                                            <w:left w:val="none" w:sz="0" w:space="0" w:color="auto"/>
                                                                            <w:bottom w:val="none" w:sz="0" w:space="0" w:color="auto"/>
                                                                            <w:right w:val="none" w:sz="0" w:space="0" w:color="auto"/>
                                                                          </w:divBdr>
                                                                          <w:divsChild>
                                                                            <w:div w:id="2498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2678">
                                                                      <w:marLeft w:val="240"/>
                                                                      <w:marRight w:val="240"/>
                                                                      <w:marTop w:val="0"/>
                                                                      <w:marBottom w:val="0"/>
                                                                      <w:divBdr>
                                                                        <w:top w:val="none" w:sz="0" w:space="0" w:color="auto"/>
                                                                        <w:left w:val="none" w:sz="0" w:space="0" w:color="auto"/>
                                                                        <w:bottom w:val="none" w:sz="0" w:space="0" w:color="auto"/>
                                                                        <w:right w:val="none" w:sz="0" w:space="0" w:color="auto"/>
                                                                      </w:divBdr>
                                                                      <w:divsChild>
                                                                        <w:div w:id="15701950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48707900">
                                                                  <w:marLeft w:val="0"/>
                                                                  <w:marRight w:val="0"/>
                                                                  <w:marTop w:val="120"/>
                                                                  <w:marBottom w:val="120"/>
                                                                  <w:divBdr>
                                                                    <w:top w:val="none" w:sz="0" w:space="0" w:color="auto"/>
                                                                    <w:left w:val="none" w:sz="0" w:space="0" w:color="auto"/>
                                                                    <w:bottom w:val="none" w:sz="0" w:space="0" w:color="auto"/>
                                                                    <w:right w:val="none" w:sz="0" w:space="0" w:color="auto"/>
                                                                  </w:divBdr>
                                                                  <w:divsChild>
                                                                    <w:div w:id="1973513481">
                                                                      <w:marLeft w:val="240"/>
                                                                      <w:marRight w:val="240"/>
                                                                      <w:marTop w:val="0"/>
                                                                      <w:marBottom w:val="0"/>
                                                                      <w:divBdr>
                                                                        <w:top w:val="none" w:sz="0" w:space="0" w:color="auto"/>
                                                                        <w:left w:val="none" w:sz="0" w:space="0" w:color="auto"/>
                                                                        <w:bottom w:val="none" w:sz="0" w:space="0" w:color="auto"/>
                                                                        <w:right w:val="none" w:sz="0" w:space="0" w:color="auto"/>
                                                                      </w:divBdr>
                                                                      <w:divsChild>
                                                                        <w:div w:id="19427142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02650774">
                                                                  <w:marLeft w:val="0"/>
                                                                  <w:marRight w:val="0"/>
                                                                  <w:marTop w:val="120"/>
                                                                  <w:marBottom w:val="120"/>
                                                                  <w:divBdr>
                                                                    <w:top w:val="none" w:sz="0" w:space="0" w:color="auto"/>
                                                                    <w:left w:val="none" w:sz="0" w:space="0" w:color="auto"/>
                                                                    <w:bottom w:val="none" w:sz="0" w:space="0" w:color="auto"/>
                                                                    <w:right w:val="none" w:sz="0" w:space="0" w:color="auto"/>
                                                                  </w:divBdr>
                                                                  <w:divsChild>
                                                                    <w:div w:id="532380631">
                                                                      <w:marLeft w:val="0"/>
                                                                      <w:marRight w:val="0"/>
                                                                      <w:marTop w:val="0"/>
                                                                      <w:marBottom w:val="0"/>
                                                                      <w:divBdr>
                                                                        <w:top w:val="none" w:sz="0" w:space="0" w:color="auto"/>
                                                                        <w:left w:val="none" w:sz="0" w:space="0" w:color="auto"/>
                                                                        <w:bottom w:val="none" w:sz="0" w:space="0" w:color="auto"/>
                                                                        <w:right w:val="none" w:sz="0" w:space="0" w:color="auto"/>
                                                                      </w:divBdr>
                                                                      <w:divsChild>
                                                                        <w:div w:id="1260868344">
                                                                          <w:marLeft w:val="0"/>
                                                                          <w:marRight w:val="0"/>
                                                                          <w:marTop w:val="0"/>
                                                                          <w:marBottom w:val="0"/>
                                                                          <w:divBdr>
                                                                            <w:top w:val="none" w:sz="0" w:space="0" w:color="auto"/>
                                                                            <w:left w:val="none" w:sz="0" w:space="0" w:color="auto"/>
                                                                            <w:bottom w:val="none" w:sz="0" w:space="0" w:color="auto"/>
                                                                            <w:right w:val="none" w:sz="0" w:space="0" w:color="auto"/>
                                                                          </w:divBdr>
                                                                          <w:divsChild>
                                                                            <w:div w:id="1467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362750">
                                                                      <w:marLeft w:val="240"/>
                                                                      <w:marRight w:val="240"/>
                                                                      <w:marTop w:val="0"/>
                                                                      <w:marBottom w:val="0"/>
                                                                      <w:divBdr>
                                                                        <w:top w:val="none" w:sz="0" w:space="0" w:color="auto"/>
                                                                        <w:left w:val="none" w:sz="0" w:space="0" w:color="auto"/>
                                                                        <w:bottom w:val="none" w:sz="0" w:space="0" w:color="auto"/>
                                                                        <w:right w:val="none" w:sz="0" w:space="0" w:color="auto"/>
                                                                      </w:divBdr>
                                                                      <w:divsChild>
                                                                        <w:div w:id="931306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33440620">
                                                                  <w:marLeft w:val="0"/>
                                                                  <w:marRight w:val="0"/>
                                                                  <w:marTop w:val="120"/>
                                                                  <w:marBottom w:val="120"/>
                                                                  <w:divBdr>
                                                                    <w:top w:val="none" w:sz="0" w:space="0" w:color="auto"/>
                                                                    <w:left w:val="none" w:sz="0" w:space="0" w:color="auto"/>
                                                                    <w:bottom w:val="none" w:sz="0" w:space="0" w:color="auto"/>
                                                                    <w:right w:val="none" w:sz="0" w:space="0" w:color="auto"/>
                                                                  </w:divBdr>
                                                                  <w:divsChild>
                                                                    <w:div w:id="1072315144">
                                                                      <w:marLeft w:val="240"/>
                                                                      <w:marRight w:val="240"/>
                                                                      <w:marTop w:val="0"/>
                                                                      <w:marBottom w:val="0"/>
                                                                      <w:divBdr>
                                                                        <w:top w:val="none" w:sz="0" w:space="0" w:color="auto"/>
                                                                        <w:left w:val="none" w:sz="0" w:space="0" w:color="auto"/>
                                                                        <w:bottom w:val="none" w:sz="0" w:space="0" w:color="auto"/>
                                                                        <w:right w:val="none" w:sz="0" w:space="0" w:color="auto"/>
                                                                      </w:divBdr>
                                                                      <w:divsChild>
                                                                        <w:div w:id="1053385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29325408">
                                                                  <w:marLeft w:val="0"/>
                                                                  <w:marRight w:val="0"/>
                                                                  <w:marTop w:val="120"/>
                                                                  <w:marBottom w:val="120"/>
                                                                  <w:divBdr>
                                                                    <w:top w:val="none" w:sz="0" w:space="0" w:color="auto"/>
                                                                    <w:left w:val="none" w:sz="0" w:space="0" w:color="auto"/>
                                                                    <w:bottom w:val="none" w:sz="0" w:space="0" w:color="auto"/>
                                                                    <w:right w:val="none" w:sz="0" w:space="0" w:color="auto"/>
                                                                  </w:divBdr>
                                                                  <w:divsChild>
                                                                    <w:div w:id="89282561">
                                                                      <w:marLeft w:val="240"/>
                                                                      <w:marRight w:val="240"/>
                                                                      <w:marTop w:val="0"/>
                                                                      <w:marBottom w:val="0"/>
                                                                      <w:divBdr>
                                                                        <w:top w:val="none" w:sz="0" w:space="0" w:color="auto"/>
                                                                        <w:left w:val="none" w:sz="0" w:space="0" w:color="auto"/>
                                                                        <w:bottom w:val="none" w:sz="0" w:space="0" w:color="auto"/>
                                                                        <w:right w:val="none" w:sz="0" w:space="0" w:color="auto"/>
                                                                      </w:divBdr>
                                                                      <w:divsChild>
                                                                        <w:div w:id="1767462938">
                                                                          <w:marLeft w:val="0"/>
                                                                          <w:marRight w:val="0"/>
                                                                          <w:marTop w:val="0"/>
                                                                          <w:marBottom w:val="240"/>
                                                                          <w:divBdr>
                                                                            <w:top w:val="none" w:sz="0" w:space="0" w:color="auto"/>
                                                                            <w:left w:val="none" w:sz="0" w:space="0" w:color="auto"/>
                                                                            <w:bottom w:val="none" w:sz="0" w:space="0" w:color="auto"/>
                                                                            <w:right w:val="none" w:sz="0" w:space="0" w:color="auto"/>
                                                                          </w:divBdr>
                                                                        </w:div>
                                                                      </w:divsChild>
                                                                    </w:div>
                                                                    <w:div w:id="1166047253">
                                                                      <w:marLeft w:val="0"/>
                                                                      <w:marRight w:val="0"/>
                                                                      <w:marTop w:val="0"/>
                                                                      <w:marBottom w:val="0"/>
                                                                      <w:divBdr>
                                                                        <w:top w:val="none" w:sz="0" w:space="0" w:color="auto"/>
                                                                        <w:left w:val="none" w:sz="0" w:space="0" w:color="auto"/>
                                                                        <w:bottom w:val="none" w:sz="0" w:space="0" w:color="auto"/>
                                                                        <w:right w:val="none" w:sz="0" w:space="0" w:color="auto"/>
                                                                      </w:divBdr>
                                                                      <w:divsChild>
                                                                        <w:div w:id="77213130">
                                                                          <w:marLeft w:val="0"/>
                                                                          <w:marRight w:val="0"/>
                                                                          <w:marTop w:val="0"/>
                                                                          <w:marBottom w:val="0"/>
                                                                          <w:divBdr>
                                                                            <w:top w:val="none" w:sz="0" w:space="0" w:color="auto"/>
                                                                            <w:left w:val="none" w:sz="0" w:space="0" w:color="auto"/>
                                                                            <w:bottom w:val="none" w:sz="0" w:space="0" w:color="auto"/>
                                                                            <w:right w:val="none" w:sz="0" w:space="0" w:color="auto"/>
                                                                          </w:divBdr>
                                                                          <w:divsChild>
                                                                            <w:div w:id="200384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3338">
                                                                  <w:marLeft w:val="0"/>
                                                                  <w:marRight w:val="0"/>
                                                                  <w:marTop w:val="120"/>
                                                                  <w:marBottom w:val="120"/>
                                                                  <w:divBdr>
                                                                    <w:top w:val="none" w:sz="0" w:space="0" w:color="auto"/>
                                                                    <w:left w:val="none" w:sz="0" w:space="0" w:color="auto"/>
                                                                    <w:bottom w:val="none" w:sz="0" w:space="0" w:color="auto"/>
                                                                    <w:right w:val="none" w:sz="0" w:space="0" w:color="auto"/>
                                                                  </w:divBdr>
                                                                  <w:divsChild>
                                                                    <w:div w:id="564730200">
                                                                      <w:marLeft w:val="240"/>
                                                                      <w:marRight w:val="240"/>
                                                                      <w:marTop w:val="0"/>
                                                                      <w:marBottom w:val="0"/>
                                                                      <w:divBdr>
                                                                        <w:top w:val="none" w:sz="0" w:space="0" w:color="auto"/>
                                                                        <w:left w:val="none" w:sz="0" w:space="0" w:color="auto"/>
                                                                        <w:bottom w:val="none" w:sz="0" w:space="0" w:color="auto"/>
                                                                        <w:right w:val="none" w:sz="0" w:space="0" w:color="auto"/>
                                                                      </w:divBdr>
                                                                      <w:divsChild>
                                                                        <w:div w:id="1912423313">
                                                                          <w:marLeft w:val="0"/>
                                                                          <w:marRight w:val="0"/>
                                                                          <w:marTop w:val="0"/>
                                                                          <w:marBottom w:val="240"/>
                                                                          <w:divBdr>
                                                                            <w:top w:val="none" w:sz="0" w:space="0" w:color="auto"/>
                                                                            <w:left w:val="none" w:sz="0" w:space="0" w:color="auto"/>
                                                                            <w:bottom w:val="none" w:sz="0" w:space="0" w:color="auto"/>
                                                                            <w:right w:val="none" w:sz="0" w:space="0" w:color="auto"/>
                                                                          </w:divBdr>
                                                                        </w:div>
                                                                      </w:divsChild>
                                                                    </w:div>
                                                                    <w:div w:id="1328173235">
                                                                      <w:marLeft w:val="0"/>
                                                                      <w:marRight w:val="0"/>
                                                                      <w:marTop w:val="0"/>
                                                                      <w:marBottom w:val="0"/>
                                                                      <w:divBdr>
                                                                        <w:top w:val="none" w:sz="0" w:space="0" w:color="auto"/>
                                                                        <w:left w:val="none" w:sz="0" w:space="0" w:color="auto"/>
                                                                        <w:bottom w:val="none" w:sz="0" w:space="0" w:color="auto"/>
                                                                        <w:right w:val="none" w:sz="0" w:space="0" w:color="auto"/>
                                                                      </w:divBdr>
                                                                      <w:divsChild>
                                                                        <w:div w:id="592013151">
                                                                          <w:marLeft w:val="0"/>
                                                                          <w:marRight w:val="0"/>
                                                                          <w:marTop w:val="0"/>
                                                                          <w:marBottom w:val="0"/>
                                                                          <w:divBdr>
                                                                            <w:top w:val="none" w:sz="0" w:space="0" w:color="auto"/>
                                                                            <w:left w:val="none" w:sz="0" w:space="0" w:color="auto"/>
                                                                            <w:bottom w:val="none" w:sz="0" w:space="0" w:color="auto"/>
                                                                            <w:right w:val="none" w:sz="0" w:space="0" w:color="auto"/>
                                                                          </w:divBdr>
                                                                          <w:divsChild>
                                                                            <w:div w:id="86502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10012">
                                                                  <w:marLeft w:val="0"/>
                                                                  <w:marRight w:val="0"/>
                                                                  <w:marTop w:val="120"/>
                                                                  <w:marBottom w:val="120"/>
                                                                  <w:divBdr>
                                                                    <w:top w:val="none" w:sz="0" w:space="0" w:color="auto"/>
                                                                    <w:left w:val="none" w:sz="0" w:space="0" w:color="auto"/>
                                                                    <w:bottom w:val="none" w:sz="0" w:space="0" w:color="auto"/>
                                                                    <w:right w:val="none" w:sz="0" w:space="0" w:color="auto"/>
                                                                  </w:divBdr>
                                                                  <w:divsChild>
                                                                    <w:div w:id="305939936">
                                                                      <w:marLeft w:val="240"/>
                                                                      <w:marRight w:val="240"/>
                                                                      <w:marTop w:val="0"/>
                                                                      <w:marBottom w:val="0"/>
                                                                      <w:divBdr>
                                                                        <w:top w:val="none" w:sz="0" w:space="0" w:color="auto"/>
                                                                        <w:left w:val="none" w:sz="0" w:space="0" w:color="auto"/>
                                                                        <w:bottom w:val="none" w:sz="0" w:space="0" w:color="auto"/>
                                                                        <w:right w:val="none" w:sz="0" w:space="0" w:color="auto"/>
                                                                      </w:divBdr>
                                                                      <w:divsChild>
                                                                        <w:div w:id="1057347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85889123">
                                                                  <w:marLeft w:val="0"/>
                                                                  <w:marRight w:val="0"/>
                                                                  <w:marTop w:val="120"/>
                                                                  <w:marBottom w:val="120"/>
                                                                  <w:divBdr>
                                                                    <w:top w:val="none" w:sz="0" w:space="0" w:color="auto"/>
                                                                    <w:left w:val="none" w:sz="0" w:space="0" w:color="auto"/>
                                                                    <w:bottom w:val="none" w:sz="0" w:space="0" w:color="auto"/>
                                                                    <w:right w:val="none" w:sz="0" w:space="0" w:color="auto"/>
                                                                  </w:divBdr>
                                                                  <w:divsChild>
                                                                    <w:div w:id="273363045">
                                                                      <w:marLeft w:val="0"/>
                                                                      <w:marRight w:val="0"/>
                                                                      <w:marTop w:val="0"/>
                                                                      <w:marBottom w:val="0"/>
                                                                      <w:divBdr>
                                                                        <w:top w:val="none" w:sz="0" w:space="0" w:color="auto"/>
                                                                        <w:left w:val="none" w:sz="0" w:space="0" w:color="auto"/>
                                                                        <w:bottom w:val="none" w:sz="0" w:space="0" w:color="auto"/>
                                                                        <w:right w:val="none" w:sz="0" w:space="0" w:color="auto"/>
                                                                      </w:divBdr>
                                                                      <w:divsChild>
                                                                        <w:div w:id="1841388758">
                                                                          <w:marLeft w:val="0"/>
                                                                          <w:marRight w:val="0"/>
                                                                          <w:marTop w:val="0"/>
                                                                          <w:marBottom w:val="0"/>
                                                                          <w:divBdr>
                                                                            <w:top w:val="none" w:sz="0" w:space="0" w:color="auto"/>
                                                                            <w:left w:val="none" w:sz="0" w:space="0" w:color="auto"/>
                                                                            <w:bottom w:val="none" w:sz="0" w:space="0" w:color="auto"/>
                                                                            <w:right w:val="none" w:sz="0" w:space="0" w:color="auto"/>
                                                                          </w:divBdr>
                                                                          <w:divsChild>
                                                                            <w:div w:id="8016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2736">
                                                                      <w:marLeft w:val="240"/>
                                                                      <w:marRight w:val="240"/>
                                                                      <w:marTop w:val="0"/>
                                                                      <w:marBottom w:val="0"/>
                                                                      <w:divBdr>
                                                                        <w:top w:val="none" w:sz="0" w:space="0" w:color="auto"/>
                                                                        <w:left w:val="none" w:sz="0" w:space="0" w:color="auto"/>
                                                                        <w:bottom w:val="none" w:sz="0" w:space="0" w:color="auto"/>
                                                                        <w:right w:val="none" w:sz="0" w:space="0" w:color="auto"/>
                                                                      </w:divBdr>
                                                                      <w:divsChild>
                                                                        <w:div w:id="4549081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0035329">
                                                                  <w:marLeft w:val="0"/>
                                                                  <w:marRight w:val="0"/>
                                                                  <w:marTop w:val="120"/>
                                                                  <w:marBottom w:val="120"/>
                                                                  <w:divBdr>
                                                                    <w:top w:val="none" w:sz="0" w:space="0" w:color="auto"/>
                                                                    <w:left w:val="none" w:sz="0" w:space="0" w:color="auto"/>
                                                                    <w:bottom w:val="none" w:sz="0" w:space="0" w:color="auto"/>
                                                                    <w:right w:val="none" w:sz="0" w:space="0" w:color="auto"/>
                                                                  </w:divBdr>
                                                                  <w:divsChild>
                                                                    <w:div w:id="186449932">
                                                                      <w:marLeft w:val="0"/>
                                                                      <w:marRight w:val="0"/>
                                                                      <w:marTop w:val="0"/>
                                                                      <w:marBottom w:val="0"/>
                                                                      <w:divBdr>
                                                                        <w:top w:val="none" w:sz="0" w:space="0" w:color="auto"/>
                                                                        <w:left w:val="none" w:sz="0" w:space="0" w:color="auto"/>
                                                                        <w:bottom w:val="none" w:sz="0" w:space="0" w:color="auto"/>
                                                                        <w:right w:val="none" w:sz="0" w:space="0" w:color="auto"/>
                                                                      </w:divBdr>
                                                                      <w:divsChild>
                                                                        <w:div w:id="1855345019">
                                                                          <w:marLeft w:val="0"/>
                                                                          <w:marRight w:val="0"/>
                                                                          <w:marTop w:val="0"/>
                                                                          <w:marBottom w:val="0"/>
                                                                          <w:divBdr>
                                                                            <w:top w:val="none" w:sz="0" w:space="0" w:color="auto"/>
                                                                            <w:left w:val="none" w:sz="0" w:space="0" w:color="auto"/>
                                                                            <w:bottom w:val="none" w:sz="0" w:space="0" w:color="auto"/>
                                                                            <w:right w:val="none" w:sz="0" w:space="0" w:color="auto"/>
                                                                          </w:divBdr>
                                                                          <w:divsChild>
                                                                            <w:div w:id="580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30092">
                                                                      <w:marLeft w:val="240"/>
                                                                      <w:marRight w:val="240"/>
                                                                      <w:marTop w:val="0"/>
                                                                      <w:marBottom w:val="0"/>
                                                                      <w:divBdr>
                                                                        <w:top w:val="none" w:sz="0" w:space="0" w:color="auto"/>
                                                                        <w:left w:val="none" w:sz="0" w:space="0" w:color="auto"/>
                                                                        <w:bottom w:val="none" w:sz="0" w:space="0" w:color="auto"/>
                                                                        <w:right w:val="none" w:sz="0" w:space="0" w:color="auto"/>
                                                                      </w:divBdr>
                                                                      <w:divsChild>
                                                                        <w:div w:id="14064928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0351439">
                                                                  <w:marLeft w:val="0"/>
                                                                  <w:marRight w:val="0"/>
                                                                  <w:marTop w:val="120"/>
                                                                  <w:marBottom w:val="120"/>
                                                                  <w:divBdr>
                                                                    <w:top w:val="none" w:sz="0" w:space="0" w:color="auto"/>
                                                                    <w:left w:val="none" w:sz="0" w:space="0" w:color="auto"/>
                                                                    <w:bottom w:val="none" w:sz="0" w:space="0" w:color="auto"/>
                                                                    <w:right w:val="none" w:sz="0" w:space="0" w:color="auto"/>
                                                                  </w:divBdr>
                                                                  <w:divsChild>
                                                                    <w:div w:id="1505776878">
                                                                      <w:marLeft w:val="240"/>
                                                                      <w:marRight w:val="240"/>
                                                                      <w:marTop w:val="0"/>
                                                                      <w:marBottom w:val="0"/>
                                                                      <w:divBdr>
                                                                        <w:top w:val="none" w:sz="0" w:space="0" w:color="auto"/>
                                                                        <w:left w:val="none" w:sz="0" w:space="0" w:color="auto"/>
                                                                        <w:bottom w:val="none" w:sz="0" w:space="0" w:color="auto"/>
                                                                        <w:right w:val="none" w:sz="0" w:space="0" w:color="auto"/>
                                                                      </w:divBdr>
                                                                      <w:divsChild>
                                                                        <w:div w:id="1065029081">
                                                                          <w:marLeft w:val="0"/>
                                                                          <w:marRight w:val="0"/>
                                                                          <w:marTop w:val="0"/>
                                                                          <w:marBottom w:val="240"/>
                                                                          <w:divBdr>
                                                                            <w:top w:val="none" w:sz="0" w:space="0" w:color="auto"/>
                                                                            <w:left w:val="none" w:sz="0" w:space="0" w:color="auto"/>
                                                                            <w:bottom w:val="none" w:sz="0" w:space="0" w:color="auto"/>
                                                                            <w:right w:val="none" w:sz="0" w:space="0" w:color="auto"/>
                                                                          </w:divBdr>
                                                                        </w:div>
                                                                      </w:divsChild>
                                                                    </w:div>
                                                                    <w:div w:id="1567061329">
                                                                      <w:marLeft w:val="0"/>
                                                                      <w:marRight w:val="0"/>
                                                                      <w:marTop w:val="0"/>
                                                                      <w:marBottom w:val="0"/>
                                                                      <w:divBdr>
                                                                        <w:top w:val="none" w:sz="0" w:space="0" w:color="auto"/>
                                                                        <w:left w:val="none" w:sz="0" w:space="0" w:color="auto"/>
                                                                        <w:bottom w:val="none" w:sz="0" w:space="0" w:color="auto"/>
                                                                        <w:right w:val="none" w:sz="0" w:space="0" w:color="auto"/>
                                                                      </w:divBdr>
                                                                      <w:divsChild>
                                                                        <w:div w:id="1020619522">
                                                                          <w:marLeft w:val="0"/>
                                                                          <w:marRight w:val="0"/>
                                                                          <w:marTop w:val="0"/>
                                                                          <w:marBottom w:val="0"/>
                                                                          <w:divBdr>
                                                                            <w:top w:val="none" w:sz="0" w:space="0" w:color="auto"/>
                                                                            <w:left w:val="none" w:sz="0" w:space="0" w:color="auto"/>
                                                                            <w:bottom w:val="none" w:sz="0" w:space="0" w:color="auto"/>
                                                                            <w:right w:val="none" w:sz="0" w:space="0" w:color="auto"/>
                                                                          </w:divBdr>
                                                                          <w:divsChild>
                                                                            <w:div w:id="779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10028">
                                                                  <w:marLeft w:val="0"/>
                                                                  <w:marRight w:val="0"/>
                                                                  <w:marTop w:val="120"/>
                                                                  <w:marBottom w:val="120"/>
                                                                  <w:divBdr>
                                                                    <w:top w:val="none" w:sz="0" w:space="0" w:color="auto"/>
                                                                    <w:left w:val="none" w:sz="0" w:space="0" w:color="auto"/>
                                                                    <w:bottom w:val="none" w:sz="0" w:space="0" w:color="auto"/>
                                                                    <w:right w:val="none" w:sz="0" w:space="0" w:color="auto"/>
                                                                  </w:divBdr>
                                                                  <w:divsChild>
                                                                    <w:div w:id="1246570221">
                                                                      <w:marLeft w:val="240"/>
                                                                      <w:marRight w:val="240"/>
                                                                      <w:marTop w:val="0"/>
                                                                      <w:marBottom w:val="0"/>
                                                                      <w:divBdr>
                                                                        <w:top w:val="none" w:sz="0" w:space="0" w:color="auto"/>
                                                                        <w:left w:val="none" w:sz="0" w:space="0" w:color="auto"/>
                                                                        <w:bottom w:val="none" w:sz="0" w:space="0" w:color="auto"/>
                                                                        <w:right w:val="none" w:sz="0" w:space="0" w:color="auto"/>
                                                                      </w:divBdr>
                                                                      <w:divsChild>
                                                                        <w:div w:id="8291024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33346199">
                                                                  <w:marLeft w:val="0"/>
                                                                  <w:marRight w:val="0"/>
                                                                  <w:marTop w:val="120"/>
                                                                  <w:marBottom w:val="120"/>
                                                                  <w:divBdr>
                                                                    <w:top w:val="none" w:sz="0" w:space="0" w:color="auto"/>
                                                                    <w:left w:val="none" w:sz="0" w:space="0" w:color="auto"/>
                                                                    <w:bottom w:val="none" w:sz="0" w:space="0" w:color="auto"/>
                                                                    <w:right w:val="none" w:sz="0" w:space="0" w:color="auto"/>
                                                                  </w:divBdr>
                                                                  <w:divsChild>
                                                                    <w:div w:id="335153633">
                                                                      <w:marLeft w:val="0"/>
                                                                      <w:marRight w:val="0"/>
                                                                      <w:marTop w:val="0"/>
                                                                      <w:marBottom w:val="0"/>
                                                                      <w:divBdr>
                                                                        <w:top w:val="none" w:sz="0" w:space="0" w:color="auto"/>
                                                                        <w:left w:val="none" w:sz="0" w:space="0" w:color="auto"/>
                                                                        <w:bottom w:val="none" w:sz="0" w:space="0" w:color="auto"/>
                                                                        <w:right w:val="none" w:sz="0" w:space="0" w:color="auto"/>
                                                                      </w:divBdr>
                                                                      <w:divsChild>
                                                                        <w:div w:id="1630671106">
                                                                          <w:marLeft w:val="0"/>
                                                                          <w:marRight w:val="0"/>
                                                                          <w:marTop w:val="0"/>
                                                                          <w:marBottom w:val="0"/>
                                                                          <w:divBdr>
                                                                            <w:top w:val="none" w:sz="0" w:space="0" w:color="auto"/>
                                                                            <w:left w:val="none" w:sz="0" w:space="0" w:color="auto"/>
                                                                            <w:bottom w:val="none" w:sz="0" w:space="0" w:color="auto"/>
                                                                            <w:right w:val="none" w:sz="0" w:space="0" w:color="auto"/>
                                                                          </w:divBdr>
                                                                          <w:divsChild>
                                                                            <w:div w:id="19905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12145">
                                                                      <w:marLeft w:val="240"/>
                                                                      <w:marRight w:val="240"/>
                                                                      <w:marTop w:val="0"/>
                                                                      <w:marBottom w:val="0"/>
                                                                      <w:divBdr>
                                                                        <w:top w:val="none" w:sz="0" w:space="0" w:color="auto"/>
                                                                        <w:left w:val="none" w:sz="0" w:space="0" w:color="auto"/>
                                                                        <w:bottom w:val="none" w:sz="0" w:space="0" w:color="auto"/>
                                                                        <w:right w:val="none" w:sz="0" w:space="0" w:color="auto"/>
                                                                      </w:divBdr>
                                                                      <w:divsChild>
                                                                        <w:div w:id="432364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082553708">
                                                          <w:marLeft w:val="0"/>
                                                          <w:marRight w:val="0"/>
                                                          <w:marTop w:val="0"/>
                                                          <w:marBottom w:val="0"/>
                                                          <w:divBdr>
                                                            <w:top w:val="none" w:sz="0" w:space="0" w:color="auto"/>
                                                            <w:left w:val="none" w:sz="0" w:space="0" w:color="auto"/>
                                                            <w:bottom w:val="none" w:sz="0" w:space="0" w:color="auto"/>
                                                            <w:right w:val="none" w:sz="0" w:space="0" w:color="auto"/>
                                                          </w:divBdr>
                                                        </w:div>
                                                      </w:divsChild>
                                                    </w:div>
                                                    <w:div w:id="1631092548">
                                                      <w:marLeft w:val="0"/>
                                                      <w:marRight w:val="0"/>
                                                      <w:marTop w:val="0"/>
                                                      <w:marBottom w:val="0"/>
                                                      <w:divBdr>
                                                        <w:top w:val="none" w:sz="0" w:space="0" w:color="auto"/>
                                                        <w:left w:val="none" w:sz="0" w:space="0" w:color="auto"/>
                                                        <w:bottom w:val="single" w:sz="6" w:space="0" w:color="DDDCDA"/>
                                                        <w:right w:val="none" w:sz="0" w:space="0" w:color="auto"/>
                                                      </w:divBdr>
                                                      <w:divsChild>
                                                        <w:div w:id="332336805">
                                                          <w:marLeft w:val="0"/>
                                                          <w:marRight w:val="0"/>
                                                          <w:marTop w:val="0"/>
                                                          <w:marBottom w:val="0"/>
                                                          <w:divBdr>
                                                            <w:top w:val="none" w:sz="0" w:space="0" w:color="auto"/>
                                                            <w:left w:val="none" w:sz="0" w:space="0" w:color="auto"/>
                                                            <w:bottom w:val="none" w:sz="0" w:space="0" w:color="auto"/>
                                                            <w:right w:val="none" w:sz="0" w:space="0" w:color="auto"/>
                                                          </w:divBdr>
                                                          <w:divsChild>
                                                            <w:div w:id="112751661">
                                                              <w:marLeft w:val="0"/>
                                                              <w:marRight w:val="0"/>
                                                              <w:marTop w:val="0"/>
                                                              <w:marBottom w:val="0"/>
                                                              <w:divBdr>
                                                                <w:top w:val="none" w:sz="0" w:space="0" w:color="auto"/>
                                                                <w:left w:val="none" w:sz="0" w:space="0" w:color="auto"/>
                                                                <w:bottom w:val="none" w:sz="0" w:space="0" w:color="auto"/>
                                                                <w:right w:val="none" w:sz="0" w:space="0" w:color="auto"/>
                                                              </w:divBdr>
                                                              <w:divsChild>
                                                                <w:div w:id="177619139">
                                                                  <w:marLeft w:val="0"/>
                                                                  <w:marRight w:val="0"/>
                                                                  <w:marTop w:val="120"/>
                                                                  <w:marBottom w:val="120"/>
                                                                  <w:divBdr>
                                                                    <w:top w:val="none" w:sz="0" w:space="0" w:color="auto"/>
                                                                    <w:left w:val="none" w:sz="0" w:space="0" w:color="auto"/>
                                                                    <w:bottom w:val="none" w:sz="0" w:space="0" w:color="auto"/>
                                                                    <w:right w:val="none" w:sz="0" w:space="0" w:color="auto"/>
                                                                  </w:divBdr>
                                                                  <w:divsChild>
                                                                    <w:div w:id="729886685">
                                                                      <w:marLeft w:val="0"/>
                                                                      <w:marRight w:val="0"/>
                                                                      <w:marTop w:val="0"/>
                                                                      <w:marBottom w:val="0"/>
                                                                      <w:divBdr>
                                                                        <w:top w:val="none" w:sz="0" w:space="0" w:color="auto"/>
                                                                        <w:left w:val="none" w:sz="0" w:space="0" w:color="auto"/>
                                                                        <w:bottom w:val="none" w:sz="0" w:space="0" w:color="auto"/>
                                                                        <w:right w:val="none" w:sz="0" w:space="0" w:color="auto"/>
                                                                      </w:divBdr>
                                                                      <w:divsChild>
                                                                        <w:div w:id="971446205">
                                                                          <w:marLeft w:val="0"/>
                                                                          <w:marRight w:val="0"/>
                                                                          <w:marTop w:val="0"/>
                                                                          <w:marBottom w:val="0"/>
                                                                          <w:divBdr>
                                                                            <w:top w:val="none" w:sz="0" w:space="0" w:color="auto"/>
                                                                            <w:left w:val="none" w:sz="0" w:space="0" w:color="auto"/>
                                                                            <w:bottom w:val="none" w:sz="0" w:space="0" w:color="auto"/>
                                                                            <w:right w:val="none" w:sz="0" w:space="0" w:color="auto"/>
                                                                          </w:divBdr>
                                                                          <w:divsChild>
                                                                            <w:div w:id="159897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738">
                                                                      <w:marLeft w:val="240"/>
                                                                      <w:marRight w:val="240"/>
                                                                      <w:marTop w:val="0"/>
                                                                      <w:marBottom w:val="0"/>
                                                                      <w:divBdr>
                                                                        <w:top w:val="none" w:sz="0" w:space="0" w:color="auto"/>
                                                                        <w:left w:val="none" w:sz="0" w:space="0" w:color="auto"/>
                                                                        <w:bottom w:val="none" w:sz="0" w:space="0" w:color="auto"/>
                                                                        <w:right w:val="none" w:sz="0" w:space="0" w:color="auto"/>
                                                                      </w:divBdr>
                                                                      <w:divsChild>
                                                                        <w:div w:id="12950669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20169730">
                                                                  <w:marLeft w:val="0"/>
                                                                  <w:marRight w:val="0"/>
                                                                  <w:marTop w:val="120"/>
                                                                  <w:marBottom w:val="120"/>
                                                                  <w:divBdr>
                                                                    <w:top w:val="none" w:sz="0" w:space="0" w:color="auto"/>
                                                                    <w:left w:val="none" w:sz="0" w:space="0" w:color="auto"/>
                                                                    <w:bottom w:val="none" w:sz="0" w:space="0" w:color="auto"/>
                                                                    <w:right w:val="none" w:sz="0" w:space="0" w:color="auto"/>
                                                                  </w:divBdr>
                                                                  <w:divsChild>
                                                                    <w:div w:id="74087777">
                                                                      <w:marLeft w:val="240"/>
                                                                      <w:marRight w:val="240"/>
                                                                      <w:marTop w:val="0"/>
                                                                      <w:marBottom w:val="0"/>
                                                                      <w:divBdr>
                                                                        <w:top w:val="none" w:sz="0" w:space="0" w:color="auto"/>
                                                                        <w:left w:val="none" w:sz="0" w:space="0" w:color="auto"/>
                                                                        <w:bottom w:val="none" w:sz="0" w:space="0" w:color="auto"/>
                                                                        <w:right w:val="none" w:sz="0" w:space="0" w:color="auto"/>
                                                                      </w:divBdr>
                                                                      <w:divsChild>
                                                                        <w:div w:id="929898768">
                                                                          <w:marLeft w:val="0"/>
                                                                          <w:marRight w:val="0"/>
                                                                          <w:marTop w:val="0"/>
                                                                          <w:marBottom w:val="240"/>
                                                                          <w:divBdr>
                                                                            <w:top w:val="none" w:sz="0" w:space="0" w:color="auto"/>
                                                                            <w:left w:val="none" w:sz="0" w:space="0" w:color="auto"/>
                                                                            <w:bottom w:val="none" w:sz="0" w:space="0" w:color="auto"/>
                                                                            <w:right w:val="none" w:sz="0" w:space="0" w:color="auto"/>
                                                                          </w:divBdr>
                                                                        </w:div>
                                                                      </w:divsChild>
                                                                    </w:div>
                                                                    <w:div w:id="829442214">
                                                                      <w:marLeft w:val="0"/>
                                                                      <w:marRight w:val="0"/>
                                                                      <w:marTop w:val="0"/>
                                                                      <w:marBottom w:val="0"/>
                                                                      <w:divBdr>
                                                                        <w:top w:val="none" w:sz="0" w:space="0" w:color="auto"/>
                                                                        <w:left w:val="none" w:sz="0" w:space="0" w:color="auto"/>
                                                                        <w:bottom w:val="none" w:sz="0" w:space="0" w:color="auto"/>
                                                                        <w:right w:val="none" w:sz="0" w:space="0" w:color="auto"/>
                                                                      </w:divBdr>
                                                                      <w:divsChild>
                                                                        <w:div w:id="551962647">
                                                                          <w:marLeft w:val="0"/>
                                                                          <w:marRight w:val="0"/>
                                                                          <w:marTop w:val="0"/>
                                                                          <w:marBottom w:val="0"/>
                                                                          <w:divBdr>
                                                                            <w:top w:val="none" w:sz="0" w:space="0" w:color="auto"/>
                                                                            <w:left w:val="none" w:sz="0" w:space="0" w:color="auto"/>
                                                                            <w:bottom w:val="none" w:sz="0" w:space="0" w:color="auto"/>
                                                                            <w:right w:val="none" w:sz="0" w:space="0" w:color="auto"/>
                                                                          </w:divBdr>
                                                                          <w:divsChild>
                                                                            <w:div w:id="12432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0895">
                                                                  <w:marLeft w:val="0"/>
                                                                  <w:marRight w:val="0"/>
                                                                  <w:marTop w:val="120"/>
                                                                  <w:marBottom w:val="120"/>
                                                                  <w:divBdr>
                                                                    <w:top w:val="none" w:sz="0" w:space="0" w:color="auto"/>
                                                                    <w:left w:val="none" w:sz="0" w:space="0" w:color="auto"/>
                                                                    <w:bottom w:val="none" w:sz="0" w:space="0" w:color="auto"/>
                                                                    <w:right w:val="none" w:sz="0" w:space="0" w:color="auto"/>
                                                                  </w:divBdr>
                                                                  <w:divsChild>
                                                                    <w:div w:id="309407611">
                                                                      <w:marLeft w:val="240"/>
                                                                      <w:marRight w:val="240"/>
                                                                      <w:marTop w:val="0"/>
                                                                      <w:marBottom w:val="0"/>
                                                                      <w:divBdr>
                                                                        <w:top w:val="none" w:sz="0" w:space="0" w:color="auto"/>
                                                                        <w:left w:val="none" w:sz="0" w:space="0" w:color="auto"/>
                                                                        <w:bottom w:val="none" w:sz="0" w:space="0" w:color="auto"/>
                                                                        <w:right w:val="none" w:sz="0" w:space="0" w:color="auto"/>
                                                                      </w:divBdr>
                                                                      <w:divsChild>
                                                                        <w:div w:id="648291471">
                                                                          <w:marLeft w:val="0"/>
                                                                          <w:marRight w:val="0"/>
                                                                          <w:marTop w:val="0"/>
                                                                          <w:marBottom w:val="240"/>
                                                                          <w:divBdr>
                                                                            <w:top w:val="none" w:sz="0" w:space="0" w:color="auto"/>
                                                                            <w:left w:val="none" w:sz="0" w:space="0" w:color="auto"/>
                                                                            <w:bottom w:val="none" w:sz="0" w:space="0" w:color="auto"/>
                                                                            <w:right w:val="none" w:sz="0" w:space="0" w:color="auto"/>
                                                                          </w:divBdr>
                                                                        </w:div>
                                                                      </w:divsChild>
                                                                    </w:div>
                                                                    <w:div w:id="715084503">
                                                                      <w:marLeft w:val="0"/>
                                                                      <w:marRight w:val="0"/>
                                                                      <w:marTop w:val="0"/>
                                                                      <w:marBottom w:val="0"/>
                                                                      <w:divBdr>
                                                                        <w:top w:val="none" w:sz="0" w:space="0" w:color="auto"/>
                                                                        <w:left w:val="none" w:sz="0" w:space="0" w:color="auto"/>
                                                                        <w:bottom w:val="none" w:sz="0" w:space="0" w:color="auto"/>
                                                                        <w:right w:val="none" w:sz="0" w:space="0" w:color="auto"/>
                                                                      </w:divBdr>
                                                                      <w:divsChild>
                                                                        <w:div w:id="570847351">
                                                                          <w:marLeft w:val="0"/>
                                                                          <w:marRight w:val="0"/>
                                                                          <w:marTop w:val="0"/>
                                                                          <w:marBottom w:val="0"/>
                                                                          <w:divBdr>
                                                                            <w:top w:val="none" w:sz="0" w:space="0" w:color="auto"/>
                                                                            <w:left w:val="none" w:sz="0" w:space="0" w:color="auto"/>
                                                                            <w:bottom w:val="none" w:sz="0" w:space="0" w:color="auto"/>
                                                                            <w:right w:val="none" w:sz="0" w:space="0" w:color="auto"/>
                                                                          </w:divBdr>
                                                                          <w:divsChild>
                                                                            <w:div w:id="16204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94526">
                                                                  <w:marLeft w:val="0"/>
                                                                  <w:marRight w:val="0"/>
                                                                  <w:marTop w:val="120"/>
                                                                  <w:marBottom w:val="120"/>
                                                                  <w:divBdr>
                                                                    <w:top w:val="none" w:sz="0" w:space="0" w:color="auto"/>
                                                                    <w:left w:val="none" w:sz="0" w:space="0" w:color="auto"/>
                                                                    <w:bottom w:val="none" w:sz="0" w:space="0" w:color="auto"/>
                                                                    <w:right w:val="none" w:sz="0" w:space="0" w:color="auto"/>
                                                                  </w:divBdr>
                                                                  <w:divsChild>
                                                                    <w:div w:id="1586184701">
                                                                      <w:marLeft w:val="240"/>
                                                                      <w:marRight w:val="240"/>
                                                                      <w:marTop w:val="0"/>
                                                                      <w:marBottom w:val="0"/>
                                                                      <w:divBdr>
                                                                        <w:top w:val="none" w:sz="0" w:space="0" w:color="auto"/>
                                                                        <w:left w:val="none" w:sz="0" w:space="0" w:color="auto"/>
                                                                        <w:bottom w:val="none" w:sz="0" w:space="0" w:color="auto"/>
                                                                        <w:right w:val="none" w:sz="0" w:space="0" w:color="auto"/>
                                                                      </w:divBdr>
                                                                      <w:divsChild>
                                                                        <w:div w:id="927539108">
                                                                          <w:marLeft w:val="0"/>
                                                                          <w:marRight w:val="0"/>
                                                                          <w:marTop w:val="0"/>
                                                                          <w:marBottom w:val="240"/>
                                                                          <w:divBdr>
                                                                            <w:top w:val="none" w:sz="0" w:space="0" w:color="auto"/>
                                                                            <w:left w:val="none" w:sz="0" w:space="0" w:color="auto"/>
                                                                            <w:bottom w:val="none" w:sz="0" w:space="0" w:color="auto"/>
                                                                            <w:right w:val="none" w:sz="0" w:space="0" w:color="auto"/>
                                                                          </w:divBdr>
                                                                        </w:div>
                                                                      </w:divsChild>
                                                                    </w:div>
                                                                    <w:div w:id="2035958103">
                                                                      <w:marLeft w:val="0"/>
                                                                      <w:marRight w:val="0"/>
                                                                      <w:marTop w:val="0"/>
                                                                      <w:marBottom w:val="0"/>
                                                                      <w:divBdr>
                                                                        <w:top w:val="none" w:sz="0" w:space="0" w:color="auto"/>
                                                                        <w:left w:val="none" w:sz="0" w:space="0" w:color="auto"/>
                                                                        <w:bottom w:val="none" w:sz="0" w:space="0" w:color="auto"/>
                                                                        <w:right w:val="none" w:sz="0" w:space="0" w:color="auto"/>
                                                                      </w:divBdr>
                                                                      <w:divsChild>
                                                                        <w:div w:id="241763321">
                                                                          <w:marLeft w:val="0"/>
                                                                          <w:marRight w:val="0"/>
                                                                          <w:marTop w:val="0"/>
                                                                          <w:marBottom w:val="0"/>
                                                                          <w:divBdr>
                                                                            <w:top w:val="none" w:sz="0" w:space="0" w:color="auto"/>
                                                                            <w:left w:val="none" w:sz="0" w:space="0" w:color="auto"/>
                                                                            <w:bottom w:val="none" w:sz="0" w:space="0" w:color="auto"/>
                                                                            <w:right w:val="none" w:sz="0" w:space="0" w:color="auto"/>
                                                                          </w:divBdr>
                                                                          <w:divsChild>
                                                                            <w:div w:id="19725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15357">
                                                                  <w:marLeft w:val="0"/>
                                                                  <w:marRight w:val="0"/>
                                                                  <w:marTop w:val="120"/>
                                                                  <w:marBottom w:val="120"/>
                                                                  <w:divBdr>
                                                                    <w:top w:val="none" w:sz="0" w:space="0" w:color="auto"/>
                                                                    <w:left w:val="none" w:sz="0" w:space="0" w:color="auto"/>
                                                                    <w:bottom w:val="none" w:sz="0" w:space="0" w:color="auto"/>
                                                                    <w:right w:val="none" w:sz="0" w:space="0" w:color="auto"/>
                                                                  </w:divBdr>
                                                                  <w:divsChild>
                                                                    <w:div w:id="298388825">
                                                                      <w:marLeft w:val="240"/>
                                                                      <w:marRight w:val="240"/>
                                                                      <w:marTop w:val="0"/>
                                                                      <w:marBottom w:val="0"/>
                                                                      <w:divBdr>
                                                                        <w:top w:val="none" w:sz="0" w:space="0" w:color="auto"/>
                                                                        <w:left w:val="none" w:sz="0" w:space="0" w:color="auto"/>
                                                                        <w:bottom w:val="none" w:sz="0" w:space="0" w:color="auto"/>
                                                                        <w:right w:val="none" w:sz="0" w:space="0" w:color="auto"/>
                                                                      </w:divBdr>
                                                                      <w:divsChild>
                                                                        <w:div w:id="661466806">
                                                                          <w:marLeft w:val="0"/>
                                                                          <w:marRight w:val="0"/>
                                                                          <w:marTop w:val="0"/>
                                                                          <w:marBottom w:val="240"/>
                                                                          <w:divBdr>
                                                                            <w:top w:val="none" w:sz="0" w:space="0" w:color="auto"/>
                                                                            <w:left w:val="none" w:sz="0" w:space="0" w:color="auto"/>
                                                                            <w:bottom w:val="none" w:sz="0" w:space="0" w:color="auto"/>
                                                                            <w:right w:val="none" w:sz="0" w:space="0" w:color="auto"/>
                                                                          </w:divBdr>
                                                                        </w:div>
                                                                      </w:divsChild>
                                                                    </w:div>
                                                                    <w:div w:id="658774632">
                                                                      <w:marLeft w:val="0"/>
                                                                      <w:marRight w:val="0"/>
                                                                      <w:marTop w:val="0"/>
                                                                      <w:marBottom w:val="0"/>
                                                                      <w:divBdr>
                                                                        <w:top w:val="none" w:sz="0" w:space="0" w:color="auto"/>
                                                                        <w:left w:val="none" w:sz="0" w:space="0" w:color="auto"/>
                                                                        <w:bottom w:val="none" w:sz="0" w:space="0" w:color="auto"/>
                                                                        <w:right w:val="none" w:sz="0" w:space="0" w:color="auto"/>
                                                                      </w:divBdr>
                                                                      <w:divsChild>
                                                                        <w:div w:id="404033078">
                                                                          <w:marLeft w:val="0"/>
                                                                          <w:marRight w:val="0"/>
                                                                          <w:marTop w:val="0"/>
                                                                          <w:marBottom w:val="0"/>
                                                                          <w:divBdr>
                                                                            <w:top w:val="none" w:sz="0" w:space="0" w:color="auto"/>
                                                                            <w:left w:val="none" w:sz="0" w:space="0" w:color="auto"/>
                                                                            <w:bottom w:val="none" w:sz="0" w:space="0" w:color="auto"/>
                                                                            <w:right w:val="none" w:sz="0" w:space="0" w:color="auto"/>
                                                                          </w:divBdr>
                                                                          <w:divsChild>
                                                                            <w:div w:id="7994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77284">
                                                                  <w:marLeft w:val="0"/>
                                                                  <w:marRight w:val="0"/>
                                                                  <w:marTop w:val="120"/>
                                                                  <w:marBottom w:val="120"/>
                                                                  <w:divBdr>
                                                                    <w:top w:val="none" w:sz="0" w:space="0" w:color="auto"/>
                                                                    <w:left w:val="none" w:sz="0" w:space="0" w:color="auto"/>
                                                                    <w:bottom w:val="none" w:sz="0" w:space="0" w:color="auto"/>
                                                                    <w:right w:val="none" w:sz="0" w:space="0" w:color="auto"/>
                                                                  </w:divBdr>
                                                                  <w:divsChild>
                                                                    <w:div w:id="920604492">
                                                                      <w:marLeft w:val="240"/>
                                                                      <w:marRight w:val="240"/>
                                                                      <w:marTop w:val="0"/>
                                                                      <w:marBottom w:val="0"/>
                                                                      <w:divBdr>
                                                                        <w:top w:val="none" w:sz="0" w:space="0" w:color="auto"/>
                                                                        <w:left w:val="none" w:sz="0" w:space="0" w:color="auto"/>
                                                                        <w:bottom w:val="none" w:sz="0" w:space="0" w:color="auto"/>
                                                                        <w:right w:val="none" w:sz="0" w:space="0" w:color="auto"/>
                                                                      </w:divBdr>
                                                                      <w:divsChild>
                                                                        <w:div w:id="1637878202">
                                                                          <w:marLeft w:val="0"/>
                                                                          <w:marRight w:val="0"/>
                                                                          <w:marTop w:val="0"/>
                                                                          <w:marBottom w:val="240"/>
                                                                          <w:divBdr>
                                                                            <w:top w:val="none" w:sz="0" w:space="0" w:color="auto"/>
                                                                            <w:left w:val="none" w:sz="0" w:space="0" w:color="auto"/>
                                                                            <w:bottom w:val="none" w:sz="0" w:space="0" w:color="auto"/>
                                                                            <w:right w:val="none" w:sz="0" w:space="0" w:color="auto"/>
                                                                          </w:divBdr>
                                                                        </w:div>
                                                                      </w:divsChild>
                                                                    </w:div>
                                                                    <w:div w:id="1948807585">
                                                                      <w:marLeft w:val="0"/>
                                                                      <w:marRight w:val="0"/>
                                                                      <w:marTop w:val="0"/>
                                                                      <w:marBottom w:val="0"/>
                                                                      <w:divBdr>
                                                                        <w:top w:val="none" w:sz="0" w:space="0" w:color="auto"/>
                                                                        <w:left w:val="none" w:sz="0" w:space="0" w:color="auto"/>
                                                                        <w:bottom w:val="none" w:sz="0" w:space="0" w:color="auto"/>
                                                                        <w:right w:val="none" w:sz="0" w:space="0" w:color="auto"/>
                                                                      </w:divBdr>
                                                                      <w:divsChild>
                                                                        <w:div w:id="1686318960">
                                                                          <w:marLeft w:val="0"/>
                                                                          <w:marRight w:val="0"/>
                                                                          <w:marTop w:val="0"/>
                                                                          <w:marBottom w:val="0"/>
                                                                          <w:divBdr>
                                                                            <w:top w:val="none" w:sz="0" w:space="0" w:color="auto"/>
                                                                            <w:left w:val="none" w:sz="0" w:space="0" w:color="auto"/>
                                                                            <w:bottom w:val="none" w:sz="0" w:space="0" w:color="auto"/>
                                                                            <w:right w:val="none" w:sz="0" w:space="0" w:color="auto"/>
                                                                          </w:divBdr>
                                                                          <w:divsChild>
                                                                            <w:div w:id="169588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0308">
                                                                  <w:marLeft w:val="0"/>
                                                                  <w:marRight w:val="0"/>
                                                                  <w:marTop w:val="120"/>
                                                                  <w:marBottom w:val="120"/>
                                                                  <w:divBdr>
                                                                    <w:top w:val="none" w:sz="0" w:space="0" w:color="auto"/>
                                                                    <w:left w:val="none" w:sz="0" w:space="0" w:color="auto"/>
                                                                    <w:bottom w:val="none" w:sz="0" w:space="0" w:color="auto"/>
                                                                    <w:right w:val="none" w:sz="0" w:space="0" w:color="auto"/>
                                                                  </w:divBdr>
                                                                  <w:divsChild>
                                                                    <w:div w:id="698430939">
                                                                      <w:marLeft w:val="0"/>
                                                                      <w:marRight w:val="0"/>
                                                                      <w:marTop w:val="0"/>
                                                                      <w:marBottom w:val="0"/>
                                                                      <w:divBdr>
                                                                        <w:top w:val="none" w:sz="0" w:space="0" w:color="auto"/>
                                                                        <w:left w:val="none" w:sz="0" w:space="0" w:color="auto"/>
                                                                        <w:bottom w:val="none" w:sz="0" w:space="0" w:color="auto"/>
                                                                        <w:right w:val="none" w:sz="0" w:space="0" w:color="auto"/>
                                                                      </w:divBdr>
                                                                      <w:divsChild>
                                                                        <w:div w:id="1977487519">
                                                                          <w:marLeft w:val="0"/>
                                                                          <w:marRight w:val="0"/>
                                                                          <w:marTop w:val="0"/>
                                                                          <w:marBottom w:val="0"/>
                                                                          <w:divBdr>
                                                                            <w:top w:val="none" w:sz="0" w:space="0" w:color="auto"/>
                                                                            <w:left w:val="none" w:sz="0" w:space="0" w:color="auto"/>
                                                                            <w:bottom w:val="none" w:sz="0" w:space="0" w:color="auto"/>
                                                                            <w:right w:val="none" w:sz="0" w:space="0" w:color="auto"/>
                                                                          </w:divBdr>
                                                                          <w:divsChild>
                                                                            <w:div w:id="50609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8878">
                                                                      <w:marLeft w:val="240"/>
                                                                      <w:marRight w:val="240"/>
                                                                      <w:marTop w:val="0"/>
                                                                      <w:marBottom w:val="0"/>
                                                                      <w:divBdr>
                                                                        <w:top w:val="none" w:sz="0" w:space="0" w:color="auto"/>
                                                                        <w:left w:val="none" w:sz="0" w:space="0" w:color="auto"/>
                                                                        <w:bottom w:val="none" w:sz="0" w:space="0" w:color="auto"/>
                                                                        <w:right w:val="none" w:sz="0" w:space="0" w:color="auto"/>
                                                                      </w:divBdr>
                                                                      <w:divsChild>
                                                                        <w:div w:id="5891233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43823031">
                                                                  <w:marLeft w:val="0"/>
                                                                  <w:marRight w:val="0"/>
                                                                  <w:marTop w:val="120"/>
                                                                  <w:marBottom w:val="120"/>
                                                                  <w:divBdr>
                                                                    <w:top w:val="none" w:sz="0" w:space="0" w:color="auto"/>
                                                                    <w:left w:val="none" w:sz="0" w:space="0" w:color="auto"/>
                                                                    <w:bottom w:val="none" w:sz="0" w:space="0" w:color="auto"/>
                                                                    <w:right w:val="none" w:sz="0" w:space="0" w:color="auto"/>
                                                                  </w:divBdr>
                                                                  <w:divsChild>
                                                                    <w:div w:id="1356690719">
                                                                      <w:marLeft w:val="240"/>
                                                                      <w:marRight w:val="240"/>
                                                                      <w:marTop w:val="0"/>
                                                                      <w:marBottom w:val="0"/>
                                                                      <w:divBdr>
                                                                        <w:top w:val="none" w:sz="0" w:space="0" w:color="auto"/>
                                                                        <w:left w:val="none" w:sz="0" w:space="0" w:color="auto"/>
                                                                        <w:bottom w:val="none" w:sz="0" w:space="0" w:color="auto"/>
                                                                        <w:right w:val="none" w:sz="0" w:space="0" w:color="auto"/>
                                                                      </w:divBdr>
                                                                      <w:divsChild>
                                                                        <w:div w:id="1273899527">
                                                                          <w:marLeft w:val="0"/>
                                                                          <w:marRight w:val="0"/>
                                                                          <w:marTop w:val="0"/>
                                                                          <w:marBottom w:val="240"/>
                                                                          <w:divBdr>
                                                                            <w:top w:val="none" w:sz="0" w:space="0" w:color="auto"/>
                                                                            <w:left w:val="none" w:sz="0" w:space="0" w:color="auto"/>
                                                                            <w:bottom w:val="none" w:sz="0" w:space="0" w:color="auto"/>
                                                                            <w:right w:val="none" w:sz="0" w:space="0" w:color="auto"/>
                                                                          </w:divBdr>
                                                                        </w:div>
                                                                      </w:divsChild>
                                                                    </w:div>
                                                                    <w:div w:id="1916353812">
                                                                      <w:marLeft w:val="0"/>
                                                                      <w:marRight w:val="0"/>
                                                                      <w:marTop w:val="0"/>
                                                                      <w:marBottom w:val="0"/>
                                                                      <w:divBdr>
                                                                        <w:top w:val="none" w:sz="0" w:space="0" w:color="auto"/>
                                                                        <w:left w:val="none" w:sz="0" w:space="0" w:color="auto"/>
                                                                        <w:bottom w:val="none" w:sz="0" w:space="0" w:color="auto"/>
                                                                        <w:right w:val="none" w:sz="0" w:space="0" w:color="auto"/>
                                                                      </w:divBdr>
                                                                      <w:divsChild>
                                                                        <w:div w:id="813596097">
                                                                          <w:marLeft w:val="0"/>
                                                                          <w:marRight w:val="0"/>
                                                                          <w:marTop w:val="0"/>
                                                                          <w:marBottom w:val="0"/>
                                                                          <w:divBdr>
                                                                            <w:top w:val="none" w:sz="0" w:space="0" w:color="auto"/>
                                                                            <w:left w:val="none" w:sz="0" w:space="0" w:color="auto"/>
                                                                            <w:bottom w:val="none" w:sz="0" w:space="0" w:color="auto"/>
                                                                            <w:right w:val="none" w:sz="0" w:space="0" w:color="auto"/>
                                                                          </w:divBdr>
                                                                          <w:divsChild>
                                                                            <w:div w:id="123392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677474">
                                                                  <w:marLeft w:val="0"/>
                                                                  <w:marRight w:val="0"/>
                                                                  <w:marTop w:val="120"/>
                                                                  <w:marBottom w:val="120"/>
                                                                  <w:divBdr>
                                                                    <w:top w:val="none" w:sz="0" w:space="0" w:color="auto"/>
                                                                    <w:left w:val="none" w:sz="0" w:space="0" w:color="auto"/>
                                                                    <w:bottom w:val="none" w:sz="0" w:space="0" w:color="auto"/>
                                                                    <w:right w:val="none" w:sz="0" w:space="0" w:color="auto"/>
                                                                  </w:divBdr>
                                                                  <w:divsChild>
                                                                    <w:div w:id="1415207270">
                                                                      <w:marLeft w:val="240"/>
                                                                      <w:marRight w:val="240"/>
                                                                      <w:marTop w:val="0"/>
                                                                      <w:marBottom w:val="0"/>
                                                                      <w:divBdr>
                                                                        <w:top w:val="none" w:sz="0" w:space="0" w:color="auto"/>
                                                                        <w:left w:val="none" w:sz="0" w:space="0" w:color="auto"/>
                                                                        <w:bottom w:val="none" w:sz="0" w:space="0" w:color="auto"/>
                                                                        <w:right w:val="none" w:sz="0" w:space="0" w:color="auto"/>
                                                                      </w:divBdr>
                                                                      <w:divsChild>
                                                                        <w:div w:id="32048481">
                                                                          <w:marLeft w:val="0"/>
                                                                          <w:marRight w:val="0"/>
                                                                          <w:marTop w:val="0"/>
                                                                          <w:marBottom w:val="240"/>
                                                                          <w:divBdr>
                                                                            <w:top w:val="none" w:sz="0" w:space="0" w:color="auto"/>
                                                                            <w:left w:val="none" w:sz="0" w:space="0" w:color="auto"/>
                                                                            <w:bottom w:val="none" w:sz="0" w:space="0" w:color="auto"/>
                                                                            <w:right w:val="none" w:sz="0" w:space="0" w:color="auto"/>
                                                                          </w:divBdr>
                                                                        </w:div>
                                                                      </w:divsChild>
                                                                    </w:div>
                                                                    <w:div w:id="1861308528">
                                                                      <w:marLeft w:val="0"/>
                                                                      <w:marRight w:val="0"/>
                                                                      <w:marTop w:val="0"/>
                                                                      <w:marBottom w:val="0"/>
                                                                      <w:divBdr>
                                                                        <w:top w:val="none" w:sz="0" w:space="0" w:color="auto"/>
                                                                        <w:left w:val="none" w:sz="0" w:space="0" w:color="auto"/>
                                                                        <w:bottom w:val="none" w:sz="0" w:space="0" w:color="auto"/>
                                                                        <w:right w:val="none" w:sz="0" w:space="0" w:color="auto"/>
                                                                      </w:divBdr>
                                                                      <w:divsChild>
                                                                        <w:div w:id="1192065849">
                                                                          <w:marLeft w:val="0"/>
                                                                          <w:marRight w:val="0"/>
                                                                          <w:marTop w:val="0"/>
                                                                          <w:marBottom w:val="0"/>
                                                                          <w:divBdr>
                                                                            <w:top w:val="none" w:sz="0" w:space="0" w:color="auto"/>
                                                                            <w:left w:val="none" w:sz="0" w:space="0" w:color="auto"/>
                                                                            <w:bottom w:val="none" w:sz="0" w:space="0" w:color="auto"/>
                                                                            <w:right w:val="none" w:sz="0" w:space="0" w:color="auto"/>
                                                                          </w:divBdr>
                                                                          <w:divsChild>
                                                                            <w:div w:id="3166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97375">
                                                                  <w:marLeft w:val="0"/>
                                                                  <w:marRight w:val="0"/>
                                                                  <w:marTop w:val="120"/>
                                                                  <w:marBottom w:val="120"/>
                                                                  <w:divBdr>
                                                                    <w:top w:val="none" w:sz="0" w:space="0" w:color="auto"/>
                                                                    <w:left w:val="none" w:sz="0" w:space="0" w:color="auto"/>
                                                                    <w:bottom w:val="none" w:sz="0" w:space="0" w:color="auto"/>
                                                                    <w:right w:val="none" w:sz="0" w:space="0" w:color="auto"/>
                                                                  </w:divBdr>
                                                                  <w:divsChild>
                                                                    <w:div w:id="1154688398">
                                                                      <w:marLeft w:val="240"/>
                                                                      <w:marRight w:val="240"/>
                                                                      <w:marTop w:val="0"/>
                                                                      <w:marBottom w:val="0"/>
                                                                      <w:divBdr>
                                                                        <w:top w:val="none" w:sz="0" w:space="0" w:color="auto"/>
                                                                        <w:left w:val="none" w:sz="0" w:space="0" w:color="auto"/>
                                                                        <w:bottom w:val="none" w:sz="0" w:space="0" w:color="auto"/>
                                                                        <w:right w:val="none" w:sz="0" w:space="0" w:color="auto"/>
                                                                      </w:divBdr>
                                                                      <w:divsChild>
                                                                        <w:div w:id="18439003">
                                                                          <w:marLeft w:val="0"/>
                                                                          <w:marRight w:val="0"/>
                                                                          <w:marTop w:val="0"/>
                                                                          <w:marBottom w:val="240"/>
                                                                          <w:divBdr>
                                                                            <w:top w:val="none" w:sz="0" w:space="0" w:color="auto"/>
                                                                            <w:left w:val="none" w:sz="0" w:space="0" w:color="auto"/>
                                                                            <w:bottom w:val="none" w:sz="0" w:space="0" w:color="auto"/>
                                                                            <w:right w:val="none" w:sz="0" w:space="0" w:color="auto"/>
                                                                          </w:divBdr>
                                                                        </w:div>
                                                                      </w:divsChild>
                                                                    </w:div>
                                                                    <w:div w:id="2111778502">
                                                                      <w:marLeft w:val="0"/>
                                                                      <w:marRight w:val="0"/>
                                                                      <w:marTop w:val="0"/>
                                                                      <w:marBottom w:val="0"/>
                                                                      <w:divBdr>
                                                                        <w:top w:val="none" w:sz="0" w:space="0" w:color="auto"/>
                                                                        <w:left w:val="none" w:sz="0" w:space="0" w:color="auto"/>
                                                                        <w:bottom w:val="none" w:sz="0" w:space="0" w:color="auto"/>
                                                                        <w:right w:val="none" w:sz="0" w:space="0" w:color="auto"/>
                                                                      </w:divBdr>
                                                                      <w:divsChild>
                                                                        <w:div w:id="597445293">
                                                                          <w:marLeft w:val="0"/>
                                                                          <w:marRight w:val="0"/>
                                                                          <w:marTop w:val="0"/>
                                                                          <w:marBottom w:val="0"/>
                                                                          <w:divBdr>
                                                                            <w:top w:val="none" w:sz="0" w:space="0" w:color="auto"/>
                                                                            <w:left w:val="none" w:sz="0" w:space="0" w:color="auto"/>
                                                                            <w:bottom w:val="none" w:sz="0" w:space="0" w:color="auto"/>
                                                                            <w:right w:val="none" w:sz="0" w:space="0" w:color="auto"/>
                                                                          </w:divBdr>
                                                                          <w:divsChild>
                                                                            <w:div w:id="7184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7858">
                                                                  <w:marLeft w:val="0"/>
                                                                  <w:marRight w:val="0"/>
                                                                  <w:marTop w:val="120"/>
                                                                  <w:marBottom w:val="120"/>
                                                                  <w:divBdr>
                                                                    <w:top w:val="none" w:sz="0" w:space="0" w:color="auto"/>
                                                                    <w:left w:val="none" w:sz="0" w:space="0" w:color="auto"/>
                                                                    <w:bottom w:val="none" w:sz="0" w:space="0" w:color="auto"/>
                                                                    <w:right w:val="none" w:sz="0" w:space="0" w:color="auto"/>
                                                                  </w:divBdr>
                                                                  <w:divsChild>
                                                                    <w:div w:id="221526859">
                                                                      <w:marLeft w:val="240"/>
                                                                      <w:marRight w:val="240"/>
                                                                      <w:marTop w:val="0"/>
                                                                      <w:marBottom w:val="0"/>
                                                                      <w:divBdr>
                                                                        <w:top w:val="none" w:sz="0" w:space="0" w:color="auto"/>
                                                                        <w:left w:val="none" w:sz="0" w:space="0" w:color="auto"/>
                                                                        <w:bottom w:val="none" w:sz="0" w:space="0" w:color="auto"/>
                                                                        <w:right w:val="none" w:sz="0" w:space="0" w:color="auto"/>
                                                                      </w:divBdr>
                                                                      <w:divsChild>
                                                                        <w:div w:id="1835994600">
                                                                          <w:marLeft w:val="0"/>
                                                                          <w:marRight w:val="0"/>
                                                                          <w:marTop w:val="0"/>
                                                                          <w:marBottom w:val="240"/>
                                                                          <w:divBdr>
                                                                            <w:top w:val="none" w:sz="0" w:space="0" w:color="auto"/>
                                                                            <w:left w:val="none" w:sz="0" w:space="0" w:color="auto"/>
                                                                            <w:bottom w:val="none" w:sz="0" w:space="0" w:color="auto"/>
                                                                            <w:right w:val="none" w:sz="0" w:space="0" w:color="auto"/>
                                                                          </w:divBdr>
                                                                        </w:div>
                                                                      </w:divsChild>
                                                                    </w:div>
                                                                    <w:div w:id="290598304">
                                                                      <w:marLeft w:val="0"/>
                                                                      <w:marRight w:val="0"/>
                                                                      <w:marTop w:val="0"/>
                                                                      <w:marBottom w:val="0"/>
                                                                      <w:divBdr>
                                                                        <w:top w:val="none" w:sz="0" w:space="0" w:color="auto"/>
                                                                        <w:left w:val="none" w:sz="0" w:space="0" w:color="auto"/>
                                                                        <w:bottom w:val="none" w:sz="0" w:space="0" w:color="auto"/>
                                                                        <w:right w:val="none" w:sz="0" w:space="0" w:color="auto"/>
                                                                      </w:divBdr>
                                                                      <w:divsChild>
                                                                        <w:div w:id="1653145660">
                                                                          <w:marLeft w:val="0"/>
                                                                          <w:marRight w:val="0"/>
                                                                          <w:marTop w:val="0"/>
                                                                          <w:marBottom w:val="0"/>
                                                                          <w:divBdr>
                                                                            <w:top w:val="none" w:sz="0" w:space="0" w:color="auto"/>
                                                                            <w:left w:val="none" w:sz="0" w:space="0" w:color="auto"/>
                                                                            <w:bottom w:val="none" w:sz="0" w:space="0" w:color="auto"/>
                                                                            <w:right w:val="none" w:sz="0" w:space="0" w:color="auto"/>
                                                                          </w:divBdr>
                                                                          <w:divsChild>
                                                                            <w:div w:id="43163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39252">
                                                                  <w:marLeft w:val="0"/>
                                                                  <w:marRight w:val="0"/>
                                                                  <w:marTop w:val="120"/>
                                                                  <w:marBottom w:val="120"/>
                                                                  <w:divBdr>
                                                                    <w:top w:val="none" w:sz="0" w:space="0" w:color="auto"/>
                                                                    <w:left w:val="none" w:sz="0" w:space="0" w:color="auto"/>
                                                                    <w:bottom w:val="none" w:sz="0" w:space="0" w:color="auto"/>
                                                                    <w:right w:val="none" w:sz="0" w:space="0" w:color="auto"/>
                                                                  </w:divBdr>
                                                                  <w:divsChild>
                                                                    <w:div w:id="973099413">
                                                                      <w:marLeft w:val="240"/>
                                                                      <w:marRight w:val="240"/>
                                                                      <w:marTop w:val="0"/>
                                                                      <w:marBottom w:val="0"/>
                                                                      <w:divBdr>
                                                                        <w:top w:val="none" w:sz="0" w:space="0" w:color="auto"/>
                                                                        <w:left w:val="none" w:sz="0" w:space="0" w:color="auto"/>
                                                                        <w:bottom w:val="none" w:sz="0" w:space="0" w:color="auto"/>
                                                                        <w:right w:val="none" w:sz="0" w:space="0" w:color="auto"/>
                                                                      </w:divBdr>
                                                                      <w:divsChild>
                                                                        <w:div w:id="2059626641">
                                                                          <w:marLeft w:val="0"/>
                                                                          <w:marRight w:val="0"/>
                                                                          <w:marTop w:val="0"/>
                                                                          <w:marBottom w:val="240"/>
                                                                          <w:divBdr>
                                                                            <w:top w:val="none" w:sz="0" w:space="0" w:color="auto"/>
                                                                            <w:left w:val="none" w:sz="0" w:space="0" w:color="auto"/>
                                                                            <w:bottom w:val="none" w:sz="0" w:space="0" w:color="auto"/>
                                                                            <w:right w:val="none" w:sz="0" w:space="0" w:color="auto"/>
                                                                          </w:divBdr>
                                                                        </w:div>
                                                                      </w:divsChild>
                                                                    </w:div>
                                                                    <w:div w:id="2087533822">
                                                                      <w:marLeft w:val="0"/>
                                                                      <w:marRight w:val="0"/>
                                                                      <w:marTop w:val="0"/>
                                                                      <w:marBottom w:val="0"/>
                                                                      <w:divBdr>
                                                                        <w:top w:val="none" w:sz="0" w:space="0" w:color="auto"/>
                                                                        <w:left w:val="none" w:sz="0" w:space="0" w:color="auto"/>
                                                                        <w:bottom w:val="none" w:sz="0" w:space="0" w:color="auto"/>
                                                                        <w:right w:val="none" w:sz="0" w:space="0" w:color="auto"/>
                                                                      </w:divBdr>
                                                                      <w:divsChild>
                                                                        <w:div w:id="78793546">
                                                                          <w:marLeft w:val="0"/>
                                                                          <w:marRight w:val="0"/>
                                                                          <w:marTop w:val="0"/>
                                                                          <w:marBottom w:val="0"/>
                                                                          <w:divBdr>
                                                                            <w:top w:val="none" w:sz="0" w:space="0" w:color="auto"/>
                                                                            <w:left w:val="none" w:sz="0" w:space="0" w:color="auto"/>
                                                                            <w:bottom w:val="none" w:sz="0" w:space="0" w:color="auto"/>
                                                                            <w:right w:val="none" w:sz="0" w:space="0" w:color="auto"/>
                                                                          </w:divBdr>
                                                                          <w:divsChild>
                                                                            <w:div w:id="160098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656968">
                                                                  <w:marLeft w:val="0"/>
                                                                  <w:marRight w:val="0"/>
                                                                  <w:marTop w:val="120"/>
                                                                  <w:marBottom w:val="120"/>
                                                                  <w:divBdr>
                                                                    <w:top w:val="none" w:sz="0" w:space="0" w:color="auto"/>
                                                                    <w:left w:val="none" w:sz="0" w:space="0" w:color="auto"/>
                                                                    <w:bottom w:val="none" w:sz="0" w:space="0" w:color="auto"/>
                                                                    <w:right w:val="none" w:sz="0" w:space="0" w:color="auto"/>
                                                                  </w:divBdr>
                                                                  <w:divsChild>
                                                                    <w:div w:id="542406865">
                                                                      <w:marLeft w:val="0"/>
                                                                      <w:marRight w:val="0"/>
                                                                      <w:marTop w:val="0"/>
                                                                      <w:marBottom w:val="0"/>
                                                                      <w:divBdr>
                                                                        <w:top w:val="none" w:sz="0" w:space="0" w:color="auto"/>
                                                                        <w:left w:val="none" w:sz="0" w:space="0" w:color="auto"/>
                                                                        <w:bottom w:val="none" w:sz="0" w:space="0" w:color="auto"/>
                                                                        <w:right w:val="none" w:sz="0" w:space="0" w:color="auto"/>
                                                                      </w:divBdr>
                                                                      <w:divsChild>
                                                                        <w:div w:id="1478571926">
                                                                          <w:marLeft w:val="0"/>
                                                                          <w:marRight w:val="0"/>
                                                                          <w:marTop w:val="0"/>
                                                                          <w:marBottom w:val="0"/>
                                                                          <w:divBdr>
                                                                            <w:top w:val="none" w:sz="0" w:space="0" w:color="auto"/>
                                                                            <w:left w:val="none" w:sz="0" w:space="0" w:color="auto"/>
                                                                            <w:bottom w:val="none" w:sz="0" w:space="0" w:color="auto"/>
                                                                            <w:right w:val="none" w:sz="0" w:space="0" w:color="auto"/>
                                                                          </w:divBdr>
                                                                          <w:divsChild>
                                                                            <w:div w:id="8377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2757">
                                                                      <w:marLeft w:val="240"/>
                                                                      <w:marRight w:val="240"/>
                                                                      <w:marTop w:val="0"/>
                                                                      <w:marBottom w:val="0"/>
                                                                      <w:divBdr>
                                                                        <w:top w:val="none" w:sz="0" w:space="0" w:color="auto"/>
                                                                        <w:left w:val="none" w:sz="0" w:space="0" w:color="auto"/>
                                                                        <w:bottom w:val="none" w:sz="0" w:space="0" w:color="auto"/>
                                                                        <w:right w:val="none" w:sz="0" w:space="0" w:color="auto"/>
                                                                      </w:divBdr>
                                                                      <w:divsChild>
                                                                        <w:div w:id="2281968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41992976">
                                                                  <w:marLeft w:val="0"/>
                                                                  <w:marRight w:val="0"/>
                                                                  <w:marTop w:val="120"/>
                                                                  <w:marBottom w:val="120"/>
                                                                  <w:divBdr>
                                                                    <w:top w:val="none" w:sz="0" w:space="0" w:color="auto"/>
                                                                    <w:left w:val="none" w:sz="0" w:space="0" w:color="auto"/>
                                                                    <w:bottom w:val="none" w:sz="0" w:space="0" w:color="auto"/>
                                                                    <w:right w:val="none" w:sz="0" w:space="0" w:color="auto"/>
                                                                  </w:divBdr>
                                                                  <w:divsChild>
                                                                    <w:div w:id="877164751">
                                                                      <w:marLeft w:val="0"/>
                                                                      <w:marRight w:val="0"/>
                                                                      <w:marTop w:val="0"/>
                                                                      <w:marBottom w:val="0"/>
                                                                      <w:divBdr>
                                                                        <w:top w:val="none" w:sz="0" w:space="0" w:color="auto"/>
                                                                        <w:left w:val="none" w:sz="0" w:space="0" w:color="auto"/>
                                                                        <w:bottom w:val="none" w:sz="0" w:space="0" w:color="auto"/>
                                                                        <w:right w:val="none" w:sz="0" w:space="0" w:color="auto"/>
                                                                      </w:divBdr>
                                                                      <w:divsChild>
                                                                        <w:div w:id="1590892340">
                                                                          <w:marLeft w:val="0"/>
                                                                          <w:marRight w:val="0"/>
                                                                          <w:marTop w:val="0"/>
                                                                          <w:marBottom w:val="0"/>
                                                                          <w:divBdr>
                                                                            <w:top w:val="none" w:sz="0" w:space="0" w:color="auto"/>
                                                                            <w:left w:val="none" w:sz="0" w:space="0" w:color="auto"/>
                                                                            <w:bottom w:val="none" w:sz="0" w:space="0" w:color="auto"/>
                                                                            <w:right w:val="none" w:sz="0" w:space="0" w:color="auto"/>
                                                                          </w:divBdr>
                                                                          <w:divsChild>
                                                                            <w:div w:id="8640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01931">
                                                                      <w:marLeft w:val="240"/>
                                                                      <w:marRight w:val="240"/>
                                                                      <w:marTop w:val="0"/>
                                                                      <w:marBottom w:val="0"/>
                                                                      <w:divBdr>
                                                                        <w:top w:val="none" w:sz="0" w:space="0" w:color="auto"/>
                                                                        <w:left w:val="none" w:sz="0" w:space="0" w:color="auto"/>
                                                                        <w:bottom w:val="none" w:sz="0" w:space="0" w:color="auto"/>
                                                                        <w:right w:val="none" w:sz="0" w:space="0" w:color="auto"/>
                                                                      </w:divBdr>
                                                                      <w:divsChild>
                                                                        <w:div w:id="9739514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88492791">
                                                                  <w:marLeft w:val="0"/>
                                                                  <w:marRight w:val="0"/>
                                                                  <w:marTop w:val="120"/>
                                                                  <w:marBottom w:val="120"/>
                                                                  <w:divBdr>
                                                                    <w:top w:val="none" w:sz="0" w:space="0" w:color="auto"/>
                                                                    <w:left w:val="none" w:sz="0" w:space="0" w:color="auto"/>
                                                                    <w:bottom w:val="none" w:sz="0" w:space="0" w:color="auto"/>
                                                                    <w:right w:val="none" w:sz="0" w:space="0" w:color="auto"/>
                                                                  </w:divBdr>
                                                                  <w:divsChild>
                                                                    <w:div w:id="867916408">
                                                                      <w:marLeft w:val="240"/>
                                                                      <w:marRight w:val="240"/>
                                                                      <w:marTop w:val="0"/>
                                                                      <w:marBottom w:val="0"/>
                                                                      <w:divBdr>
                                                                        <w:top w:val="none" w:sz="0" w:space="0" w:color="auto"/>
                                                                        <w:left w:val="none" w:sz="0" w:space="0" w:color="auto"/>
                                                                        <w:bottom w:val="none" w:sz="0" w:space="0" w:color="auto"/>
                                                                        <w:right w:val="none" w:sz="0" w:space="0" w:color="auto"/>
                                                                      </w:divBdr>
                                                                      <w:divsChild>
                                                                        <w:div w:id="200746335">
                                                                          <w:marLeft w:val="0"/>
                                                                          <w:marRight w:val="0"/>
                                                                          <w:marTop w:val="0"/>
                                                                          <w:marBottom w:val="240"/>
                                                                          <w:divBdr>
                                                                            <w:top w:val="none" w:sz="0" w:space="0" w:color="auto"/>
                                                                            <w:left w:val="none" w:sz="0" w:space="0" w:color="auto"/>
                                                                            <w:bottom w:val="none" w:sz="0" w:space="0" w:color="auto"/>
                                                                            <w:right w:val="none" w:sz="0" w:space="0" w:color="auto"/>
                                                                          </w:divBdr>
                                                                        </w:div>
                                                                      </w:divsChild>
                                                                    </w:div>
                                                                    <w:div w:id="1121996485">
                                                                      <w:marLeft w:val="0"/>
                                                                      <w:marRight w:val="0"/>
                                                                      <w:marTop w:val="0"/>
                                                                      <w:marBottom w:val="0"/>
                                                                      <w:divBdr>
                                                                        <w:top w:val="none" w:sz="0" w:space="0" w:color="auto"/>
                                                                        <w:left w:val="none" w:sz="0" w:space="0" w:color="auto"/>
                                                                        <w:bottom w:val="none" w:sz="0" w:space="0" w:color="auto"/>
                                                                        <w:right w:val="none" w:sz="0" w:space="0" w:color="auto"/>
                                                                      </w:divBdr>
                                                                      <w:divsChild>
                                                                        <w:div w:id="2087335508">
                                                                          <w:marLeft w:val="0"/>
                                                                          <w:marRight w:val="0"/>
                                                                          <w:marTop w:val="0"/>
                                                                          <w:marBottom w:val="0"/>
                                                                          <w:divBdr>
                                                                            <w:top w:val="none" w:sz="0" w:space="0" w:color="auto"/>
                                                                            <w:left w:val="none" w:sz="0" w:space="0" w:color="auto"/>
                                                                            <w:bottom w:val="none" w:sz="0" w:space="0" w:color="auto"/>
                                                                            <w:right w:val="none" w:sz="0" w:space="0" w:color="auto"/>
                                                                          </w:divBdr>
                                                                          <w:divsChild>
                                                                            <w:div w:id="1712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1767">
                                                                  <w:marLeft w:val="0"/>
                                                                  <w:marRight w:val="0"/>
                                                                  <w:marTop w:val="120"/>
                                                                  <w:marBottom w:val="120"/>
                                                                  <w:divBdr>
                                                                    <w:top w:val="none" w:sz="0" w:space="0" w:color="auto"/>
                                                                    <w:left w:val="none" w:sz="0" w:space="0" w:color="auto"/>
                                                                    <w:bottom w:val="none" w:sz="0" w:space="0" w:color="auto"/>
                                                                    <w:right w:val="none" w:sz="0" w:space="0" w:color="auto"/>
                                                                  </w:divBdr>
                                                                  <w:divsChild>
                                                                    <w:div w:id="155876447">
                                                                      <w:marLeft w:val="0"/>
                                                                      <w:marRight w:val="0"/>
                                                                      <w:marTop w:val="0"/>
                                                                      <w:marBottom w:val="0"/>
                                                                      <w:divBdr>
                                                                        <w:top w:val="none" w:sz="0" w:space="0" w:color="auto"/>
                                                                        <w:left w:val="none" w:sz="0" w:space="0" w:color="auto"/>
                                                                        <w:bottom w:val="none" w:sz="0" w:space="0" w:color="auto"/>
                                                                        <w:right w:val="none" w:sz="0" w:space="0" w:color="auto"/>
                                                                      </w:divBdr>
                                                                      <w:divsChild>
                                                                        <w:div w:id="1487087259">
                                                                          <w:marLeft w:val="0"/>
                                                                          <w:marRight w:val="0"/>
                                                                          <w:marTop w:val="0"/>
                                                                          <w:marBottom w:val="0"/>
                                                                          <w:divBdr>
                                                                            <w:top w:val="none" w:sz="0" w:space="0" w:color="auto"/>
                                                                            <w:left w:val="none" w:sz="0" w:space="0" w:color="auto"/>
                                                                            <w:bottom w:val="none" w:sz="0" w:space="0" w:color="auto"/>
                                                                            <w:right w:val="none" w:sz="0" w:space="0" w:color="auto"/>
                                                                          </w:divBdr>
                                                                          <w:divsChild>
                                                                            <w:div w:id="11253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39377">
                                                                      <w:marLeft w:val="240"/>
                                                                      <w:marRight w:val="240"/>
                                                                      <w:marTop w:val="0"/>
                                                                      <w:marBottom w:val="0"/>
                                                                      <w:divBdr>
                                                                        <w:top w:val="none" w:sz="0" w:space="0" w:color="auto"/>
                                                                        <w:left w:val="none" w:sz="0" w:space="0" w:color="auto"/>
                                                                        <w:bottom w:val="none" w:sz="0" w:space="0" w:color="auto"/>
                                                                        <w:right w:val="none" w:sz="0" w:space="0" w:color="auto"/>
                                                                      </w:divBdr>
                                                                      <w:divsChild>
                                                                        <w:div w:id="1854373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0139813">
                                                                  <w:marLeft w:val="0"/>
                                                                  <w:marRight w:val="0"/>
                                                                  <w:marTop w:val="120"/>
                                                                  <w:marBottom w:val="120"/>
                                                                  <w:divBdr>
                                                                    <w:top w:val="none" w:sz="0" w:space="0" w:color="auto"/>
                                                                    <w:left w:val="none" w:sz="0" w:space="0" w:color="auto"/>
                                                                    <w:bottom w:val="none" w:sz="0" w:space="0" w:color="auto"/>
                                                                    <w:right w:val="none" w:sz="0" w:space="0" w:color="auto"/>
                                                                  </w:divBdr>
                                                                  <w:divsChild>
                                                                    <w:div w:id="977880099">
                                                                      <w:marLeft w:val="0"/>
                                                                      <w:marRight w:val="0"/>
                                                                      <w:marTop w:val="0"/>
                                                                      <w:marBottom w:val="0"/>
                                                                      <w:divBdr>
                                                                        <w:top w:val="none" w:sz="0" w:space="0" w:color="auto"/>
                                                                        <w:left w:val="none" w:sz="0" w:space="0" w:color="auto"/>
                                                                        <w:bottom w:val="none" w:sz="0" w:space="0" w:color="auto"/>
                                                                        <w:right w:val="none" w:sz="0" w:space="0" w:color="auto"/>
                                                                      </w:divBdr>
                                                                      <w:divsChild>
                                                                        <w:div w:id="186215837">
                                                                          <w:marLeft w:val="0"/>
                                                                          <w:marRight w:val="0"/>
                                                                          <w:marTop w:val="0"/>
                                                                          <w:marBottom w:val="0"/>
                                                                          <w:divBdr>
                                                                            <w:top w:val="none" w:sz="0" w:space="0" w:color="auto"/>
                                                                            <w:left w:val="none" w:sz="0" w:space="0" w:color="auto"/>
                                                                            <w:bottom w:val="none" w:sz="0" w:space="0" w:color="auto"/>
                                                                            <w:right w:val="none" w:sz="0" w:space="0" w:color="auto"/>
                                                                          </w:divBdr>
                                                                          <w:divsChild>
                                                                            <w:div w:id="15090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38954">
                                                                      <w:marLeft w:val="240"/>
                                                                      <w:marRight w:val="240"/>
                                                                      <w:marTop w:val="0"/>
                                                                      <w:marBottom w:val="0"/>
                                                                      <w:divBdr>
                                                                        <w:top w:val="none" w:sz="0" w:space="0" w:color="auto"/>
                                                                        <w:left w:val="none" w:sz="0" w:space="0" w:color="auto"/>
                                                                        <w:bottom w:val="none" w:sz="0" w:space="0" w:color="auto"/>
                                                                        <w:right w:val="none" w:sz="0" w:space="0" w:color="auto"/>
                                                                      </w:divBdr>
                                                                      <w:divsChild>
                                                                        <w:div w:id="2835787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58356179">
                                                                  <w:marLeft w:val="0"/>
                                                                  <w:marRight w:val="0"/>
                                                                  <w:marTop w:val="120"/>
                                                                  <w:marBottom w:val="120"/>
                                                                  <w:divBdr>
                                                                    <w:top w:val="none" w:sz="0" w:space="0" w:color="auto"/>
                                                                    <w:left w:val="none" w:sz="0" w:space="0" w:color="auto"/>
                                                                    <w:bottom w:val="none" w:sz="0" w:space="0" w:color="auto"/>
                                                                    <w:right w:val="none" w:sz="0" w:space="0" w:color="auto"/>
                                                                  </w:divBdr>
                                                                  <w:divsChild>
                                                                    <w:div w:id="901476936">
                                                                      <w:marLeft w:val="240"/>
                                                                      <w:marRight w:val="240"/>
                                                                      <w:marTop w:val="0"/>
                                                                      <w:marBottom w:val="0"/>
                                                                      <w:divBdr>
                                                                        <w:top w:val="none" w:sz="0" w:space="0" w:color="auto"/>
                                                                        <w:left w:val="none" w:sz="0" w:space="0" w:color="auto"/>
                                                                        <w:bottom w:val="none" w:sz="0" w:space="0" w:color="auto"/>
                                                                        <w:right w:val="none" w:sz="0" w:space="0" w:color="auto"/>
                                                                      </w:divBdr>
                                                                      <w:divsChild>
                                                                        <w:div w:id="1328172979">
                                                                          <w:marLeft w:val="0"/>
                                                                          <w:marRight w:val="0"/>
                                                                          <w:marTop w:val="0"/>
                                                                          <w:marBottom w:val="240"/>
                                                                          <w:divBdr>
                                                                            <w:top w:val="none" w:sz="0" w:space="0" w:color="auto"/>
                                                                            <w:left w:val="none" w:sz="0" w:space="0" w:color="auto"/>
                                                                            <w:bottom w:val="none" w:sz="0" w:space="0" w:color="auto"/>
                                                                            <w:right w:val="none" w:sz="0" w:space="0" w:color="auto"/>
                                                                          </w:divBdr>
                                                                        </w:div>
                                                                      </w:divsChild>
                                                                    </w:div>
                                                                    <w:div w:id="1572545260">
                                                                      <w:marLeft w:val="0"/>
                                                                      <w:marRight w:val="0"/>
                                                                      <w:marTop w:val="0"/>
                                                                      <w:marBottom w:val="0"/>
                                                                      <w:divBdr>
                                                                        <w:top w:val="none" w:sz="0" w:space="0" w:color="auto"/>
                                                                        <w:left w:val="none" w:sz="0" w:space="0" w:color="auto"/>
                                                                        <w:bottom w:val="none" w:sz="0" w:space="0" w:color="auto"/>
                                                                        <w:right w:val="none" w:sz="0" w:space="0" w:color="auto"/>
                                                                      </w:divBdr>
                                                                      <w:divsChild>
                                                                        <w:div w:id="333798892">
                                                                          <w:marLeft w:val="0"/>
                                                                          <w:marRight w:val="0"/>
                                                                          <w:marTop w:val="0"/>
                                                                          <w:marBottom w:val="0"/>
                                                                          <w:divBdr>
                                                                            <w:top w:val="none" w:sz="0" w:space="0" w:color="auto"/>
                                                                            <w:left w:val="none" w:sz="0" w:space="0" w:color="auto"/>
                                                                            <w:bottom w:val="none" w:sz="0" w:space="0" w:color="auto"/>
                                                                            <w:right w:val="none" w:sz="0" w:space="0" w:color="auto"/>
                                                                          </w:divBdr>
                                                                          <w:divsChild>
                                                                            <w:div w:id="14188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05020">
                                                                  <w:marLeft w:val="0"/>
                                                                  <w:marRight w:val="0"/>
                                                                  <w:marTop w:val="120"/>
                                                                  <w:marBottom w:val="120"/>
                                                                  <w:divBdr>
                                                                    <w:top w:val="none" w:sz="0" w:space="0" w:color="auto"/>
                                                                    <w:left w:val="none" w:sz="0" w:space="0" w:color="auto"/>
                                                                    <w:bottom w:val="none" w:sz="0" w:space="0" w:color="auto"/>
                                                                    <w:right w:val="none" w:sz="0" w:space="0" w:color="auto"/>
                                                                  </w:divBdr>
                                                                  <w:divsChild>
                                                                    <w:div w:id="486408258">
                                                                      <w:marLeft w:val="240"/>
                                                                      <w:marRight w:val="240"/>
                                                                      <w:marTop w:val="0"/>
                                                                      <w:marBottom w:val="0"/>
                                                                      <w:divBdr>
                                                                        <w:top w:val="none" w:sz="0" w:space="0" w:color="auto"/>
                                                                        <w:left w:val="none" w:sz="0" w:space="0" w:color="auto"/>
                                                                        <w:bottom w:val="none" w:sz="0" w:space="0" w:color="auto"/>
                                                                        <w:right w:val="none" w:sz="0" w:space="0" w:color="auto"/>
                                                                      </w:divBdr>
                                                                      <w:divsChild>
                                                                        <w:div w:id="1446194573">
                                                                          <w:marLeft w:val="0"/>
                                                                          <w:marRight w:val="0"/>
                                                                          <w:marTop w:val="0"/>
                                                                          <w:marBottom w:val="240"/>
                                                                          <w:divBdr>
                                                                            <w:top w:val="none" w:sz="0" w:space="0" w:color="auto"/>
                                                                            <w:left w:val="none" w:sz="0" w:space="0" w:color="auto"/>
                                                                            <w:bottom w:val="none" w:sz="0" w:space="0" w:color="auto"/>
                                                                            <w:right w:val="none" w:sz="0" w:space="0" w:color="auto"/>
                                                                          </w:divBdr>
                                                                        </w:div>
                                                                      </w:divsChild>
                                                                    </w:div>
                                                                    <w:div w:id="1685473981">
                                                                      <w:marLeft w:val="0"/>
                                                                      <w:marRight w:val="0"/>
                                                                      <w:marTop w:val="0"/>
                                                                      <w:marBottom w:val="0"/>
                                                                      <w:divBdr>
                                                                        <w:top w:val="none" w:sz="0" w:space="0" w:color="auto"/>
                                                                        <w:left w:val="none" w:sz="0" w:space="0" w:color="auto"/>
                                                                        <w:bottom w:val="none" w:sz="0" w:space="0" w:color="auto"/>
                                                                        <w:right w:val="none" w:sz="0" w:space="0" w:color="auto"/>
                                                                      </w:divBdr>
                                                                      <w:divsChild>
                                                                        <w:div w:id="1202551529">
                                                                          <w:marLeft w:val="0"/>
                                                                          <w:marRight w:val="0"/>
                                                                          <w:marTop w:val="0"/>
                                                                          <w:marBottom w:val="0"/>
                                                                          <w:divBdr>
                                                                            <w:top w:val="none" w:sz="0" w:space="0" w:color="auto"/>
                                                                            <w:left w:val="none" w:sz="0" w:space="0" w:color="auto"/>
                                                                            <w:bottom w:val="none" w:sz="0" w:space="0" w:color="auto"/>
                                                                            <w:right w:val="none" w:sz="0" w:space="0" w:color="auto"/>
                                                                          </w:divBdr>
                                                                          <w:divsChild>
                                                                            <w:div w:id="17637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44783">
                                                                  <w:marLeft w:val="0"/>
                                                                  <w:marRight w:val="0"/>
                                                                  <w:marTop w:val="120"/>
                                                                  <w:marBottom w:val="120"/>
                                                                  <w:divBdr>
                                                                    <w:top w:val="none" w:sz="0" w:space="0" w:color="auto"/>
                                                                    <w:left w:val="none" w:sz="0" w:space="0" w:color="auto"/>
                                                                    <w:bottom w:val="none" w:sz="0" w:space="0" w:color="auto"/>
                                                                    <w:right w:val="none" w:sz="0" w:space="0" w:color="auto"/>
                                                                  </w:divBdr>
                                                                  <w:divsChild>
                                                                    <w:div w:id="95443612">
                                                                      <w:marLeft w:val="0"/>
                                                                      <w:marRight w:val="0"/>
                                                                      <w:marTop w:val="0"/>
                                                                      <w:marBottom w:val="0"/>
                                                                      <w:divBdr>
                                                                        <w:top w:val="none" w:sz="0" w:space="0" w:color="auto"/>
                                                                        <w:left w:val="none" w:sz="0" w:space="0" w:color="auto"/>
                                                                        <w:bottom w:val="none" w:sz="0" w:space="0" w:color="auto"/>
                                                                        <w:right w:val="none" w:sz="0" w:space="0" w:color="auto"/>
                                                                      </w:divBdr>
                                                                      <w:divsChild>
                                                                        <w:div w:id="569537964">
                                                                          <w:marLeft w:val="0"/>
                                                                          <w:marRight w:val="0"/>
                                                                          <w:marTop w:val="0"/>
                                                                          <w:marBottom w:val="0"/>
                                                                          <w:divBdr>
                                                                            <w:top w:val="none" w:sz="0" w:space="0" w:color="auto"/>
                                                                            <w:left w:val="none" w:sz="0" w:space="0" w:color="auto"/>
                                                                            <w:bottom w:val="none" w:sz="0" w:space="0" w:color="auto"/>
                                                                            <w:right w:val="none" w:sz="0" w:space="0" w:color="auto"/>
                                                                          </w:divBdr>
                                                                          <w:divsChild>
                                                                            <w:div w:id="200108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32">
                                                                      <w:marLeft w:val="240"/>
                                                                      <w:marRight w:val="240"/>
                                                                      <w:marTop w:val="0"/>
                                                                      <w:marBottom w:val="0"/>
                                                                      <w:divBdr>
                                                                        <w:top w:val="none" w:sz="0" w:space="0" w:color="auto"/>
                                                                        <w:left w:val="none" w:sz="0" w:space="0" w:color="auto"/>
                                                                        <w:bottom w:val="none" w:sz="0" w:space="0" w:color="auto"/>
                                                                        <w:right w:val="none" w:sz="0" w:space="0" w:color="auto"/>
                                                                      </w:divBdr>
                                                                      <w:divsChild>
                                                                        <w:div w:id="7500080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45198415">
                                                                  <w:marLeft w:val="0"/>
                                                                  <w:marRight w:val="0"/>
                                                                  <w:marTop w:val="120"/>
                                                                  <w:marBottom w:val="120"/>
                                                                  <w:divBdr>
                                                                    <w:top w:val="none" w:sz="0" w:space="0" w:color="auto"/>
                                                                    <w:left w:val="none" w:sz="0" w:space="0" w:color="auto"/>
                                                                    <w:bottom w:val="none" w:sz="0" w:space="0" w:color="auto"/>
                                                                    <w:right w:val="none" w:sz="0" w:space="0" w:color="auto"/>
                                                                  </w:divBdr>
                                                                  <w:divsChild>
                                                                    <w:div w:id="124003672">
                                                                      <w:marLeft w:val="0"/>
                                                                      <w:marRight w:val="0"/>
                                                                      <w:marTop w:val="0"/>
                                                                      <w:marBottom w:val="0"/>
                                                                      <w:divBdr>
                                                                        <w:top w:val="none" w:sz="0" w:space="0" w:color="auto"/>
                                                                        <w:left w:val="none" w:sz="0" w:space="0" w:color="auto"/>
                                                                        <w:bottom w:val="none" w:sz="0" w:space="0" w:color="auto"/>
                                                                        <w:right w:val="none" w:sz="0" w:space="0" w:color="auto"/>
                                                                      </w:divBdr>
                                                                      <w:divsChild>
                                                                        <w:div w:id="222255464">
                                                                          <w:marLeft w:val="0"/>
                                                                          <w:marRight w:val="0"/>
                                                                          <w:marTop w:val="0"/>
                                                                          <w:marBottom w:val="0"/>
                                                                          <w:divBdr>
                                                                            <w:top w:val="none" w:sz="0" w:space="0" w:color="auto"/>
                                                                            <w:left w:val="none" w:sz="0" w:space="0" w:color="auto"/>
                                                                            <w:bottom w:val="none" w:sz="0" w:space="0" w:color="auto"/>
                                                                            <w:right w:val="none" w:sz="0" w:space="0" w:color="auto"/>
                                                                          </w:divBdr>
                                                                          <w:divsChild>
                                                                            <w:div w:id="17042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4009">
                                                                      <w:marLeft w:val="240"/>
                                                                      <w:marRight w:val="240"/>
                                                                      <w:marTop w:val="0"/>
                                                                      <w:marBottom w:val="0"/>
                                                                      <w:divBdr>
                                                                        <w:top w:val="none" w:sz="0" w:space="0" w:color="auto"/>
                                                                        <w:left w:val="none" w:sz="0" w:space="0" w:color="auto"/>
                                                                        <w:bottom w:val="none" w:sz="0" w:space="0" w:color="auto"/>
                                                                        <w:right w:val="none" w:sz="0" w:space="0" w:color="auto"/>
                                                                      </w:divBdr>
                                                                      <w:divsChild>
                                                                        <w:div w:id="11242707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96073454">
                                                          <w:marLeft w:val="0"/>
                                                          <w:marRight w:val="0"/>
                                                          <w:marTop w:val="0"/>
                                                          <w:marBottom w:val="0"/>
                                                          <w:divBdr>
                                                            <w:top w:val="none" w:sz="0" w:space="0" w:color="auto"/>
                                                            <w:left w:val="none" w:sz="0" w:space="0" w:color="auto"/>
                                                            <w:bottom w:val="none" w:sz="0" w:space="0" w:color="auto"/>
                                                            <w:right w:val="none" w:sz="0" w:space="0" w:color="auto"/>
                                                          </w:divBdr>
                                                        </w:div>
                                                      </w:divsChild>
                                                    </w:div>
                                                    <w:div w:id="16768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912167">
                              <w:marLeft w:val="0"/>
                              <w:marRight w:val="0"/>
                              <w:marTop w:val="0"/>
                              <w:marBottom w:val="0"/>
                              <w:divBdr>
                                <w:top w:val="none" w:sz="0" w:space="0" w:color="auto"/>
                                <w:left w:val="none" w:sz="0" w:space="0" w:color="auto"/>
                                <w:bottom w:val="none" w:sz="0" w:space="0" w:color="auto"/>
                                <w:right w:val="none" w:sz="0" w:space="0" w:color="auto"/>
                              </w:divBdr>
                              <w:divsChild>
                                <w:div w:id="1670401149">
                                  <w:marLeft w:val="-105"/>
                                  <w:marRight w:val="-105"/>
                                  <w:marTop w:val="0"/>
                                  <w:marBottom w:val="0"/>
                                  <w:divBdr>
                                    <w:top w:val="none" w:sz="0" w:space="0" w:color="auto"/>
                                    <w:left w:val="none" w:sz="0" w:space="0" w:color="auto"/>
                                    <w:bottom w:val="none" w:sz="0" w:space="0" w:color="auto"/>
                                    <w:right w:val="none" w:sz="0" w:space="0" w:color="auto"/>
                                  </w:divBdr>
                                  <w:divsChild>
                                    <w:div w:id="1493643754">
                                      <w:marLeft w:val="0"/>
                                      <w:marRight w:val="0"/>
                                      <w:marTop w:val="0"/>
                                      <w:marBottom w:val="0"/>
                                      <w:divBdr>
                                        <w:top w:val="none" w:sz="0" w:space="0" w:color="auto"/>
                                        <w:left w:val="none" w:sz="0" w:space="0" w:color="auto"/>
                                        <w:bottom w:val="none" w:sz="0" w:space="0" w:color="auto"/>
                                        <w:right w:val="none" w:sz="0" w:space="0" w:color="auto"/>
                                      </w:divBdr>
                                      <w:divsChild>
                                        <w:div w:id="196453905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29212625">
                                              <w:marLeft w:val="0"/>
                                              <w:marRight w:val="0"/>
                                              <w:marTop w:val="750"/>
                                              <w:marBottom w:val="0"/>
                                              <w:divBdr>
                                                <w:top w:val="none" w:sz="0" w:space="0" w:color="auto"/>
                                                <w:left w:val="none" w:sz="0" w:space="0" w:color="auto"/>
                                                <w:bottom w:val="none" w:sz="0" w:space="0" w:color="auto"/>
                                                <w:right w:val="none" w:sz="0" w:space="0" w:color="auto"/>
                                              </w:divBdr>
                                              <w:divsChild>
                                                <w:div w:id="286863642">
                                                  <w:marLeft w:val="0"/>
                                                  <w:marRight w:val="0"/>
                                                  <w:marTop w:val="0"/>
                                                  <w:marBottom w:val="0"/>
                                                  <w:divBdr>
                                                    <w:top w:val="none" w:sz="0" w:space="0" w:color="auto"/>
                                                    <w:left w:val="none" w:sz="0" w:space="0" w:color="auto"/>
                                                    <w:bottom w:val="none" w:sz="0" w:space="0" w:color="auto"/>
                                                    <w:right w:val="none" w:sz="0" w:space="0" w:color="auto"/>
                                                  </w:divBdr>
                                                  <w:divsChild>
                                                    <w:div w:id="1933079490">
                                                      <w:marLeft w:val="0"/>
                                                      <w:marRight w:val="0"/>
                                                      <w:marTop w:val="0"/>
                                                      <w:marBottom w:val="0"/>
                                                      <w:divBdr>
                                                        <w:top w:val="none" w:sz="0" w:space="0" w:color="auto"/>
                                                        <w:left w:val="none" w:sz="0" w:space="0" w:color="auto"/>
                                                        <w:bottom w:val="none" w:sz="0" w:space="0" w:color="auto"/>
                                                        <w:right w:val="none" w:sz="0" w:space="0" w:color="auto"/>
                                                      </w:divBdr>
                                                      <w:divsChild>
                                                        <w:div w:id="5304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124369">
                          <w:marLeft w:val="0"/>
                          <w:marRight w:val="0"/>
                          <w:marTop w:val="0"/>
                          <w:marBottom w:val="0"/>
                          <w:divBdr>
                            <w:top w:val="none" w:sz="0" w:space="0" w:color="auto"/>
                            <w:left w:val="none" w:sz="0" w:space="0" w:color="auto"/>
                            <w:bottom w:val="none" w:sz="0" w:space="0" w:color="auto"/>
                            <w:right w:val="none" w:sz="0" w:space="0" w:color="auto"/>
                          </w:divBdr>
                          <w:divsChild>
                            <w:div w:id="1198929842">
                              <w:marLeft w:val="0"/>
                              <w:marRight w:val="0"/>
                              <w:marTop w:val="0"/>
                              <w:marBottom w:val="0"/>
                              <w:divBdr>
                                <w:top w:val="none" w:sz="0" w:space="0" w:color="auto"/>
                                <w:left w:val="none" w:sz="0" w:space="0" w:color="auto"/>
                                <w:bottom w:val="none" w:sz="0" w:space="0" w:color="auto"/>
                                <w:right w:val="none" w:sz="0" w:space="0" w:color="auto"/>
                              </w:divBdr>
                            </w:div>
                            <w:div w:id="1850873362">
                              <w:marLeft w:val="-105"/>
                              <w:marRight w:val="-105"/>
                              <w:marTop w:val="600"/>
                              <w:marBottom w:val="120"/>
                              <w:divBdr>
                                <w:top w:val="none" w:sz="0" w:space="0" w:color="auto"/>
                                <w:left w:val="none" w:sz="0" w:space="0" w:color="auto"/>
                                <w:bottom w:val="none" w:sz="0" w:space="0" w:color="auto"/>
                                <w:right w:val="none" w:sz="0" w:space="0" w:color="auto"/>
                              </w:divBdr>
                              <w:divsChild>
                                <w:div w:id="2031837327">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415417">
      <w:bodyDiv w:val="1"/>
      <w:marLeft w:val="0"/>
      <w:marRight w:val="0"/>
      <w:marTop w:val="0"/>
      <w:marBottom w:val="0"/>
      <w:divBdr>
        <w:top w:val="none" w:sz="0" w:space="0" w:color="auto"/>
        <w:left w:val="none" w:sz="0" w:space="0" w:color="auto"/>
        <w:bottom w:val="none" w:sz="0" w:space="0" w:color="auto"/>
        <w:right w:val="none" w:sz="0" w:space="0" w:color="auto"/>
      </w:divBdr>
    </w:div>
    <w:div w:id="447939599">
      <w:bodyDiv w:val="1"/>
      <w:marLeft w:val="0"/>
      <w:marRight w:val="0"/>
      <w:marTop w:val="0"/>
      <w:marBottom w:val="0"/>
      <w:divBdr>
        <w:top w:val="none" w:sz="0" w:space="0" w:color="auto"/>
        <w:left w:val="none" w:sz="0" w:space="0" w:color="auto"/>
        <w:bottom w:val="none" w:sz="0" w:space="0" w:color="auto"/>
        <w:right w:val="none" w:sz="0" w:space="0" w:color="auto"/>
      </w:divBdr>
    </w:div>
    <w:div w:id="460154327">
      <w:bodyDiv w:val="1"/>
      <w:marLeft w:val="0"/>
      <w:marRight w:val="0"/>
      <w:marTop w:val="0"/>
      <w:marBottom w:val="0"/>
      <w:divBdr>
        <w:top w:val="none" w:sz="0" w:space="0" w:color="auto"/>
        <w:left w:val="none" w:sz="0" w:space="0" w:color="auto"/>
        <w:bottom w:val="none" w:sz="0" w:space="0" w:color="auto"/>
        <w:right w:val="none" w:sz="0" w:space="0" w:color="auto"/>
      </w:divBdr>
      <w:divsChild>
        <w:div w:id="983389004">
          <w:marLeft w:val="240"/>
          <w:marRight w:val="0"/>
          <w:marTop w:val="240"/>
          <w:marBottom w:val="240"/>
          <w:divBdr>
            <w:top w:val="none" w:sz="0" w:space="0" w:color="auto"/>
            <w:left w:val="none" w:sz="0" w:space="0" w:color="auto"/>
            <w:bottom w:val="none" w:sz="0" w:space="0" w:color="auto"/>
            <w:right w:val="none" w:sz="0" w:space="0" w:color="auto"/>
          </w:divBdr>
        </w:div>
      </w:divsChild>
    </w:div>
    <w:div w:id="461769542">
      <w:bodyDiv w:val="1"/>
      <w:marLeft w:val="0"/>
      <w:marRight w:val="0"/>
      <w:marTop w:val="0"/>
      <w:marBottom w:val="0"/>
      <w:divBdr>
        <w:top w:val="none" w:sz="0" w:space="0" w:color="auto"/>
        <w:left w:val="none" w:sz="0" w:space="0" w:color="auto"/>
        <w:bottom w:val="none" w:sz="0" w:space="0" w:color="auto"/>
        <w:right w:val="none" w:sz="0" w:space="0" w:color="auto"/>
      </w:divBdr>
      <w:divsChild>
        <w:div w:id="1704206846">
          <w:marLeft w:val="0"/>
          <w:marRight w:val="0"/>
          <w:marTop w:val="0"/>
          <w:marBottom w:val="0"/>
          <w:divBdr>
            <w:top w:val="none" w:sz="0" w:space="0" w:color="auto"/>
            <w:left w:val="none" w:sz="0" w:space="0" w:color="auto"/>
            <w:bottom w:val="none" w:sz="0" w:space="0" w:color="auto"/>
            <w:right w:val="none" w:sz="0" w:space="0" w:color="auto"/>
          </w:divBdr>
          <w:divsChild>
            <w:div w:id="168717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24651">
      <w:bodyDiv w:val="1"/>
      <w:marLeft w:val="0"/>
      <w:marRight w:val="0"/>
      <w:marTop w:val="0"/>
      <w:marBottom w:val="0"/>
      <w:divBdr>
        <w:top w:val="none" w:sz="0" w:space="0" w:color="auto"/>
        <w:left w:val="none" w:sz="0" w:space="0" w:color="auto"/>
        <w:bottom w:val="none" w:sz="0" w:space="0" w:color="auto"/>
        <w:right w:val="none" w:sz="0" w:space="0" w:color="auto"/>
      </w:divBdr>
    </w:div>
    <w:div w:id="479273072">
      <w:bodyDiv w:val="1"/>
      <w:marLeft w:val="0"/>
      <w:marRight w:val="0"/>
      <w:marTop w:val="0"/>
      <w:marBottom w:val="0"/>
      <w:divBdr>
        <w:top w:val="none" w:sz="0" w:space="0" w:color="auto"/>
        <w:left w:val="none" w:sz="0" w:space="0" w:color="auto"/>
        <w:bottom w:val="none" w:sz="0" w:space="0" w:color="auto"/>
        <w:right w:val="none" w:sz="0" w:space="0" w:color="auto"/>
      </w:divBdr>
    </w:div>
    <w:div w:id="479540767">
      <w:bodyDiv w:val="1"/>
      <w:marLeft w:val="0"/>
      <w:marRight w:val="0"/>
      <w:marTop w:val="0"/>
      <w:marBottom w:val="0"/>
      <w:divBdr>
        <w:top w:val="none" w:sz="0" w:space="0" w:color="auto"/>
        <w:left w:val="none" w:sz="0" w:space="0" w:color="auto"/>
        <w:bottom w:val="none" w:sz="0" w:space="0" w:color="auto"/>
        <w:right w:val="none" w:sz="0" w:space="0" w:color="auto"/>
      </w:divBdr>
    </w:div>
    <w:div w:id="496574538">
      <w:bodyDiv w:val="1"/>
      <w:marLeft w:val="0"/>
      <w:marRight w:val="0"/>
      <w:marTop w:val="0"/>
      <w:marBottom w:val="0"/>
      <w:divBdr>
        <w:top w:val="none" w:sz="0" w:space="0" w:color="auto"/>
        <w:left w:val="none" w:sz="0" w:space="0" w:color="auto"/>
        <w:bottom w:val="none" w:sz="0" w:space="0" w:color="auto"/>
        <w:right w:val="none" w:sz="0" w:space="0" w:color="auto"/>
      </w:divBdr>
    </w:div>
    <w:div w:id="501505231">
      <w:bodyDiv w:val="1"/>
      <w:marLeft w:val="0"/>
      <w:marRight w:val="0"/>
      <w:marTop w:val="0"/>
      <w:marBottom w:val="0"/>
      <w:divBdr>
        <w:top w:val="none" w:sz="0" w:space="0" w:color="auto"/>
        <w:left w:val="none" w:sz="0" w:space="0" w:color="auto"/>
        <w:bottom w:val="none" w:sz="0" w:space="0" w:color="auto"/>
        <w:right w:val="none" w:sz="0" w:space="0" w:color="auto"/>
      </w:divBdr>
    </w:div>
    <w:div w:id="512495623">
      <w:bodyDiv w:val="1"/>
      <w:marLeft w:val="0"/>
      <w:marRight w:val="0"/>
      <w:marTop w:val="0"/>
      <w:marBottom w:val="0"/>
      <w:divBdr>
        <w:top w:val="none" w:sz="0" w:space="0" w:color="auto"/>
        <w:left w:val="none" w:sz="0" w:space="0" w:color="auto"/>
        <w:bottom w:val="none" w:sz="0" w:space="0" w:color="auto"/>
        <w:right w:val="none" w:sz="0" w:space="0" w:color="auto"/>
      </w:divBdr>
    </w:div>
    <w:div w:id="527253118">
      <w:bodyDiv w:val="1"/>
      <w:marLeft w:val="0"/>
      <w:marRight w:val="0"/>
      <w:marTop w:val="0"/>
      <w:marBottom w:val="0"/>
      <w:divBdr>
        <w:top w:val="none" w:sz="0" w:space="0" w:color="auto"/>
        <w:left w:val="none" w:sz="0" w:space="0" w:color="auto"/>
        <w:bottom w:val="none" w:sz="0" w:space="0" w:color="auto"/>
        <w:right w:val="none" w:sz="0" w:space="0" w:color="auto"/>
      </w:divBdr>
      <w:divsChild>
        <w:div w:id="968515785">
          <w:marLeft w:val="0"/>
          <w:marRight w:val="0"/>
          <w:marTop w:val="0"/>
          <w:marBottom w:val="480"/>
          <w:divBdr>
            <w:top w:val="none" w:sz="0" w:space="0" w:color="auto"/>
            <w:left w:val="none" w:sz="0" w:space="0" w:color="auto"/>
            <w:bottom w:val="none" w:sz="0" w:space="0" w:color="auto"/>
            <w:right w:val="none" w:sz="0" w:space="0" w:color="auto"/>
          </w:divBdr>
          <w:divsChild>
            <w:div w:id="72896756">
              <w:marLeft w:val="0"/>
              <w:marRight w:val="0"/>
              <w:marTop w:val="0"/>
              <w:marBottom w:val="0"/>
              <w:divBdr>
                <w:top w:val="none" w:sz="0" w:space="0" w:color="auto"/>
                <w:left w:val="none" w:sz="0" w:space="0" w:color="auto"/>
                <w:bottom w:val="none" w:sz="0" w:space="0" w:color="auto"/>
                <w:right w:val="none" w:sz="0" w:space="0" w:color="auto"/>
              </w:divBdr>
            </w:div>
            <w:div w:id="195432350">
              <w:marLeft w:val="0"/>
              <w:marRight w:val="0"/>
              <w:marTop w:val="0"/>
              <w:marBottom w:val="0"/>
              <w:divBdr>
                <w:top w:val="none" w:sz="0" w:space="0" w:color="auto"/>
                <w:left w:val="none" w:sz="0" w:space="0" w:color="auto"/>
                <w:bottom w:val="none" w:sz="0" w:space="0" w:color="auto"/>
                <w:right w:val="none" w:sz="0" w:space="0" w:color="auto"/>
              </w:divBdr>
            </w:div>
            <w:div w:id="287205289">
              <w:marLeft w:val="0"/>
              <w:marRight w:val="0"/>
              <w:marTop w:val="0"/>
              <w:marBottom w:val="0"/>
              <w:divBdr>
                <w:top w:val="none" w:sz="0" w:space="0" w:color="auto"/>
                <w:left w:val="none" w:sz="0" w:space="0" w:color="auto"/>
                <w:bottom w:val="none" w:sz="0" w:space="0" w:color="auto"/>
                <w:right w:val="none" w:sz="0" w:space="0" w:color="auto"/>
              </w:divBdr>
            </w:div>
            <w:div w:id="328027377">
              <w:marLeft w:val="0"/>
              <w:marRight w:val="0"/>
              <w:marTop w:val="0"/>
              <w:marBottom w:val="0"/>
              <w:divBdr>
                <w:top w:val="none" w:sz="0" w:space="0" w:color="auto"/>
                <w:left w:val="none" w:sz="0" w:space="0" w:color="auto"/>
                <w:bottom w:val="none" w:sz="0" w:space="0" w:color="auto"/>
                <w:right w:val="none" w:sz="0" w:space="0" w:color="auto"/>
              </w:divBdr>
            </w:div>
            <w:div w:id="726420974">
              <w:marLeft w:val="0"/>
              <w:marRight w:val="0"/>
              <w:marTop w:val="0"/>
              <w:marBottom w:val="0"/>
              <w:divBdr>
                <w:top w:val="none" w:sz="0" w:space="0" w:color="auto"/>
                <w:left w:val="none" w:sz="0" w:space="0" w:color="auto"/>
                <w:bottom w:val="none" w:sz="0" w:space="0" w:color="auto"/>
                <w:right w:val="none" w:sz="0" w:space="0" w:color="auto"/>
              </w:divBdr>
            </w:div>
            <w:div w:id="778961160">
              <w:marLeft w:val="0"/>
              <w:marRight w:val="0"/>
              <w:marTop w:val="0"/>
              <w:marBottom w:val="0"/>
              <w:divBdr>
                <w:top w:val="none" w:sz="0" w:space="0" w:color="auto"/>
                <w:left w:val="none" w:sz="0" w:space="0" w:color="auto"/>
                <w:bottom w:val="none" w:sz="0" w:space="0" w:color="auto"/>
                <w:right w:val="none" w:sz="0" w:space="0" w:color="auto"/>
              </w:divBdr>
            </w:div>
            <w:div w:id="824124442">
              <w:marLeft w:val="0"/>
              <w:marRight w:val="0"/>
              <w:marTop w:val="0"/>
              <w:marBottom w:val="0"/>
              <w:divBdr>
                <w:top w:val="none" w:sz="0" w:space="0" w:color="auto"/>
                <w:left w:val="none" w:sz="0" w:space="0" w:color="auto"/>
                <w:bottom w:val="none" w:sz="0" w:space="0" w:color="auto"/>
                <w:right w:val="none" w:sz="0" w:space="0" w:color="auto"/>
              </w:divBdr>
            </w:div>
            <w:div w:id="1279988043">
              <w:marLeft w:val="0"/>
              <w:marRight w:val="0"/>
              <w:marTop w:val="0"/>
              <w:marBottom w:val="0"/>
              <w:divBdr>
                <w:top w:val="none" w:sz="0" w:space="0" w:color="auto"/>
                <w:left w:val="none" w:sz="0" w:space="0" w:color="auto"/>
                <w:bottom w:val="none" w:sz="0" w:space="0" w:color="auto"/>
                <w:right w:val="none" w:sz="0" w:space="0" w:color="auto"/>
              </w:divBdr>
            </w:div>
            <w:div w:id="1420442130">
              <w:marLeft w:val="0"/>
              <w:marRight w:val="0"/>
              <w:marTop w:val="0"/>
              <w:marBottom w:val="0"/>
              <w:divBdr>
                <w:top w:val="none" w:sz="0" w:space="0" w:color="auto"/>
                <w:left w:val="none" w:sz="0" w:space="0" w:color="auto"/>
                <w:bottom w:val="none" w:sz="0" w:space="0" w:color="auto"/>
                <w:right w:val="none" w:sz="0" w:space="0" w:color="auto"/>
              </w:divBdr>
            </w:div>
            <w:div w:id="1436756299">
              <w:marLeft w:val="0"/>
              <w:marRight w:val="0"/>
              <w:marTop w:val="0"/>
              <w:marBottom w:val="0"/>
              <w:divBdr>
                <w:top w:val="none" w:sz="0" w:space="0" w:color="auto"/>
                <w:left w:val="none" w:sz="0" w:space="0" w:color="auto"/>
                <w:bottom w:val="none" w:sz="0" w:space="0" w:color="auto"/>
                <w:right w:val="none" w:sz="0" w:space="0" w:color="auto"/>
              </w:divBdr>
            </w:div>
            <w:div w:id="156448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54964">
      <w:bodyDiv w:val="1"/>
      <w:marLeft w:val="0"/>
      <w:marRight w:val="0"/>
      <w:marTop w:val="0"/>
      <w:marBottom w:val="0"/>
      <w:divBdr>
        <w:top w:val="none" w:sz="0" w:space="0" w:color="auto"/>
        <w:left w:val="none" w:sz="0" w:space="0" w:color="auto"/>
        <w:bottom w:val="none" w:sz="0" w:space="0" w:color="auto"/>
        <w:right w:val="none" w:sz="0" w:space="0" w:color="auto"/>
      </w:divBdr>
    </w:div>
    <w:div w:id="543759319">
      <w:bodyDiv w:val="1"/>
      <w:marLeft w:val="0"/>
      <w:marRight w:val="0"/>
      <w:marTop w:val="0"/>
      <w:marBottom w:val="0"/>
      <w:divBdr>
        <w:top w:val="none" w:sz="0" w:space="0" w:color="auto"/>
        <w:left w:val="none" w:sz="0" w:space="0" w:color="auto"/>
        <w:bottom w:val="none" w:sz="0" w:space="0" w:color="auto"/>
        <w:right w:val="none" w:sz="0" w:space="0" w:color="auto"/>
      </w:divBdr>
      <w:divsChild>
        <w:div w:id="1649892623">
          <w:marLeft w:val="106"/>
          <w:marRight w:val="106"/>
          <w:marTop w:val="0"/>
          <w:marBottom w:val="0"/>
          <w:divBdr>
            <w:top w:val="none" w:sz="0" w:space="0" w:color="auto"/>
            <w:left w:val="none" w:sz="0" w:space="0" w:color="auto"/>
            <w:bottom w:val="none" w:sz="0" w:space="0" w:color="auto"/>
            <w:right w:val="none" w:sz="0" w:space="0" w:color="auto"/>
          </w:divBdr>
        </w:div>
        <w:div w:id="1920603467">
          <w:marLeft w:val="0"/>
          <w:marRight w:val="0"/>
          <w:marTop w:val="0"/>
          <w:marBottom w:val="0"/>
          <w:divBdr>
            <w:top w:val="single" w:sz="6" w:space="0" w:color="AAAAAA"/>
            <w:left w:val="single" w:sz="6" w:space="0" w:color="AAAAAA"/>
            <w:bottom w:val="single" w:sz="6" w:space="0" w:color="AAAAAA"/>
            <w:right w:val="single" w:sz="6" w:space="0" w:color="AAAAAA"/>
          </w:divBdr>
          <w:divsChild>
            <w:div w:id="1400400563">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sChild>
    </w:div>
    <w:div w:id="572669124">
      <w:bodyDiv w:val="1"/>
      <w:marLeft w:val="0"/>
      <w:marRight w:val="0"/>
      <w:marTop w:val="0"/>
      <w:marBottom w:val="0"/>
      <w:divBdr>
        <w:top w:val="none" w:sz="0" w:space="0" w:color="auto"/>
        <w:left w:val="none" w:sz="0" w:space="0" w:color="auto"/>
        <w:bottom w:val="none" w:sz="0" w:space="0" w:color="auto"/>
        <w:right w:val="none" w:sz="0" w:space="0" w:color="auto"/>
      </w:divBdr>
    </w:div>
    <w:div w:id="573054319">
      <w:bodyDiv w:val="1"/>
      <w:marLeft w:val="0"/>
      <w:marRight w:val="0"/>
      <w:marTop w:val="0"/>
      <w:marBottom w:val="0"/>
      <w:divBdr>
        <w:top w:val="none" w:sz="0" w:space="0" w:color="auto"/>
        <w:left w:val="none" w:sz="0" w:space="0" w:color="auto"/>
        <w:bottom w:val="none" w:sz="0" w:space="0" w:color="auto"/>
        <w:right w:val="none" w:sz="0" w:space="0" w:color="auto"/>
      </w:divBdr>
    </w:div>
    <w:div w:id="581842187">
      <w:bodyDiv w:val="1"/>
      <w:marLeft w:val="0"/>
      <w:marRight w:val="0"/>
      <w:marTop w:val="0"/>
      <w:marBottom w:val="0"/>
      <w:divBdr>
        <w:top w:val="none" w:sz="0" w:space="0" w:color="auto"/>
        <w:left w:val="none" w:sz="0" w:space="0" w:color="auto"/>
        <w:bottom w:val="none" w:sz="0" w:space="0" w:color="auto"/>
        <w:right w:val="none" w:sz="0" w:space="0" w:color="auto"/>
      </w:divBdr>
    </w:div>
    <w:div w:id="593511211">
      <w:bodyDiv w:val="1"/>
      <w:marLeft w:val="0"/>
      <w:marRight w:val="0"/>
      <w:marTop w:val="0"/>
      <w:marBottom w:val="0"/>
      <w:divBdr>
        <w:top w:val="none" w:sz="0" w:space="0" w:color="auto"/>
        <w:left w:val="none" w:sz="0" w:space="0" w:color="auto"/>
        <w:bottom w:val="none" w:sz="0" w:space="0" w:color="auto"/>
        <w:right w:val="none" w:sz="0" w:space="0" w:color="auto"/>
      </w:divBdr>
      <w:divsChild>
        <w:div w:id="419836672">
          <w:marLeft w:val="0"/>
          <w:marRight w:val="0"/>
          <w:marTop w:val="0"/>
          <w:marBottom w:val="180"/>
          <w:divBdr>
            <w:top w:val="none" w:sz="0" w:space="0" w:color="auto"/>
            <w:left w:val="none" w:sz="0" w:space="0" w:color="auto"/>
            <w:bottom w:val="none" w:sz="0" w:space="0" w:color="auto"/>
            <w:right w:val="none" w:sz="0" w:space="0" w:color="auto"/>
          </w:divBdr>
        </w:div>
        <w:div w:id="437257425">
          <w:marLeft w:val="0"/>
          <w:marRight w:val="0"/>
          <w:marTop w:val="0"/>
          <w:marBottom w:val="180"/>
          <w:divBdr>
            <w:top w:val="none" w:sz="0" w:space="0" w:color="auto"/>
            <w:left w:val="none" w:sz="0" w:space="0" w:color="auto"/>
            <w:bottom w:val="none" w:sz="0" w:space="0" w:color="auto"/>
            <w:right w:val="none" w:sz="0" w:space="0" w:color="auto"/>
          </w:divBdr>
        </w:div>
        <w:div w:id="521751488">
          <w:marLeft w:val="0"/>
          <w:marRight w:val="0"/>
          <w:marTop w:val="0"/>
          <w:marBottom w:val="180"/>
          <w:divBdr>
            <w:top w:val="none" w:sz="0" w:space="0" w:color="auto"/>
            <w:left w:val="none" w:sz="0" w:space="0" w:color="auto"/>
            <w:bottom w:val="none" w:sz="0" w:space="0" w:color="auto"/>
            <w:right w:val="none" w:sz="0" w:space="0" w:color="auto"/>
          </w:divBdr>
        </w:div>
        <w:div w:id="557322817">
          <w:marLeft w:val="0"/>
          <w:marRight w:val="0"/>
          <w:marTop w:val="0"/>
          <w:marBottom w:val="180"/>
          <w:divBdr>
            <w:top w:val="none" w:sz="0" w:space="0" w:color="auto"/>
            <w:left w:val="none" w:sz="0" w:space="0" w:color="auto"/>
            <w:bottom w:val="none" w:sz="0" w:space="0" w:color="auto"/>
            <w:right w:val="none" w:sz="0" w:space="0" w:color="auto"/>
          </w:divBdr>
        </w:div>
        <w:div w:id="789473260">
          <w:marLeft w:val="0"/>
          <w:marRight w:val="0"/>
          <w:marTop w:val="0"/>
          <w:marBottom w:val="180"/>
          <w:divBdr>
            <w:top w:val="none" w:sz="0" w:space="0" w:color="auto"/>
            <w:left w:val="none" w:sz="0" w:space="0" w:color="auto"/>
            <w:bottom w:val="none" w:sz="0" w:space="0" w:color="auto"/>
            <w:right w:val="none" w:sz="0" w:space="0" w:color="auto"/>
          </w:divBdr>
        </w:div>
        <w:div w:id="1010643015">
          <w:marLeft w:val="0"/>
          <w:marRight w:val="0"/>
          <w:marTop w:val="0"/>
          <w:marBottom w:val="180"/>
          <w:divBdr>
            <w:top w:val="none" w:sz="0" w:space="0" w:color="auto"/>
            <w:left w:val="none" w:sz="0" w:space="0" w:color="auto"/>
            <w:bottom w:val="none" w:sz="0" w:space="0" w:color="auto"/>
            <w:right w:val="none" w:sz="0" w:space="0" w:color="auto"/>
          </w:divBdr>
        </w:div>
        <w:div w:id="1183202746">
          <w:marLeft w:val="0"/>
          <w:marRight w:val="0"/>
          <w:marTop w:val="0"/>
          <w:marBottom w:val="180"/>
          <w:divBdr>
            <w:top w:val="none" w:sz="0" w:space="0" w:color="auto"/>
            <w:left w:val="none" w:sz="0" w:space="0" w:color="auto"/>
            <w:bottom w:val="none" w:sz="0" w:space="0" w:color="auto"/>
            <w:right w:val="none" w:sz="0" w:space="0" w:color="auto"/>
          </w:divBdr>
        </w:div>
        <w:div w:id="2039310858">
          <w:marLeft w:val="0"/>
          <w:marRight w:val="0"/>
          <w:marTop w:val="0"/>
          <w:marBottom w:val="180"/>
          <w:divBdr>
            <w:top w:val="none" w:sz="0" w:space="0" w:color="auto"/>
            <w:left w:val="none" w:sz="0" w:space="0" w:color="auto"/>
            <w:bottom w:val="none" w:sz="0" w:space="0" w:color="auto"/>
            <w:right w:val="none" w:sz="0" w:space="0" w:color="auto"/>
          </w:divBdr>
        </w:div>
      </w:divsChild>
    </w:div>
    <w:div w:id="623779999">
      <w:bodyDiv w:val="1"/>
      <w:marLeft w:val="0"/>
      <w:marRight w:val="0"/>
      <w:marTop w:val="0"/>
      <w:marBottom w:val="0"/>
      <w:divBdr>
        <w:top w:val="none" w:sz="0" w:space="0" w:color="auto"/>
        <w:left w:val="none" w:sz="0" w:space="0" w:color="auto"/>
        <w:bottom w:val="none" w:sz="0" w:space="0" w:color="auto"/>
        <w:right w:val="none" w:sz="0" w:space="0" w:color="auto"/>
      </w:divBdr>
    </w:div>
    <w:div w:id="624850451">
      <w:bodyDiv w:val="1"/>
      <w:marLeft w:val="0"/>
      <w:marRight w:val="0"/>
      <w:marTop w:val="0"/>
      <w:marBottom w:val="0"/>
      <w:divBdr>
        <w:top w:val="none" w:sz="0" w:space="0" w:color="auto"/>
        <w:left w:val="none" w:sz="0" w:space="0" w:color="auto"/>
        <w:bottom w:val="none" w:sz="0" w:space="0" w:color="auto"/>
        <w:right w:val="none" w:sz="0" w:space="0" w:color="auto"/>
      </w:divBdr>
      <w:divsChild>
        <w:div w:id="273486203">
          <w:marLeft w:val="240"/>
          <w:marRight w:val="0"/>
          <w:marTop w:val="240"/>
          <w:marBottom w:val="240"/>
          <w:divBdr>
            <w:top w:val="none" w:sz="0" w:space="0" w:color="auto"/>
            <w:left w:val="none" w:sz="0" w:space="0" w:color="auto"/>
            <w:bottom w:val="none" w:sz="0" w:space="0" w:color="auto"/>
            <w:right w:val="none" w:sz="0" w:space="0" w:color="auto"/>
          </w:divBdr>
        </w:div>
        <w:div w:id="1003239752">
          <w:marLeft w:val="240"/>
          <w:marRight w:val="0"/>
          <w:marTop w:val="240"/>
          <w:marBottom w:val="240"/>
          <w:divBdr>
            <w:top w:val="none" w:sz="0" w:space="0" w:color="auto"/>
            <w:left w:val="none" w:sz="0" w:space="0" w:color="auto"/>
            <w:bottom w:val="none" w:sz="0" w:space="0" w:color="auto"/>
            <w:right w:val="none" w:sz="0" w:space="0" w:color="auto"/>
          </w:divBdr>
        </w:div>
      </w:divsChild>
    </w:div>
    <w:div w:id="628777047">
      <w:bodyDiv w:val="1"/>
      <w:marLeft w:val="0"/>
      <w:marRight w:val="0"/>
      <w:marTop w:val="0"/>
      <w:marBottom w:val="0"/>
      <w:divBdr>
        <w:top w:val="none" w:sz="0" w:space="0" w:color="auto"/>
        <w:left w:val="none" w:sz="0" w:space="0" w:color="auto"/>
        <w:bottom w:val="none" w:sz="0" w:space="0" w:color="auto"/>
        <w:right w:val="none" w:sz="0" w:space="0" w:color="auto"/>
      </w:divBdr>
    </w:div>
    <w:div w:id="634719435">
      <w:bodyDiv w:val="1"/>
      <w:marLeft w:val="0"/>
      <w:marRight w:val="0"/>
      <w:marTop w:val="0"/>
      <w:marBottom w:val="0"/>
      <w:divBdr>
        <w:top w:val="none" w:sz="0" w:space="0" w:color="auto"/>
        <w:left w:val="none" w:sz="0" w:space="0" w:color="auto"/>
        <w:bottom w:val="none" w:sz="0" w:space="0" w:color="auto"/>
        <w:right w:val="none" w:sz="0" w:space="0" w:color="auto"/>
      </w:divBdr>
    </w:div>
    <w:div w:id="635989924">
      <w:bodyDiv w:val="1"/>
      <w:marLeft w:val="0"/>
      <w:marRight w:val="0"/>
      <w:marTop w:val="0"/>
      <w:marBottom w:val="0"/>
      <w:divBdr>
        <w:top w:val="none" w:sz="0" w:space="0" w:color="auto"/>
        <w:left w:val="none" w:sz="0" w:space="0" w:color="auto"/>
        <w:bottom w:val="none" w:sz="0" w:space="0" w:color="auto"/>
        <w:right w:val="none" w:sz="0" w:space="0" w:color="auto"/>
      </w:divBdr>
    </w:div>
    <w:div w:id="636565799">
      <w:bodyDiv w:val="1"/>
      <w:marLeft w:val="0"/>
      <w:marRight w:val="0"/>
      <w:marTop w:val="0"/>
      <w:marBottom w:val="0"/>
      <w:divBdr>
        <w:top w:val="none" w:sz="0" w:space="0" w:color="auto"/>
        <w:left w:val="none" w:sz="0" w:space="0" w:color="auto"/>
        <w:bottom w:val="none" w:sz="0" w:space="0" w:color="auto"/>
        <w:right w:val="none" w:sz="0" w:space="0" w:color="auto"/>
      </w:divBdr>
    </w:div>
    <w:div w:id="642349586">
      <w:bodyDiv w:val="1"/>
      <w:marLeft w:val="0"/>
      <w:marRight w:val="0"/>
      <w:marTop w:val="0"/>
      <w:marBottom w:val="0"/>
      <w:divBdr>
        <w:top w:val="none" w:sz="0" w:space="0" w:color="auto"/>
        <w:left w:val="none" w:sz="0" w:space="0" w:color="auto"/>
        <w:bottom w:val="none" w:sz="0" w:space="0" w:color="auto"/>
        <w:right w:val="none" w:sz="0" w:space="0" w:color="auto"/>
      </w:divBdr>
    </w:div>
    <w:div w:id="660813138">
      <w:bodyDiv w:val="1"/>
      <w:marLeft w:val="0"/>
      <w:marRight w:val="0"/>
      <w:marTop w:val="0"/>
      <w:marBottom w:val="0"/>
      <w:divBdr>
        <w:top w:val="none" w:sz="0" w:space="0" w:color="auto"/>
        <w:left w:val="none" w:sz="0" w:space="0" w:color="auto"/>
        <w:bottom w:val="none" w:sz="0" w:space="0" w:color="auto"/>
        <w:right w:val="none" w:sz="0" w:space="0" w:color="auto"/>
      </w:divBdr>
    </w:div>
    <w:div w:id="683359752">
      <w:bodyDiv w:val="1"/>
      <w:marLeft w:val="0"/>
      <w:marRight w:val="0"/>
      <w:marTop w:val="0"/>
      <w:marBottom w:val="0"/>
      <w:divBdr>
        <w:top w:val="none" w:sz="0" w:space="0" w:color="auto"/>
        <w:left w:val="none" w:sz="0" w:space="0" w:color="auto"/>
        <w:bottom w:val="none" w:sz="0" w:space="0" w:color="auto"/>
        <w:right w:val="none" w:sz="0" w:space="0" w:color="auto"/>
      </w:divBdr>
    </w:div>
    <w:div w:id="696782828">
      <w:bodyDiv w:val="1"/>
      <w:marLeft w:val="0"/>
      <w:marRight w:val="0"/>
      <w:marTop w:val="0"/>
      <w:marBottom w:val="0"/>
      <w:divBdr>
        <w:top w:val="none" w:sz="0" w:space="0" w:color="auto"/>
        <w:left w:val="none" w:sz="0" w:space="0" w:color="auto"/>
        <w:bottom w:val="none" w:sz="0" w:space="0" w:color="auto"/>
        <w:right w:val="none" w:sz="0" w:space="0" w:color="auto"/>
      </w:divBdr>
    </w:div>
    <w:div w:id="697194697">
      <w:bodyDiv w:val="1"/>
      <w:marLeft w:val="0"/>
      <w:marRight w:val="0"/>
      <w:marTop w:val="0"/>
      <w:marBottom w:val="0"/>
      <w:divBdr>
        <w:top w:val="none" w:sz="0" w:space="0" w:color="auto"/>
        <w:left w:val="none" w:sz="0" w:space="0" w:color="auto"/>
        <w:bottom w:val="none" w:sz="0" w:space="0" w:color="auto"/>
        <w:right w:val="none" w:sz="0" w:space="0" w:color="auto"/>
      </w:divBdr>
    </w:div>
    <w:div w:id="701201057">
      <w:bodyDiv w:val="1"/>
      <w:marLeft w:val="0"/>
      <w:marRight w:val="0"/>
      <w:marTop w:val="0"/>
      <w:marBottom w:val="0"/>
      <w:divBdr>
        <w:top w:val="none" w:sz="0" w:space="0" w:color="auto"/>
        <w:left w:val="none" w:sz="0" w:space="0" w:color="auto"/>
        <w:bottom w:val="none" w:sz="0" w:space="0" w:color="auto"/>
        <w:right w:val="none" w:sz="0" w:space="0" w:color="auto"/>
      </w:divBdr>
      <w:divsChild>
        <w:div w:id="658770712">
          <w:marLeft w:val="0"/>
          <w:marRight w:val="0"/>
          <w:marTop w:val="0"/>
          <w:marBottom w:val="180"/>
          <w:divBdr>
            <w:top w:val="none" w:sz="0" w:space="0" w:color="auto"/>
            <w:left w:val="none" w:sz="0" w:space="0" w:color="auto"/>
            <w:bottom w:val="none" w:sz="0" w:space="0" w:color="auto"/>
            <w:right w:val="none" w:sz="0" w:space="0" w:color="auto"/>
          </w:divBdr>
        </w:div>
        <w:div w:id="815148470">
          <w:marLeft w:val="0"/>
          <w:marRight w:val="0"/>
          <w:marTop w:val="0"/>
          <w:marBottom w:val="180"/>
          <w:divBdr>
            <w:top w:val="none" w:sz="0" w:space="0" w:color="auto"/>
            <w:left w:val="none" w:sz="0" w:space="0" w:color="auto"/>
            <w:bottom w:val="none" w:sz="0" w:space="0" w:color="auto"/>
            <w:right w:val="none" w:sz="0" w:space="0" w:color="auto"/>
          </w:divBdr>
        </w:div>
        <w:div w:id="822741201">
          <w:marLeft w:val="0"/>
          <w:marRight w:val="0"/>
          <w:marTop w:val="0"/>
          <w:marBottom w:val="180"/>
          <w:divBdr>
            <w:top w:val="none" w:sz="0" w:space="0" w:color="auto"/>
            <w:left w:val="none" w:sz="0" w:space="0" w:color="auto"/>
            <w:bottom w:val="none" w:sz="0" w:space="0" w:color="auto"/>
            <w:right w:val="none" w:sz="0" w:space="0" w:color="auto"/>
          </w:divBdr>
        </w:div>
        <w:div w:id="1199245227">
          <w:marLeft w:val="0"/>
          <w:marRight w:val="0"/>
          <w:marTop w:val="0"/>
          <w:marBottom w:val="180"/>
          <w:divBdr>
            <w:top w:val="none" w:sz="0" w:space="0" w:color="auto"/>
            <w:left w:val="none" w:sz="0" w:space="0" w:color="auto"/>
            <w:bottom w:val="none" w:sz="0" w:space="0" w:color="auto"/>
            <w:right w:val="none" w:sz="0" w:space="0" w:color="auto"/>
          </w:divBdr>
        </w:div>
      </w:divsChild>
    </w:div>
    <w:div w:id="718165949">
      <w:bodyDiv w:val="1"/>
      <w:marLeft w:val="0"/>
      <w:marRight w:val="0"/>
      <w:marTop w:val="0"/>
      <w:marBottom w:val="0"/>
      <w:divBdr>
        <w:top w:val="none" w:sz="0" w:space="0" w:color="auto"/>
        <w:left w:val="none" w:sz="0" w:space="0" w:color="auto"/>
        <w:bottom w:val="none" w:sz="0" w:space="0" w:color="auto"/>
        <w:right w:val="none" w:sz="0" w:space="0" w:color="auto"/>
      </w:divBdr>
      <w:divsChild>
        <w:div w:id="281618603">
          <w:marLeft w:val="240"/>
          <w:marRight w:val="0"/>
          <w:marTop w:val="240"/>
          <w:marBottom w:val="240"/>
          <w:divBdr>
            <w:top w:val="none" w:sz="0" w:space="0" w:color="auto"/>
            <w:left w:val="none" w:sz="0" w:space="0" w:color="auto"/>
            <w:bottom w:val="none" w:sz="0" w:space="0" w:color="auto"/>
            <w:right w:val="none" w:sz="0" w:space="0" w:color="auto"/>
          </w:divBdr>
        </w:div>
        <w:div w:id="702248869">
          <w:marLeft w:val="240"/>
          <w:marRight w:val="0"/>
          <w:marTop w:val="240"/>
          <w:marBottom w:val="240"/>
          <w:divBdr>
            <w:top w:val="none" w:sz="0" w:space="0" w:color="auto"/>
            <w:left w:val="none" w:sz="0" w:space="0" w:color="auto"/>
            <w:bottom w:val="none" w:sz="0" w:space="0" w:color="auto"/>
            <w:right w:val="none" w:sz="0" w:space="0" w:color="auto"/>
          </w:divBdr>
        </w:div>
        <w:div w:id="781456540">
          <w:marLeft w:val="240"/>
          <w:marRight w:val="0"/>
          <w:marTop w:val="240"/>
          <w:marBottom w:val="240"/>
          <w:divBdr>
            <w:top w:val="none" w:sz="0" w:space="0" w:color="auto"/>
            <w:left w:val="none" w:sz="0" w:space="0" w:color="auto"/>
            <w:bottom w:val="none" w:sz="0" w:space="0" w:color="auto"/>
            <w:right w:val="none" w:sz="0" w:space="0" w:color="auto"/>
          </w:divBdr>
        </w:div>
        <w:div w:id="833960654">
          <w:marLeft w:val="240"/>
          <w:marRight w:val="0"/>
          <w:marTop w:val="240"/>
          <w:marBottom w:val="240"/>
          <w:divBdr>
            <w:top w:val="none" w:sz="0" w:space="0" w:color="auto"/>
            <w:left w:val="none" w:sz="0" w:space="0" w:color="auto"/>
            <w:bottom w:val="none" w:sz="0" w:space="0" w:color="auto"/>
            <w:right w:val="none" w:sz="0" w:space="0" w:color="auto"/>
          </w:divBdr>
        </w:div>
      </w:divsChild>
    </w:div>
    <w:div w:id="720910459">
      <w:bodyDiv w:val="1"/>
      <w:marLeft w:val="0"/>
      <w:marRight w:val="0"/>
      <w:marTop w:val="0"/>
      <w:marBottom w:val="0"/>
      <w:divBdr>
        <w:top w:val="none" w:sz="0" w:space="0" w:color="auto"/>
        <w:left w:val="none" w:sz="0" w:space="0" w:color="auto"/>
        <w:bottom w:val="none" w:sz="0" w:space="0" w:color="auto"/>
        <w:right w:val="none" w:sz="0" w:space="0" w:color="auto"/>
      </w:divBdr>
      <w:divsChild>
        <w:div w:id="1596399306">
          <w:marLeft w:val="240"/>
          <w:marRight w:val="0"/>
          <w:marTop w:val="240"/>
          <w:marBottom w:val="240"/>
          <w:divBdr>
            <w:top w:val="none" w:sz="0" w:space="0" w:color="auto"/>
            <w:left w:val="none" w:sz="0" w:space="0" w:color="auto"/>
            <w:bottom w:val="none" w:sz="0" w:space="0" w:color="auto"/>
            <w:right w:val="none" w:sz="0" w:space="0" w:color="auto"/>
          </w:divBdr>
        </w:div>
        <w:div w:id="2023580328">
          <w:marLeft w:val="240"/>
          <w:marRight w:val="0"/>
          <w:marTop w:val="240"/>
          <w:marBottom w:val="240"/>
          <w:divBdr>
            <w:top w:val="none" w:sz="0" w:space="0" w:color="auto"/>
            <w:left w:val="none" w:sz="0" w:space="0" w:color="auto"/>
            <w:bottom w:val="none" w:sz="0" w:space="0" w:color="auto"/>
            <w:right w:val="none" w:sz="0" w:space="0" w:color="auto"/>
          </w:divBdr>
        </w:div>
      </w:divsChild>
    </w:div>
    <w:div w:id="732972462">
      <w:bodyDiv w:val="1"/>
      <w:marLeft w:val="0"/>
      <w:marRight w:val="0"/>
      <w:marTop w:val="0"/>
      <w:marBottom w:val="0"/>
      <w:divBdr>
        <w:top w:val="none" w:sz="0" w:space="0" w:color="auto"/>
        <w:left w:val="none" w:sz="0" w:space="0" w:color="auto"/>
        <w:bottom w:val="none" w:sz="0" w:space="0" w:color="auto"/>
        <w:right w:val="none" w:sz="0" w:space="0" w:color="auto"/>
      </w:divBdr>
    </w:div>
    <w:div w:id="735513215">
      <w:bodyDiv w:val="1"/>
      <w:marLeft w:val="0"/>
      <w:marRight w:val="0"/>
      <w:marTop w:val="0"/>
      <w:marBottom w:val="0"/>
      <w:divBdr>
        <w:top w:val="none" w:sz="0" w:space="0" w:color="auto"/>
        <w:left w:val="none" w:sz="0" w:space="0" w:color="auto"/>
        <w:bottom w:val="none" w:sz="0" w:space="0" w:color="auto"/>
        <w:right w:val="none" w:sz="0" w:space="0" w:color="auto"/>
      </w:divBdr>
      <w:divsChild>
        <w:div w:id="2046715448">
          <w:marLeft w:val="240"/>
          <w:marRight w:val="0"/>
          <w:marTop w:val="240"/>
          <w:marBottom w:val="240"/>
          <w:divBdr>
            <w:top w:val="none" w:sz="0" w:space="0" w:color="auto"/>
            <w:left w:val="none" w:sz="0" w:space="0" w:color="auto"/>
            <w:bottom w:val="none" w:sz="0" w:space="0" w:color="auto"/>
            <w:right w:val="none" w:sz="0" w:space="0" w:color="auto"/>
          </w:divBdr>
        </w:div>
      </w:divsChild>
    </w:div>
    <w:div w:id="762189801">
      <w:bodyDiv w:val="1"/>
      <w:marLeft w:val="0"/>
      <w:marRight w:val="0"/>
      <w:marTop w:val="0"/>
      <w:marBottom w:val="0"/>
      <w:divBdr>
        <w:top w:val="none" w:sz="0" w:space="0" w:color="auto"/>
        <w:left w:val="none" w:sz="0" w:space="0" w:color="auto"/>
        <w:bottom w:val="none" w:sz="0" w:space="0" w:color="auto"/>
        <w:right w:val="none" w:sz="0" w:space="0" w:color="auto"/>
      </w:divBdr>
      <w:divsChild>
        <w:div w:id="540287853">
          <w:marLeft w:val="240"/>
          <w:marRight w:val="0"/>
          <w:marTop w:val="240"/>
          <w:marBottom w:val="240"/>
          <w:divBdr>
            <w:top w:val="none" w:sz="0" w:space="0" w:color="auto"/>
            <w:left w:val="none" w:sz="0" w:space="0" w:color="auto"/>
            <w:bottom w:val="none" w:sz="0" w:space="0" w:color="auto"/>
            <w:right w:val="none" w:sz="0" w:space="0" w:color="auto"/>
          </w:divBdr>
        </w:div>
      </w:divsChild>
    </w:div>
    <w:div w:id="769546202">
      <w:bodyDiv w:val="1"/>
      <w:marLeft w:val="0"/>
      <w:marRight w:val="0"/>
      <w:marTop w:val="0"/>
      <w:marBottom w:val="0"/>
      <w:divBdr>
        <w:top w:val="none" w:sz="0" w:space="0" w:color="auto"/>
        <w:left w:val="none" w:sz="0" w:space="0" w:color="auto"/>
        <w:bottom w:val="none" w:sz="0" w:space="0" w:color="auto"/>
        <w:right w:val="none" w:sz="0" w:space="0" w:color="auto"/>
      </w:divBdr>
    </w:div>
    <w:div w:id="774249639">
      <w:bodyDiv w:val="1"/>
      <w:marLeft w:val="0"/>
      <w:marRight w:val="0"/>
      <w:marTop w:val="0"/>
      <w:marBottom w:val="0"/>
      <w:divBdr>
        <w:top w:val="none" w:sz="0" w:space="0" w:color="auto"/>
        <w:left w:val="none" w:sz="0" w:space="0" w:color="auto"/>
        <w:bottom w:val="none" w:sz="0" w:space="0" w:color="auto"/>
        <w:right w:val="none" w:sz="0" w:space="0" w:color="auto"/>
      </w:divBdr>
      <w:divsChild>
        <w:div w:id="1202983982">
          <w:marLeft w:val="240"/>
          <w:marRight w:val="0"/>
          <w:marTop w:val="240"/>
          <w:marBottom w:val="240"/>
          <w:divBdr>
            <w:top w:val="none" w:sz="0" w:space="0" w:color="auto"/>
            <w:left w:val="none" w:sz="0" w:space="0" w:color="auto"/>
            <w:bottom w:val="none" w:sz="0" w:space="0" w:color="auto"/>
            <w:right w:val="none" w:sz="0" w:space="0" w:color="auto"/>
          </w:divBdr>
        </w:div>
      </w:divsChild>
    </w:div>
    <w:div w:id="777408670">
      <w:bodyDiv w:val="1"/>
      <w:marLeft w:val="0"/>
      <w:marRight w:val="0"/>
      <w:marTop w:val="0"/>
      <w:marBottom w:val="0"/>
      <w:divBdr>
        <w:top w:val="none" w:sz="0" w:space="0" w:color="auto"/>
        <w:left w:val="none" w:sz="0" w:space="0" w:color="auto"/>
        <w:bottom w:val="none" w:sz="0" w:space="0" w:color="auto"/>
        <w:right w:val="none" w:sz="0" w:space="0" w:color="auto"/>
      </w:divBdr>
    </w:div>
    <w:div w:id="780880455">
      <w:bodyDiv w:val="1"/>
      <w:marLeft w:val="0"/>
      <w:marRight w:val="0"/>
      <w:marTop w:val="0"/>
      <w:marBottom w:val="0"/>
      <w:divBdr>
        <w:top w:val="none" w:sz="0" w:space="0" w:color="auto"/>
        <w:left w:val="none" w:sz="0" w:space="0" w:color="auto"/>
        <w:bottom w:val="none" w:sz="0" w:space="0" w:color="auto"/>
        <w:right w:val="none" w:sz="0" w:space="0" w:color="auto"/>
      </w:divBdr>
    </w:div>
    <w:div w:id="781535171">
      <w:bodyDiv w:val="1"/>
      <w:marLeft w:val="0"/>
      <w:marRight w:val="0"/>
      <w:marTop w:val="0"/>
      <w:marBottom w:val="0"/>
      <w:divBdr>
        <w:top w:val="none" w:sz="0" w:space="0" w:color="auto"/>
        <w:left w:val="none" w:sz="0" w:space="0" w:color="auto"/>
        <w:bottom w:val="none" w:sz="0" w:space="0" w:color="auto"/>
        <w:right w:val="none" w:sz="0" w:space="0" w:color="auto"/>
      </w:divBdr>
    </w:div>
    <w:div w:id="817378454">
      <w:bodyDiv w:val="1"/>
      <w:marLeft w:val="0"/>
      <w:marRight w:val="0"/>
      <w:marTop w:val="0"/>
      <w:marBottom w:val="0"/>
      <w:divBdr>
        <w:top w:val="none" w:sz="0" w:space="0" w:color="auto"/>
        <w:left w:val="none" w:sz="0" w:space="0" w:color="auto"/>
        <w:bottom w:val="none" w:sz="0" w:space="0" w:color="auto"/>
        <w:right w:val="none" w:sz="0" w:space="0" w:color="auto"/>
      </w:divBdr>
    </w:div>
    <w:div w:id="841705070">
      <w:bodyDiv w:val="1"/>
      <w:marLeft w:val="0"/>
      <w:marRight w:val="0"/>
      <w:marTop w:val="0"/>
      <w:marBottom w:val="0"/>
      <w:divBdr>
        <w:top w:val="none" w:sz="0" w:space="0" w:color="auto"/>
        <w:left w:val="none" w:sz="0" w:space="0" w:color="auto"/>
        <w:bottom w:val="none" w:sz="0" w:space="0" w:color="auto"/>
        <w:right w:val="none" w:sz="0" w:space="0" w:color="auto"/>
      </w:divBdr>
    </w:div>
    <w:div w:id="843788546">
      <w:bodyDiv w:val="1"/>
      <w:marLeft w:val="0"/>
      <w:marRight w:val="0"/>
      <w:marTop w:val="0"/>
      <w:marBottom w:val="0"/>
      <w:divBdr>
        <w:top w:val="none" w:sz="0" w:space="0" w:color="auto"/>
        <w:left w:val="none" w:sz="0" w:space="0" w:color="auto"/>
        <w:bottom w:val="none" w:sz="0" w:space="0" w:color="auto"/>
        <w:right w:val="none" w:sz="0" w:space="0" w:color="auto"/>
      </w:divBdr>
    </w:div>
    <w:div w:id="846948571">
      <w:bodyDiv w:val="1"/>
      <w:marLeft w:val="0"/>
      <w:marRight w:val="0"/>
      <w:marTop w:val="0"/>
      <w:marBottom w:val="0"/>
      <w:divBdr>
        <w:top w:val="none" w:sz="0" w:space="0" w:color="auto"/>
        <w:left w:val="none" w:sz="0" w:space="0" w:color="auto"/>
        <w:bottom w:val="none" w:sz="0" w:space="0" w:color="auto"/>
        <w:right w:val="none" w:sz="0" w:space="0" w:color="auto"/>
      </w:divBdr>
    </w:div>
    <w:div w:id="861356031">
      <w:bodyDiv w:val="1"/>
      <w:marLeft w:val="0"/>
      <w:marRight w:val="0"/>
      <w:marTop w:val="0"/>
      <w:marBottom w:val="0"/>
      <w:divBdr>
        <w:top w:val="none" w:sz="0" w:space="0" w:color="auto"/>
        <w:left w:val="none" w:sz="0" w:space="0" w:color="auto"/>
        <w:bottom w:val="none" w:sz="0" w:space="0" w:color="auto"/>
        <w:right w:val="none" w:sz="0" w:space="0" w:color="auto"/>
      </w:divBdr>
    </w:div>
    <w:div w:id="865749769">
      <w:bodyDiv w:val="1"/>
      <w:marLeft w:val="0"/>
      <w:marRight w:val="0"/>
      <w:marTop w:val="0"/>
      <w:marBottom w:val="0"/>
      <w:divBdr>
        <w:top w:val="none" w:sz="0" w:space="0" w:color="auto"/>
        <w:left w:val="none" w:sz="0" w:space="0" w:color="auto"/>
        <w:bottom w:val="none" w:sz="0" w:space="0" w:color="auto"/>
        <w:right w:val="none" w:sz="0" w:space="0" w:color="auto"/>
      </w:divBdr>
      <w:divsChild>
        <w:div w:id="53165333">
          <w:marLeft w:val="0"/>
          <w:marRight w:val="0"/>
          <w:marTop w:val="0"/>
          <w:marBottom w:val="0"/>
          <w:divBdr>
            <w:top w:val="none" w:sz="0" w:space="0" w:color="auto"/>
            <w:left w:val="none" w:sz="0" w:space="0" w:color="auto"/>
            <w:bottom w:val="none" w:sz="0" w:space="0" w:color="auto"/>
            <w:right w:val="none" w:sz="0" w:space="0" w:color="auto"/>
          </w:divBdr>
        </w:div>
        <w:div w:id="210963246">
          <w:marLeft w:val="0"/>
          <w:marRight w:val="0"/>
          <w:marTop w:val="0"/>
          <w:marBottom w:val="0"/>
          <w:divBdr>
            <w:top w:val="none" w:sz="0" w:space="0" w:color="auto"/>
            <w:left w:val="none" w:sz="0" w:space="0" w:color="auto"/>
            <w:bottom w:val="none" w:sz="0" w:space="0" w:color="auto"/>
            <w:right w:val="none" w:sz="0" w:space="0" w:color="auto"/>
          </w:divBdr>
        </w:div>
        <w:div w:id="705326264">
          <w:marLeft w:val="0"/>
          <w:marRight w:val="0"/>
          <w:marTop w:val="0"/>
          <w:marBottom w:val="0"/>
          <w:divBdr>
            <w:top w:val="none" w:sz="0" w:space="0" w:color="auto"/>
            <w:left w:val="none" w:sz="0" w:space="0" w:color="auto"/>
            <w:bottom w:val="none" w:sz="0" w:space="0" w:color="auto"/>
            <w:right w:val="none" w:sz="0" w:space="0" w:color="auto"/>
          </w:divBdr>
        </w:div>
        <w:div w:id="860973117">
          <w:marLeft w:val="0"/>
          <w:marRight w:val="0"/>
          <w:marTop w:val="0"/>
          <w:marBottom w:val="0"/>
          <w:divBdr>
            <w:top w:val="none" w:sz="0" w:space="0" w:color="auto"/>
            <w:left w:val="none" w:sz="0" w:space="0" w:color="auto"/>
            <w:bottom w:val="none" w:sz="0" w:space="0" w:color="auto"/>
            <w:right w:val="none" w:sz="0" w:space="0" w:color="auto"/>
          </w:divBdr>
        </w:div>
        <w:div w:id="991830990">
          <w:marLeft w:val="0"/>
          <w:marRight w:val="0"/>
          <w:marTop w:val="0"/>
          <w:marBottom w:val="0"/>
          <w:divBdr>
            <w:top w:val="none" w:sz="0" w:space="0" w:color="auto"/>
            <w:left w:val="none" w:sz="0" w:space="0" w:color="auto"/>
            <w:bottom w:val="none" w:sz="0" w:space="0" w:color="auto"/>
            <w:right w:val="none" w:sz="0" w:space="0" w:color="auto"/>
          </w:divBdr>
        </w:div>
        <w:div w:id="1503349893">
          <w:marLeft w:val="0"/>
          <w:marRight w:val="0"/>
          <w:marTop w:val="0"/>
          <w:marBottom w:val="0"/>
          <w:divBdr>
            <w:top w:val="none" w:sz="0" w:space="0" w:color="auto"/>
            <w:left w:val="none" w:sz="0" w:space="0" w:color="auto"/>
            <w:bottom w:val="none" w:sz="0" w:space="0" w:color="auto"/>
            <w:right w:val="none" w:sz="0" w:space="0" w:color="auto"/>
          </w:divBdr>
        </w:div>
        <w:div w:id="1634023890">
          <w:marLeft w:val="0"/>
          <w:marRight w:val="0"/>
          <w:marTop w:val="0"/>
          <w:marBottom w:val="0"/>
          <w:divBdr>
            <w:top w:val="none" w:sz="0" w:space="0" w:color="auto"/>
            <w:left w:val="none" w:sz="0" w:space="0" w:color="auto"/>
            <w:bottom w:val="none" w:sz="0" w:space="0" w:color="auto"/>
            <w:right w:val="none" w:sz="0" w:space="0" w:color="auto"/>
          </w:divBdr>
        </w:div>
        <w:div w:id="1692992602">
          <w:marLeft w:val="0"/>
          <w:marRight w:val="0"/>
          <w:marTop w:val="0"/>
          <w:marBottom w:val="0"/>
          <w:divBdr>
            <w:top w:val="none" w:sz="0" w:space="0" w:color="auto"/>
            <w:left w:val="none" w:sz="0" w:space="0" w:color="auto"/>
            <w:bottom w:val="none" w:sz="0" w:space="0" w:color="auto"/>
            <w:right w:val="none" w:sz="0" w:space="0" w:color="auto"/>
          </w:divBdr>
        </w:div>
        <w:div w:id="1735541323">
          <w:marLeft w:val="0"/>
          <w:marRight w:val="0"/>
          <w:marTop w:val="0"/>
          <w:marBottom w:val="0"/>
          <w:divBdr>
            <w:top w:val="none" w:sz="0" w:space="0" w:color="auto"/>
            <w:left w:val="none" w:sz="0" w:space="0" w:color="auto"/>
            <w:bottom w:val="none" w:sz="0" w:space="0" w:color="auto"/>
            <w:right w:val="none" w:sz="0" w:space="0" w:color="auto"/>
          </w:divBdr>
        </w:div>
        <w:div w:id="1772818599">
          <w:marLeft w:val="0"/>
          <w:marRight w:val="0"/>
          <w:marTop w:val="0"/>
          <w:marBottom w:val="0"/>
          <w:divBdr>
            <w:top w:val="none" w:sz="0" w:space="0" w:color="auto"/>
            <w:left w:val="none" w:sz="0" w:space="0" w:color="auto"/>
            <w:bottom w:val="none" w:sz="0" w:space="0" w:color="auto"/>
            <w:right w:val="none" w:sz="0" w:space="0" w:color="auto"/>
          </w:divBdr>
        </w:div>
        <w:div w:id="2048917939">
          <w:marLeft w:val="0"/>
          <w:marRight w:val="0"/>
          <w:marTop w:val="0"/>
          <w:marBottom w:val="0"/>
          <w:divBdr>
            <w:top w:val="none" w:sz="0" w:space="0" w:color="auto"/>
            <w:left w:val="none" w:sz="0" w:space="0" w:color="auto"/>
            <w:bottom w:val="none" w:sz="0" w:space="0" w:color="auto"/>
            <w:right w:val="none" w:sz="0" w:space="0" w:color="auto"/>
          </w:divBdr>
        </w:div>
      </w:divsChild>
    </w:div>
    <w:div w:id="885483217">
      <w:bodyDiv w:val="1"/>
      <w:marLeft w:val="0"/>
      <w:marRight w:val="0"/>
      <w:marTop w:val="0"/>
      <w:marBottom w:val="0"/>
      <w:divBdr>
        <w:top w:val="none" w:sz="0" w:space="0" w:color="auto"/>
        <w:left w:val="none" w:sz="0" w:space="0" w:color="auto"/>
        <w:bottom w:val="none" w:sz="0" w:space="0" w:color="auto"/>
        <w:right w:val="none" w:sz="0" w:space="0" w:color="auto"/>
      </w:divBdr>
      <w:divsChild>
        <w:div w:id="369112252">
          <w:marLeft w:val="0"/>
          <w:marRight w:val="0"/>
          <w:marTop w:val="0"/>
          <w:marBottom w:val="0"/>
          <w:divBdr>
            <w:top w:val="none" w:sz="0" w:space="0" w:color="auto"/>
            <w:left w:val="none" w:sz="0" w:space="0" w:color="auto"/>
            <w:bottom w:val="none" w:sz="0" w:space="0" w:color="auto"/>
            <w:right w:val="none" w:sz="0" w:space="0" w:color="auto"/>
          </w:divBdr>
        </w:div>
        <w:div w:id="1069889275">
          <w:marLeft w:val="0"/>
          <w:marRight w:val="0"/>
          <w:marTop w:val="0"/>
          <w:marBottom w:val="0"/>
          <w:divBdr>
            <w:top w:val="none" w:sz="0" w:space="0" w:color="auto"/>
            <w:left w:val="none" w:sz="0" w:space="0" w:color="auto"/>
            <w:bottom w:val="none" w:sz="0" w:space="0" w:color="auto"/>
            <w:right w:val="none" w:sz="0" w:space="0" w:color="auto"/>
          </w:divBdr>
        </w:div>
        <w:div w:id="1212614966">
          <w:marLeft w:val="0"/>
          <w:marRight w:val="0"/>
          <w:marTop w:val="0"/>
          <w:marBottom w:val="0"/>
          <w:divBdr>
            <w:top w:val="none" w:sz="0" w:space="0" w:color="auto"/>
            <w:left w:val="none" w:sz="0" w:space="0" w:color="auto"/>
            <w:bottom w:val="none" w:sz="0" w:space="0" w:color="auto"/>
            <w:right w:val="none" w:sz="0" w:space="0" w:color="auto"/>
          </w:divBdr>
        </w:div>
        <w:div w:id="1234467687">
          <w:marLeft w:val="0"/>
          <w:marRight w:val="0"/>
          <w:marTop w:val="0"/>
          <w:marBottom w:val="0"/>
          <w:divBdr>
            <w:top w:val="none" w:sz="0" w:space="0" w:color="auto"/>
            <w:left w:val="none" w:sz="0" w:space="0" w:color="auto"/>
            <w:bottom w:val="none" w:sz="0" w:space="0" w:color="auto"/>
            <w:right w:val="none" w:sz="0" w:space="0" w:color="auto"/>
          </w:divBdr>
        </w:div>
        <w:div w:id="1299916042">
          <w:marLeft w:val="0"/>
          <w:marRight w:val="0"/>
          <w:marTop w:val="0"/>
          <w:marBottom w:val="0"/>
          <w:divBdr>
            <w:top w:val="none" w:sz="0" w:space="0" w:color="auto"/>
            <w:left w:val="none" w:sz="0" w:space="0" w:color="auto"/>
            <w:bottom w:val="none" w:sz="0" w:space="0" w:color="auto"/>
            <w:right w:val="none" w:sz="0" w:space="0" w:color="auto"/>
          </w:divBdr>
        </w:div>
        <w:div w:id="1366250934">
          <w:marLeft w:val="0"/>
          <w:marRight w:val="0"/>
          <w:marTop w:val="0"/>
          <w:marBottom w:val="0"/>
          <w:divBdr>
            <w:top w:val="none" w:sz="0" w:space="0" w:color="auto"/>
            <w:left w:val="none" w:sz="0" w:space="0" w:color="auto"/>
            <w:bottom w:val="none" w:sz="0" w:space="0" w:color="auto"/>
            <w:right w:val="none" w:sz="0" w:space="0" w:color="auto"/>
          </w:divBdr>
        </w:div>
        <w:div w:id="1544752762">
          <w:marLeft w:val="0"/>
          <w:marRight w:val="0"/>
          <w:marTop w:val="0"/>
          <w:marBottom w:val="0"/>
          <w:divBdr>
            <w:top w:val="none" w:sz="0" w:space="0" w:color="auto"/>
            <w:left w:val="none" w:sz="0" w:space="0" w:color="auto"/>
            <w:bottom w:val="none" w:sz="0" w:space="0" w:color="auto"/>
            <w:right w:val="none" w:sz="0" w:space="0" w:color="auto"/>
          </w:divBdr>
        </w:div>
        <w:div w:id="1616595356">
          <w:marLeft w:val="0"/>
          <w:marRight w:val="0"/>
          <w:marTop w:val="0"/>
          <w:marBottom w:val="0"/>
          <w:divBdr>
            <w:top w:val="none" w:sz="0" w:space="0" w:color="auto"/>
            <w:left w:val="none" w:sz="0" w:space="0" w:color="auto"/>
            <w:bottom w:val="none" w:sz="0" w:space="0" w:color="auto"/>
            <w:right w:val="none" w:sz="0" w:space="0" w:color="auto"/>
          </w:divBdr>
        </w:div>
        <w:div w:id="1914927075">
          <w:marLeft w:val="0"/>
          <w:marRight w:val="0"/>
          <w:marTop w:val="0"/>
          <w:marBottom w:val="0"/>
          <w:divBdr>
            <w:top w:val="none" w:sz="0" w:space="0" w:color="auto"/>
            <w:left w:val="none" w:sz="0" w:space="0" w:color="auto"/>
            <w:bottom w:val="none" w:sz="0" w:space="0" w:color="auto"/>
            <w:right w:val="none" w:sz="0" w:space="0" w:color="auto"/>
          </w:divBdr>
        </w:div>
        <w:div w:id="1997957202">
          <w:marLeft w:val="0"/>
          <w:marRight w:val="0"/>
          <w:marTop w:val="0"/>
          <w:marBottom w:val="0"/>
          <w:divBdr>
            <w:top w:val="none" w:sz="0" w:space="0" w:color="auto"/>
            <w:left w:val="none" w:sz="0" w:space="0" w:color="auto"/>
            <w:bottom w:val="none" w:sz="0" w:space="0" w:color="auto"/>
            <w:right w:val="none" w:sz="0" w:space="0" w:color="auto"/>
          </w:divBdr>
        </w:div>
        <w:div w:id="2118209438">
          <w:marLeft w:val="0"/>
          <w:marRight w:val="0"/>
          <w:marTop w:val="0"/>
          <w:marBottom w:val="0"/>
          <w:divBdr>
            <w:top w:val="none" w:sz="0" w:space="0" w:color="auto"/>
            <w:left w:val="none" w:sz="0" w:space="0" w:color="auto"/>
            <w:bottom w:val="none" w:sz="0" w:space="0" w:color="auto"/>
            <w:right w:val="none" w:sz="0" w:space="0" w:color="auto"/>
          </w:divBdr>
        </w:div>
      </w:divsChild>
    </w:div>
    <w:div w:id="891037025">
      <w:bodyDiv w:val="1"/>
      <w:marLeft w:val="0"/>
      <w:marRight w:val="0"/>
      <w:marTop w:val="0"/>
      <w:marBottom w:val="0"/>
      <w:divBdr>
        <w:top w:val="none" w:sz="0" w:space="0" w:color="auto"/>
        <w:left w:val="none" w:sz="0" w:space="0" w:color="auto"/>
        <w:bottom w:val="none" w:sz="0" w:space="0" w:color="auto"/>
        <w:right w:val="none" w:sz="0" w:space="0" w:color="auto"/>
      </w:divBdr>
    </w:div>
    <w:div w:id="902447215">
      <w:bodyDiv w:val="1"/>
      <w:marLeft w:val="0"/>
      <w:marRight w:val="0"/>
      <w:marTop w:val="0"/>
      <w:marBottom w:val="0"/>
      <w:divBdr>
        <w:top w:val="none" w:sz="0" w:space="0" w:color="auto"/>
        <w:left w:val="none" w:sz="0" w:space="0" w:color="auto"/>
        <w:bottom w:val="none" w:sz="0" w:space="0" w:color="auto"/>
        <w:right w:val="none" w:sz="0" w:space="0" w:color="auto"/>
      </w:divBdr>
    </w:div>
    <w:div w:id="904143601">
      <w:bodyDiv w:val="1"/>
      <w:marLeft w:val="0"/>
      <w:marRight w:val="0"/>
      <w:marTop w:val="0"/>
      <w:marBottom w:val="0"/>
      <w:divBdr>
        <w:top w:val="none" w:sz="0" w:space="0" w:color="auto"/>
        <w:left w:val="none" w:sz="0" w:space="0" w:color="auto"/>
        <w:bottom w:val="none" w:sz="0" w:space="0" w:color="auto"/>
        <w:right w:val="none" w:sz="0" w:space="0" w:color="auto"/>
      </w:divBdr>
    </w:div>
    <w:div w:id="915359870">
      <w:bodyDiv w:val="1"/>
      <w:marLeft w:val="0"/>
      <w:marRight w:val="0"/>
      <w:marTop w:val="0"/>
      <w:marBottom w:val="0"/>
      <w:divBdr>
        <w:top w:val="none" w:sz="0" w:space="0" w:color="auto"/>
        <w:left w:val="none" w:sz="0" w:space="0" w:color="auto"/>
        <w:bottom w:val="none" w:sz="0" w:space="0" w:color="auto"/>
        <w:right w:val="none" w:sz="0" w:space="0" w:color="auto"/>
      </w:divBdr>
    </w:div>
    <w:div w:id="917715418">
      <w:bodyDiv w:val="1"/>
      <w:marLeft w:val="0"/>
      <w:marRight w:val="0"/>
      <w:marTop w:val="0"/>
      <w:marBottom w:val="0"/>
      <w:divBdr>
        <w:top w:val="none" w:sz="0" w:space="0" w:color="auto"/>
        <w:left w:val="none" w:sz="0" w:space="0" w:color="auto"/>
        <w:bottom w:val="none" w:sz="0" w:space="0" w:color="auto"/>
        <w:right w:val="none" w:sz="0" w:space="0" w:color="auto"/>
      </w:divBdr>
    </w:div>
    <w:div w:id="917980680">
      <w:bodyDiv w:val="1"/>
      <w:marLeft w:val="0"/>
      <w:marRight w:val="0"/>
      <w:marTop w:val="0"/>
      <w:marBottom w:val="0"/>
      <w:divBdr>
        <w:top w:val="none" w:sz="0" w:space="0" w:color="auto"/>
        <w:left w:val="none" w:sz="0" w:space="0" w:color="auto"/>
        <w:bottom w:val="none" w:sz="0" w:space="0" w:color="auto"/>
        <w:right w:val="none" w:sz="0" w:space="0" w:color="auto"/>
      </w:divBdr>
    </w:div>
    <w:div w:id="930818548">
      <w:bodyDiv w:val="1"/>
      <w:marLeft w:val="0"/>
      <w:marRight w:val="0"/>
      <w:marTop w:val="0"/>
      <w:marBottom w:val="0"/>
      <w:divBdr>
        <w:top w:val="none" w:sz="0" w:space="0" w:color="auto"/>
        <w:left w:val="none" w:sz="0" w:space="0" w:color="auto"/>
        <w:bottom w:val="none" w:sz="0" w:space="0" w:color="auto"/>
        <w:right w:val="none" w:sz="0" w:space="0" w:color="auto"/>
      </w:divBdr>
    </w:div>
    <w:div w:id="934168251">
      <w:bodyDiv w:val="1"/>
      <w:marLeft w:val="0"/>
      <w:marRight w:val="0"/>
      <w:marTop w:val="0"/>
      <w:marBottom w:val="0"/>
      <w:divBdr>
        <w:top w:val="none" w:sz="0" w:space="0" w:color="auto"/>
        <w:left w:val="none" w:sz="0" w:space="0" w:color="auto"/>
        <w:bottom w:val="none" w:sz="0" w:space="0" w:color="auto"/>
        <w:right w:val="none" w:sz="0" w:space="0" w:color="auto"/>
      </w:divBdr>
    </w:div>
    <w:div w:id="959532289">
      <w:bodyDiv w:val="1"/>
      <w:marLeft w:val="0"/>
      <w:marRight w:val="0"/>
      <w:marTop w:val="0"/>
      <w:marBottom w:val="0"/>
      <w:divBdr>
        <w:top w:val="none" w:sz="0" w:space="0" w:color="auto"/>
        <w:left w:val="none" w:sz="0" w:space="0" w:color="auto"/>
        <w:bottom w:val="none" w:sz="0" w:space="0" w:color="auto"/>
        <w:right w:val="none" w:sz="0" w:space="0" w:color="auto"/>
      </w:divBdr>
    </w:div>
    <w:div w:id="966622910">
      <w:bodyDiv w:val="1"/>
      <w:marLeft w:val="0"/>
      <w:marRight w:val="0"/>
      <w:marTop w:val="0"/>
      <w:marBottom w:val="0"/>
      <w:divBdr>
        <w:top w:val="none" w:sz="0" w:space="0" w:color="auto"/>
        <w:left w:val="none" w:sz="0" w:space="0" w:color="auto"/>
        <w:bottom w:val="none" w:sz="0" w:space="0" w:color="auto"/>
        <w:right w:val="none" w:sz="0" w:space="0" w:color="auto"/>
      </w:divBdr>
    </w:div>
    <w:div w:id="1003094285">
      <w:bodyDiv w:val="1"/>
      <w:marLeft w:val="0"/>
      <w:marRight w:val="0"/>
      <w:marTop w:val="0"/>
      <w:marBottom w:val="0"/>
      <w:divBdr>
        <w:top w:val="none" w:sz="0" w:space="0" w:color="auto"/>
        <w:left w:val="none" w:sz="0" w:space="0" w:color="auto"/>
        <w:bottom w:val="none" w:sz="0" w:space="0" w:color="auto"/>
        <w:right w:val="none" w:sz="0" w:space="0" w:color="auto"/>
      </w:divBdr>
    </w:div>
    <w:div w:id="1011568765">
      <w:bodyDiv w:val="1"/>
      <w:marLeft w:val="0"/>
      <w:marRight w:val="0"/>
      <w:marTop w:val="0"/>
      <w:marBottom w:val="0"/>
      <w:divBdr>
        <w:top w:val="none" w:sz="0" w:space="0" w:color="auto"/>
        <w:left w:val="none" w:sz="0" w:space="0" w:color="auto"/>
        <w:bottom w:val="none" w:sz="0" w:space="0" w:color="auto"/>
        <w:right w:val="none" w:sz="0" w:space="0" w:color="auto"/>
      </w:divBdr>
    </w:div>
    <w:div w:id="1012026581">
      <w:bodyDiv w:val="1"/>
      <w:marLeft w:val="0"/>
      <w:marRight w:val="0"/>
      <w:marTop w:val="0"/>
      <w:marBottom w:val="0"/>
      <w:divBdr>
        <w:top w:val="none" w:sz="0" w:space="0" w:color="auto"/>
        <w:left w:val="none" w:sz="0" w:space="0" w:color="auto"/>
        <w:bottom w:val="none" w:sz="0" w:space="0" w:color="auto"/>
        <w:right w:val="none" w:sz="0" w:space="0" w:color="auto"/>
      </w:divBdr>
    </w:div>
    <w:div w:id="1024525632">
      <w:bodyDiv w:val="1"/>
      <w:marLeft w:val="0"/>
      <w:marRight w:val="0"/>
      <w:marTop w:val="0"/>
      <w:marBottom w:val="0"/>
      <w:divBdr>
        <w:top w:val="none" w:sz="0" w:space="0" w:color="auto"/>
        <w:left w:val="none" w:sz="0" w:space="0" w:color="auto"/>
        <w:bottom w:val="none" w:sz="0" w:space="0" w:color="auto"/>
        <w:right w:val="none" w:sz="0" w:space="0" w:color="auto"/>
      </w:divBdr>
    </w:div>
    <w:div w:id="1039014047">
      <w:bodyDiv w:val="1"/>
      <w:marLeft w:val="0"/>
      <w:marRight w:val="0"/>
      <w:marTop w:val="0"/>
      <w:marBottom w:val="0"/>
      <w:divBdr>
        <w:top w:val="none" w:sz="0" w:space="0" w:color="auto"/>
        <w:left w:val="none" w:sz="0" w:space="0" w:color="auto"/>
        <w:bottom w:val="none" w:sz="0" w:space="0" w:color="auto"/>
        <w:right w:val="none" w:sz="0" w:space="0" w:color="auto"/>
      </w:divBdr>
    </w:div>
    <w:div w:id="1040057306">
      <w:bodyDiv w:val="1"/>
      <w:marLeft w:val="0"/>
      <w:marRight w:val="0"/>
      <w:marTop w:val="0"/>
      <w:marBottom w:val="0"/>
      <w:divBdr>
        <w:top w:val="none" w:sz="0" w:space="0" w:color="auto"/>
        <w:left w:val="none" w:sz="0" w:space="0" w:color="auto"/>
        <w:bottom w:val="none" w:sz="0" w:space="0" w:color="auto"/>
        <w:right w:val="none" w:sz="0" w:space="0" w:color="auto"/>
      </w:divBdr>
    </w:div>
    <w:div w:id="1071390101">
      <w:bodyDiv w:val="1"/>
      <w:marLeft w:val="0"/>
      <w:marRight w:val="0"/>
      <w:marTop w:val="0"/>
      <w:marBottom w:val="0"/>
      <w:divBdr>
        <w:top w:val="none" w:sz="0" w:space="0" w:color="auto"/>
        <w:left w:val="none" w:sz="0" w:space="0" w:color="auto"/>
        <w:bottom w:val="none" w:sz="0" w:space="0" w:color="auto"/>
        <w:right w:val="none" w:sz="0" w:space="0" w:color="auto"/>
      </w:divBdr>
    </w:div>
    <w:div w:id="1082800969">
      <w:bodyDiv w:val="1"/>
      <w:marLeft w:val="0"/>
      <w:marRight w:val="0"/>
      <w:marTop w:val="0"/>
      <w:marBottom w:val="0"/>
      <w:divBdr>
        <w:top w:val="none" w:sz="0" w:space="0" w:color="auto"/>
        <w:left w:val="none" w:sz="0" w:space="0" w:color="auto"/>
        <w:bottom w:val="none" w:sz="0" w:space="0" w:color="auto"/>
        <w:right w:val="none" w:sz="0" w:space="0" w:color="auto"/>
      </w:divBdr>
    </w:div>
    <w:div w:id="1112555977">
      <w:bodyDiv w:val="1"/>
      <w:marLeft w:val="0"/>
      <w:marRight w:val="0"/>
      <w:marTop w:val="0"/>
      <w:marBottom w:val="0"/>
      <w:divBdr>
        <w:top w:val="none" w:sz="0" w:space="0" w:color="auto"/>
        <w:left w:val="none" w:sz="0" w:space="0" w:color="auto"/>
        <w:bottom w:val="none" w:sz="0" w:space="0" w:color="auto"/>
        <w:right w:val="none" w:sz="0" w:space="0" w:color="auto"/>
      </w:divBdr>
    </w:div>
    <w:div w:id="1139419615">
      <w:bodyDiv w:val="1"/>
      <w:marLeft w:val="0"/>
      <w:marRight w:val="0"/>
      <w:marTop w:val="0"/>
      <w:marBottom w:val="0"/>
      <w:divBdr>
        <w:top w:val="none" w:sz="0" w:space="0" w:color="auto"/>
        <w:left w:val="none" w:sz="0" w:space="0" w:color="auto"/>
        <w:bottom w:val="none" w:sz="0" w:space="0" w:color="auto"/>
        <w:right w:val="none" w:sz="0" w:space="0" w:color="auto"/>
      </w:divBdr>
    </w:div>
    <w:div w:id="1148597132">
      <w:bodyDiv w:val="1"/>
      <w:marLeft w:val="0"/>
      <w:marRight w:val="0"/>
      <w:marTop w:val="0"/>
      <w:marBottom w:val="0"/>
      <w:divBdr>
        <w:top w:val="none" w:sz="0" w:space="0" w:color="auto"/>
        <w:left w:val="none" w:sz="0" w:space="0" w:color="auto"/>
        <w:bottom w:val="none" w:sz="0" w:space="0" w:color="auto"/>
        <w:right w:val="none" w:sz="0" w:space="0" w:color="auto"/>
      </w:divBdr>
    </w:div>
    <w:div w:id="1173883332">
      <w:bodyDiv w:val="1"/>
      <w:marLeft w:val="0"/>
      <w:marRight w:val="0"/>
      <w:marTop w:val="0"/>
      <w:marBottom w:val="0"/>
      <w:divBdr>
        <w:top w:val="none" w:sz="0" w:space="0" w:color="auto"/>
        <w:left w:val="none" w:sz="0" w:space="0" w:color="auto"/>
        <w:bottom w:val="none" w:sz="0" w:space="0" w:color="auto"/>
        <w:right w:val="none" w:sz="0" w:space="0" w:color="auto"/>
      </w:divBdr>
    </w:div>
    <w:div w:id="1174761421">
      <w:bodyDiv w:val="1"/>
      <w:marLeft w:val="0"/>
      <w:marRight w:val="0"/>
      <w:marTop w:val="0"/>
      <w:marBottom w:val="0"/>
      <w:divBdr>
        <w:top w:val="none" w:sz="0" w:space="0" w:color="auto"/>
        <w:left w:val="none" w:sz="0" w:space="0" w:color="auto"/>
        <w:bottom w:val="none" w:sz="0" w:space="0" w:color="auto"/>
        <w:right w:val="none" w:sz="0" w:space="0" w:color="auto"/>
      </w:divBdr>
    </w:div>
    <w:div w:id="1191337683">
      <w:bodyDiv w:val="1"/>
      <w:marLeft w:val="0"/>
      <w:marRight w:val="0"/>
      <w:marTop w:val="0"/>
      <w:marBottom w:val="0"/>
      <w:divBdr>
        <w:top w:val="none" w:sz="0" w:space="0" w:color="auto"/>
        <w:left w:val="none" w:sz="0" w:space="0" w:color="auto"/>
        <w:bottom w:val="none" w:sz="0" w:space="0" w:color="auto"/>
        <w:right w:val="none" w:sz="0" w:space="0" w:color="auto"/>
      </w:divBdr>
    </w:div>
    <w:div w:id="1199663927">
      <w:bodyDiv w:val="1"/>
      <w:marLeft w:val="0"/>
      <w:marRight w:val="0"/>
      <w:marTop w:val="0"/>
      <w:marBottom w:val="0"/>
      <w:divBdr>
        <w:top w:val="none" w:sz="0" w:space="0" w:color="auto"/>
        <w:left w:val="none" w:sz="0" w:space="0" w:color="auto"/>
        <w:bottom w:val="none" w:sz="0" w:space="0" w:color="auto"/>
        <w:right w:val="none" w:sz="0" w:space="0" w:color="auto"/>
      </w:divBdr>
    </w:div>
    <w:div w:id="1222598277">
      <w:bodyDiv w:val="1"/>
      <w:marLeft w:val="0"/>
      <w:marRight w:val="0"/>
      <w:marTop w:val="0"/>
      <w:marBottom w:val="0"/>
      <w:divBdr>
        <w:top w:val="none" w:sz="0" w:space="0" w:color="auto"/>
        <w:left w:val="none" w:sz="0" w:space="0" w:color="auto"/>
        <w:bottom w:val="none" w:sz="0" w:space="0" w:color="auto"/>
        <w:right w:val="none" w:sz="0" w:space="0" w:color="auto"/>
      </w:divBdr>
    </w:div>
    <w:div w:id="1223639253">
      <w:bodyDiv w:val="1"/>
      <w:marLeft w:val="0"/>
      <w:marRight w:val="0"/>
      <w:marTop w:val="0"/>
      <w:marBottom w:val="0"/>
      <w:divBdr>
        <w:top w:val="none" w:sz="0" w:space="0" w:color="auto"/>
        <w:left w:val="none" w:sz="0" w:space="0" w:color="auto"/>
        <w:bottom w:val="none" w:sz="0" w:space="0" w:color="auto"/>
        <w:right w:val="none" w:sz="0" w:space="0" w:color="auto"/>
      </w:divBdr>
    </w:div>
    <w:div w:id="1229152734">
      <w:bodyDiv w:val="1"/>
      <w:marLeft w:val="0"/>
      <w:marRight w:val="0"/>
      <w:marTop w:val="0"/>
      <w:marBottom w:val="0"/>
      <w:divBdr>
        <w:top w:val="none" w:sz="0" w:space="0" w:color="auto"/>
        <w:left w:val="none" w:sz="0" w:space="0" w:color="auto"/>
        <w:bottom w:val="none" w:sz="0" w:space="0" w:color="auto"/>
        <w:right w:val="none" w:sz="0" w:space="0" w:color="auto"/>
      </w:divBdr>
    </w:div>
    <w:div w:id="1241409056">
      <w:bodyDiv w:val="1"/>
      <w:marLeft w:val="0"/>
      <w:marRight w:val="0"/>
      <w:marTop w:val="0"/>
      <w:marBottom w:val="0"/>
      <w:divBdr>
        <w:top w:val="none" w:sz="0" w:space="0" w:color="auto"/>
        <w:left w:val="none" w:sz="0" w:space="0" w:color="auto"/>
        <w:bottom w:val="none" w:sz="0" w:space="0" w:color="auto"/>
        <w:right w:val="none" w:sz="0" w:space="0" w:color="auto"/>
      </w:divBdr>
    </w:div>
    <w:div w:id="1253901528">
      <w:bodyDiv w:val="1"/>
      <w:marLeft w:val="0"/>
      <w:marRight w:val="0"/>
      <w:marTop w:val="0"/>
      <w:marBottom w:val="0"/>
      <w:divBdr>
        <w:top w:val="none" w:sz="0" w:space="0" w:color="auto"/>
        <w:left w:val="none" w:sz="0" w:space="0" w:color="auto"/>
        <w:bottom w:val="none" w:sz="0" w:space="0" w:color="auto"/>
        <w:right w:val="none" w:sz="0" w:space="0" w:color="auto"/>
      </w:divBdr>
      <w:divsChild>
        <w:div w:id="195044296">
          <w:marLeft w:val="240"/>
          <w:marRight w:val="0"/>
          <w:marTop w:val="240"/>
          <w:marBottom w:val="240"/>
          <w:divBdr>
            <w:top w:val="none" w:sz="0" w:space="0" w:color="auto"/>
            <w:left w:val="none" w:sz="0" w:space="0" w:color="auto"/>
            <w:bottom w:val="none" w:sz="0" w:space="0" w:color="auto"/>
            <w:right w:val="none" w:sz="0" w:space="0" w:color="auto"/>
          </w:divBdr>
        </w:div>
        <w:div w:id="1813669038">
          <w:marLeft w:val="240"/>
          <w:marRight w:val="0"/>
          <w:marTop w:val="240"/>
          <w:marBottom w:val="240"/>
          <w:divBdr>
            <w:top w:val="none" w:sz="0" w:space="0" w:color="auto"/>
            <w:left w:val="none" w:sz="0" w:space="0" w:color="auto"/>
            <w:bottom w:val="none" w:sz="0" w:space="0" w:color="auto"/>
            <w:right w:val="none" w:sz="0" w:space="0" w:color="auto"/>
          </w:divBdr>
        </w:div>
        <w:div w:id="2142922499">
          <w:marLeft w:val="240"/>
          <w:marRight w:val="0"/>
          <w:marTop w:val="240"/>
          <w:marBottom w:val="240"/>
          <w:divBdr>
            <w:top w:val="none" w:sz="0" w:space="0" w:color="auto"/>
            <w:left w:val="none" w:sz="0" w:space="0" w:color="auto"/>
            <w:bottom w:val="none" w:sz="0" w:space="0" w:color="auto"/>
            <w:right w:val="none" w:sz="0" w:space="0" w:color="auto"/>
          </w:divBdr>
        </w:div>
      </w:divsChild>
    </w:div>
    <w:div w:id="1266619157">
      <w:bodyDiv w:val="1"/>
      <w:marLeft w:val="0"/>
      <w:marRight w:val="0"/>
      <w:marTop w:val="0"/>
      <w:marBottom w:val="0"/>
      <w:divBdr>
        <w:top w:val="none" w:sz="0" w:space="0" w:color="auto"/>
        <w:left w:val="none" w:sz="0" w:space="0" w:color="auto"/>
        <w:bottom w:val="none" w:sz="0" w:space="0" w:color="auto"/>
        <w:right w:val="none" w:sz="0" w:space="0" w:color="auto"/>
      </w:divBdr>
    </w:div>
    <w:div w:id="1270354387">
      <w:bodyDiv w:val="1"/>
      <w:marLeft w:val="0"/>
      <w:marRight w:val="0"/>
      <w:marTop w:val="0"/>
      <w:marBottom w:val="0"/>
      <w:divBdr>
        <w:top w:val="none" w:sz="0" w:space="0" w:color="auto"/>
        <w:left w:val="none" w:sz="0" w:space="0" w:color="auto"/>
        <w:bottom w:val="none" w:sz="0" w:space="0" w:color="auto"/>
        <w:right w:val="none" w:sz="0" w:space="0" w:color="auto"/>
      </w:divBdr>
    </w:div>
    <w:div w:id="1299334212">
      <w:bodyDiv w:val="1"/>
      <w:marLeft w:val="0"/>
      <w:marRight w:val="0"/>
      <w:marTop w:val="0"/>
      <w:marBottom w:val="0"/>
      <w:divBdr>
        <w:top w:val="none" w:sz="0" w:space="0" w:color="auto"/>
        <w:left w:val="none" w:sz="0" w:space="0" w:color="auto"/>
        <w:bottom w:val="none" w:sz="0" w:space="0" w:color="auto"/>
        <w:right w:val="none" w:sz="0" w:space="0" w:color="auto"/>
      </w:divBdr>
      <w:divsChild>
        <w:div w:id="846098265">
          <w:marLeft w:val="240"/>
          <w:marRight w:val="0"/>
          <w:marTop w:val="240"/>
          <w:marBottom w:val="240"/>
          <w:divBdr>
            <w:top w:val="none" w:sz="0" w:space="0" w:color="auto"/>
            <w:left w:val="none" w:sz="0" w:space="0" w:color="auto"/>
            <w:bottom w:val="none" w:sz="0" w:space="0" w:color="auto"/>
            <w:right w:val="none" w:sz="0" w:space="0" w:color="auto"/>
          </w:divBdr>
        </w:div>
        <w:div w:id="1399211601">
          <w:marLeft w:val="240"/>
          <w:marRight w:val="0"/>
          <w:marTop w:val="240"/>
          <w:marBottom w:val="240"/>
          <w:divBdr>
            <w:top w:val="none" w:sz="0" w:space="0" w:color="auto"/>
            <w:left w:val="none" w:sz="0" w:space="0" w:color="auto"/>
            <w:bottom w:val="none" w:sz="0" w:space="0" w:color="auto"/>
            <w:right w:val="none" w:sz="0" w:space="0" w:color="auto"/>
          </w:divBdr>
        </w:div>
      </w:divsChild>
    </w:div>
    <w:div w:id="1300845799">
      <w:bodyDiv w:val="1"/>
      <w:marLeft w:val="0"/>
      <w:marRight w:val="0"/>
      <w:marTop w:val="0"/>
      <w:marBottom w:val="0"/>
      <w:divBdr>
        <w:top w:val="none" w:sz="0" w:space="0" w:color="auto"/>
        <w:left w:val="none" w:sz="0" w:space="0" w:color="auto"/>
        <w:bottom w:val="none" w:sz="0" w:space="0" w:color="auto"/>
        <w:right w:val="none" w:sz="0" w:space="0" w:color="auto"/>
      </w:divBdr>
    </w:div>
    <w:div w:id="1302346390">
      <w:bodyDiv w:val="1"/>
      <w:marLeft w:val="0"/>
      <w:marRight w:val="0"/>
      <w:marTop w:val="0"/>
      <w:marBottom w:val="0"/>
      <w:divBdr>
        <w:top w:val="none" w:sz="0" w:space="0" w:color="auto"/>
        <w:left w:val="none" w:sz="0" w:space="0" w:color="auto"/>
        <w:bottom w:val="none" w:sz="0" w:space="0" w:color="auto"/>
        <w:right w:val="none" w:sz="0" w:space="0" w:color="auto"/>
      </w:divBdr>
    </w:div>
    <w:div w:id="1306592486">
      <w:bodyDiv w:val="1"/>
      <w:marLeft w:val="0"/>
      <w:marRight w:val="0"/>
      <w:marTop w:val="0"/>
      <w:marBottom w:val="0"/>
      <w:divBdr>
        <w:top w:val="none" w:sz="0" w:space="0" w:color="auto"/>
        <w:left w:val="none" w:sz="0" w:space="0" w:color="auto"/>
        <w:bottom w:val="none" w:sz="0" w:space="0" w:color="auto"/>
        <w:right w:val="none" w:sz="0" w:space="0" w:color="auto"/>
      </w:divBdr>
    </w:div>
    <w:div w:id="1307199776">
      <w:bodyDiv w:val="1"/>
      <w:marLeft w:val="0"/>
      <w:marRight w:val="0"/>
      <w:marTop w:val="0"/>
      <w:marBottom w:val="0"/>
      <w:divBdr>
        <w:top w:val="none" w:sz="0" w:space="0" w:color="auto"/>
        <w:left w:val="none" w:sz="0" w:space="0" w:color="auto"/>
        <w:bottom w:val="none" w:sz="0" w:space="0" w:color="auto"/>
        <w:right w:val="none" w:sz="0" w:space="0" w:color="auto"/>
      </w:divBdr>
    </w:div>
    <w:div w:id="1307665667">
      <w:bodyDiv w:val="1"/>
      <w:marLeft w:val="0"/>
      <w:marRight w:val="0"/>
      <w:marTop w:val="0"/>
      <w:marBottom w:val="0"/>
      <w:divBdr>
        <w:top w:val="none" w:sz="0" w:space="0" w:color="auto"/>
        <w:left w:val="none" w:sz="0" w:space="0" w:color="auto"/>
        <w:bottom w:val="none" w:sz="0" w:space="0" w:color="auto"/>
        <w:right w:val="none" w:sz="0" w:space="0" w:color="auto"/>
      </w:divBdr>
    </w:div>
    <w:div w:id="1308389707">
      <w:bodyDiv w:val="1"/>
      <w:marLeft w:val="0"/>
      <w:marRight w:val="0"/>
      <w:marTop w:val="0"/>
      <w:marBottom w:val="0"/>
      <w:divBdr>
        <w:top w:val="none" w:sz="0" w:space="0" w:color="auto"/>
        <w:left w:val="none" w:sz="0" w:space="0" w:color="auto"/>
        <w:bottom w:val="none" w:sz="0" w:space="0" w:color="auto"/>
        <w:right w:val="none" w:sz="0" w:space="0" w:color="auto"/>
      </w:divBdr>
    </w:div>
    <w:div w:id="1312521006">
      <w:bodyDiv w:val="1"/>
      <w:marLeft w:val="0"/>
      <w:marRight w:val="0"/>
      <w:marTop w:val="0"/>
      <w:marBottom w:val="0"/>
      <w:divBdr>
        <w:top w:val="none" w:sz="0" w:space="0" w:color="auto"/>
        <w:left w:val="none" w:sz="0" w:space="0" w:color="auto"/>
        <w:bottom w:val="none" w:sz="0" w:space="0" w:color="auto"/>
        <w:right w:val="none" w:sz="0" w:space="0" w:color="auto"/>
      </w:divBdr>
      <w:divsChild>
        <w:div w:id="21126399">
          <w:marLeft w:val="0"/>
          <w:marRight w:val="0"/>
          <w:marTop w:val="0"/>
          <w:marBottom w:val="0"/>
          <w:divBdr>
            <w:top w:val="none" w:sz="0" w:space="0" w:color="auto"/>
            <w:left w:val="none" w:sz="0" w:space="0" w:color="auto"/>
            <w:bottom w:val="none" w:sz="0" w:space="0" w:color="auto"/>
            <w:right w:val="none" w:sz="0" w:space="0" w:color="auto"/>
          </w:divBdr>
        </w:div>
        <w:div w:id="135220079">
          <w:marLeft w:val="0"/>
          <w:marRight w:val="0"/>
          <w:marTop w:val="0"/>
          <w:marBottom w:val="0"/>
          <w:divBdr>
            <w:top w:val="none" w:sz="0" w:space="0" w:color="auto"/>
            <w:left w:val="none" w:sz="0" w:space="0" w:color="auto"/>
            <w:bottom w:val="none" w:sz="0" w:space="0" w:color="auto"/>
            <w:right w:val="none" w:sz="0" w:space="0" w:color="auto"/>
          </w:divBdr>
        </w:div>
        <w:div w:id="881481686">
          <w:marLeft w:val="0"/>
          <w:marRight w:val="0"/>
          <w:marTop w:val="0"/>
          <w:marBottom w:val="0"/>
          <w:divBdr>
            <w:top w:val="none" w:sz="0" w:space="0" w:color="auto"/>
            <w:left w:val="none" w:sz="0" w:space="0" w:color="auto"/>
            <w:bottom w:val="none" w:sz="0" w:space="0" w:color="auto"/>
            <w:right w:val="none" w:sz="0" w:space="0" w:color="auto"/>
          </w:divBdr>
        </w:div>
        <w:div w:id="1138574267">
          <w:marLeft w:val="0"/>
          <w:marRight w:val="0"/>
          <w:marTop w:val="0"/>
          <w:marBottom w:val="0"/>
          <w:divBdr>
            <w:top w:val="none" w:sz="0" w:space="0" w:color="auto"/>
            <w:left w:val="none" w:sz="0" w:space="0" w:color="auto"/>
            <w:bottom w:val="none" w:sz="0" w:space="0" w:color="auto"/>
            <w:right w:val="none" w:sz="0" w:space="0" w:color="auto"/>
          </w:divBdr>
        </w:div>
        <w:div w:id="1161196064">
          <w:marLeft w:val="0"/>
          <w:marRight w:val="0"/>
          <w:marTop w:val="0"/>
          <w:marBottom w:val="0"/>
          <w:divBdr>
            <w:top w:val="none" w:sz="0" w:space="0" w:color="auto"/>
            <w:left w:val="none" w:sz="0" w:space="0" w:color="auto"/>
            <w:bottom w:val="none" w:sz="0" w:space="0" w:color="auto"/>
            <w:right w:val="none" w:sz="0" w:space="0" w:color="auto"/>
          </w:divBdr>
        </w:div>
        <w:div w:id="1450515832">
          <w:marLeft w:val="0"/>
          <w:marRight w:val="0"/>
          <w:marTop w:val="0"/>
          <w:marBottom w:val="0"/>
          <w:divBdr>
            <w:top w:val="none" w:sz="0" w:space="0" w:color="auto"/>
            <w:left w:val="none" w:sz="0" w:space="0" w:color="auto"/>
            <w:bottom w:val="none" w:sz="0" w:space="0" w:color="auto"/>
            <w:right w:val="none" w:sz="0" w:space="0" w:color="auto"/>
          </w:divBdr>
        </w:div>
        <w:div w:id="1452289399">
          <w:marLeft w:val="0"/>
          <w:marRight w:val="0"/>
          <w:marTop w:val="0"/>
          <w:marBottom w:val="0"/>
          <w:divBdr>
            <w:top w:val="none" w:sz="0" w:space="0" w:color="auto"/>
            <w:left w:val="none" w:sz="0" w:space="0" w:color="auto"/>
            <w:bottom w:val="none" w:sz="0" w:space="0" w:color="auto"/>
            <w:right w:val="none" w:sz="0" w:space="0" w:color="auto"/>
          </w:divBdr>
        </w:div>
        <w:div w:id="1453597830">
          <w:marLeft w:val="0"/>
          <w:marRight w:val="0"/>
          <w:marTop w:val="0"/>
          <w:marBottom w:val="0"/>
          <w:divBdr>
            <w:top w:val="none" w:sz="0" w:space="0" w:color="auto"/>
            <w:left w:val="none" w:sz="0" w:space="0" w:color="auto"/>
            <w:bottom w:val="none" w:sz="0" w:space="0" w:color="auto"/>
            <w:right w:val="none" w:sz="0" w:space="0" w:color="auto"/>
          </w:divBdr>
        </w:div>
        <w:div w:id="1569146749">
          <w:marLeft w:val="0"/>
          <w:marRight w:val="0"/>
          <w:marTop w:val="0"/>
          <w:marBottom w:val="0"/>
          <w:divBdr>
            <w:top w:val="none" w:sz="0" w:space="0" w:color="auto"/>
            <w:left w:val="none" w:sz="0" w:space="0" w:color="auto"/>
            <w:bottom w:val="none" w:sz="0" w:space="0" w:color="auto"/>
            <w:right w:val="none" w:sz="0" w:space="0" w:color="auto"/>
          </w:divBdr>
        </w:div>
        <w:div w:id="1716850905">
          <w:marLeft w:val="0"/>
          <w:marRight w:val="0"/>
          <w:marTop w:val="0"/>
          <w:marBottom w:val="0"/>
          <w:divBdr>
            <w:top w:val="none" w:sz="0" w:space="0" w:color="auto"/>
            <w:left w:val="none" w:sz="0" w:space="0" w:color="auto"/>
            <w:bottom w:val="none" w:sz="0" w:space="0" w:color="auto"/>
            <w:right w:val="none" w:sz="0" w:space="0" w:color="auto"/>
          </w:divBdr>
        </w:div>
        <w:div w:id="1939020454">
          <w:marLeft w:val="0"/>
          <w:marRight w:val="0"/>
          <w:marTop w:val="0"/>
          <w:marBottom w:val="0"/>
          <w:divBdr>
            <w:top w:val="none" w:sz="0" w:space="0" w:color="auto"/>
            <w:left w:val="none" w:sz="0" w:space="0" w:color="auto"/>
            <w:bottom w:val="none" w:sz="0" w:space="0" w:color="auto"/>
            <w:right w:val="none" w:sz="0" w:space="0" w:color="auto"/>
          </w:divBdr>
        </w:div>
      </w:divsChild>
    </w:div>
    <w:div w:id="1319074514">
      <w:bodyDiv w:val="1"/>
      <w:marLeft w:val="0"/>
      <w:marRight w:val="0"/>
      <w:marTop w:val="0"/>
      <w:marBottom w:val="0"/>
      <w:divBdr>
        <w:top w:val="none" w:sz="0" w:space="0" w:color="auto"/>
        <w:left w:val="none" w:sz="0" w:space="0" w:color="auto"/>
        <w:bottom w:val="none" w:sz="0" w:space="0" w:color="auto"/>
        <w:right w:val="none" w:sz="0" w:space="0" w:color="auto"/>
      </w:divBdr>
    </w:div>
    <w:div w:id="1322661191">
      <w:bodyDiv w:val="1"/>
      <w:marLeft w:val="0"/>
      <w:marRight w:val="0"/>
      <w:marTop w:val="0"/>
      <w:marBottom w:val="0"/>
      <w:divBdr>
        <w:top w:val="none" w:sz="0" w:space="0" w:color="auto"/>
        <w:left w:val="none" w:sz="0" w:space="0" w:color="auto"/>
        <w:bottom w:val="none" w:sz="0" w:space="0" w:color="auto"/>
        <w:right w:val="none" w:sz="0" w:space="0" w:color="auto"/>
      </w:divBdr>
    </w:div>
    <w:div w:id="1356535086">
      <w:bodyDiv w:val="1"/>
      <w:marLeft w:val="0"/>
      <w:marRight w:val="0"/>
      <w:marTop w:val="0"/>
      <w:marBottom w:val="0"/>
      <w:divBdr>
        <w:top w:val="none" w:sz="0" w:space="0" w:color="auto"/>
        <w:left w:val="none" w:sz="0" w:space="0" w:color="auto"/>
        <w:bottom w:val="none" w:sz="0" w:space="0" w:color="auto"/>
        <w:right w:val="none" w:sz="0" w:space="0" w:color="auto"/>
      </w:divBdr>
      <w:divsChild>
        <w:div w:id="31149715">
          <w:marLeft w:val="0"/>
          <w:marRight w:val="0"/>
          <w:marTop w:val="0"/>
          <w:marBottom w:val="0"/>
          <w:divBdr>
            <w:top w:val="none" w:sz="0" w:space="0" w:color="auto"/>
            <w:left w:val="none" w:sz="0" w:space="0" w:color="auto"/>
            <w:bottom w:val="none" w:sz="0" w:space="0" w:color="auto"/>
            <w:right w:val="none" w:sz="0" w:space="0" w:color="auto"/>
          </w:divBdr>
        </w:div>
        <w:div w:id="506748302">
          <w:marLeft w:val="0"/>
          <w:marRight w:val="0"/>
          <w:marTop w:val="0"/>
          <w:marBottom w:val="0"/>
          <w:divBdr>
            <w:top w:val="none" w:sz="0" w:space="0" w:color="auto"/>
            <w:left w:val="none" w:sz="0" w:space="0" w:color="auto"/>
            <w:bottom w:val="none" w:sz="0" w:space="0" w:color="auto"/>
            <w:right w:val="none" w:sz="0" w:space="0" w:color="auto"/>
          </w:divBdr>
        </w:div>
        <w:div w:id="735785869">
          <w:marLeft w:val="0"/>
          <w:marRight w:val="0"/>
          <w:marTop w:val="0"/>
          <w:marBottom w:val="0"/>
          <w:divBdr>
            <w:top w:val="none" w:sz="0" w:space="0" w:color="auto"/>
            <w:left w:val="none" w:sz="0" w:space="0" w:color="auto"/>
            <w:bottom w:val="none" w:sz="0" w:space="0" w:color="auto"/>
            <w:right w:val="none" w:sz="0" w:space="0" w:color="auto"/>
          </w:divBdr>
        </w:div>
        <w:div w:id="769590420">
          <w:marLeft w:val="0"/>
          <w:marRight w:val="0"/>
          <w:marTop w:val="0"/>
          <w:marBottom w:val="0"/>
          <w:divBdr>
            <w:top w:val="none" w:sz="0" w:space="0" w:color="auto"/>
            <w:left w:val="none" w:sz="0" w:space="0" w:color="auto"/>
            <w:bottom w:val="none" w:sz="0" w:space="0" w:color="auto"/>
            <w:right w:val="none" w:sz="0" w:space="0" w:color="auto"/>
          </w:divBdr>
        </w:div>
        <w:div w:id="981470870">
          <w:marLeft w:val="0"/>
          <w:marRight w:val="0"/>
          <w:marTop w:val="0"/>
          <w:marBottom w:val="0"/>
          <w:divBdr>
            <w:top w:val="none" w:sz="0" w:space="0" w:color="auto"/>
            <w:left w:val="none" w:sz="0" w:space="0" w:color="auto"/>
            <w:bottom w:val="none" w:sz="0" w:space="0" w:color="auto"/>
            <w:right w:val="none" w:sz="0" w:space="0" w:color="auto"/>
          </w:divBdr>
        </w:div>
        <w:div w:id="1034227930">
          <w:marLeft w:val="0"/>
          <w:marRight w:val="0"/>
          <w:marTop w:val="0"/>
          <w:marBottom w:val="0"/>
          <w:divBdr>
            <w:top w:val="none" w:sz="0" w:space="0" w:color="auto"/>
            <w:left w:val="none" w:sz="0" w:space="0" w:color="auto"/>
            <w:bottom w:val="none" w:sz="0" w:space="0" w:color="auto"/>
            <w:right w:val="none" w:sz="0" w:space="0" w:color="auto"/>
          </w:divBdr>
        </w:div>
        <w:div w:id="1114596705">
          <w:marLeft w:val="0"/>
          <w:marRight w:val="0"/>
          <w:marTop w:val="0"/>
          <w:marBottom w:val="0"/>
          <w:divBdr>
            <w:top w:val="none" w:sz="0" w:space="0" w:color="auto"/>
            <w:left w:val="none" w:sz="0" w:space="0" w:color="auto"/>
            <w:bottom w:val="none" w:sz="0" w:space="0" w:color="auto"/>
            <w:right w:val="none" w:sz="0" w:space="0" w:color="auto"/>
          </w:divBdr>
        </w:div>
        <w:div w:id="1633822363">
          <w:marLeft w:val="0"/>
          <w:marRight w:val="0"/>
          <w:marTop w:val="0"/>
          <w:marBottom w:val="0"/>
          <w:divBdr>
            <w:top w:val="none" w:sz="0" w:space="0" w:color="auto"/>
            <w:left w:val="none" w:sz="0" w:space="0" w:color="auto"/>
            <w:bottom w:val="none" w:sz="0" w:space="0" w:color="auto"/>
            <w:right w:val="none" w:sz="0" w:space="0" w:color="auto"/>
          </w:divBdr>
        </w:div>
        <w:div w:id="1650552503">
          <w:marLeft w:val="0"/>
          <w:marRight w:val="0"/>
          <w:marTop w:val="0"/>
          <w:marBottom w:val="0"/>
          <w:divBdr>
            <w:top w:val="none" w:sz="0" w:space="0" w:color="auto"/>
            <w:left w:val="none" w:sz="0" w:space="0" w:color="auto"/>
            <w:bottom w:val="none" w:sz="0" w:space="0" w:color="auto"/>
            <w:right w:val="none" w:sz="0" w:space="0" w:color="auto"/>
          </w:divBdr>
        </w:div>
        <w:div w:id="1836139624">
          <w:marLeft w:val="0"/>
          <w:marRight w:val="0"/>
          <w:marTop w:val="0"/>
          <w:marBottom w:val="0"/>
          <w:divBdr>
            <w:top w:val="none" w:sz="0" w:space="0" w:color="auto"/>
            <w:left w:val="none" w:sz="0" w:space="0" w:color="auto"/>
            <w:bottom w:val="none" w:sz="0" w:space="0" w:color="auto"/>
            <w:right w:val="none" w:sz="0" w:space="0" w:color="auto"/>
          </w:divBdr>
        </w:div>
        <w:div w:id="2104496080">
          <w:marLeft w:val="0"/>
          <w:marRight w:val="0"/>
          <w:marTop w:val="0"/>
          <w:marBottom w:val="0"/>
          <w:divBdr>
            <w:top w:val="none" w:sz="0" w:space="0" w:color="auto"/>
            <w:left w:val="none" w:sz="0" w:space="0" w:color="auto"/>
            <w:bottom w:val="none" w:sz="0" w:space="0" w:color="auto"/>
            <w:right w:val="none" w:sz="0" w:space="0" w:color="auto"/>
          </w:divBdr>
        </w:div>
      </w:divsChild>
    </w:div>
    <w:div w:id="1381127156">
      <w:bodyDiv w:val="1"/>
      <w:marLeft w:val="0"/>
      <w:marRight w:val="0"/>
      <w:marTop w:val="0"/>
      <w:marBottom w:val="0"/>
      <w:divBdr>
        <w:top w:val="none" w:sz="0" w:space="0" w:color="auto"/>
        <w:left w:val="none" w:sz="0" w:space="0" w:color="auto"/>
        <w:bottom w:val="none" w:sz="0" w:space="0" w:color="auto"/>
        <w:right w:val="none" w:sz="0" w:space="0" w:color="auto"/>
      </w:divBdr>
    </w:div>
    <w:div w:id="1396514424">
      <w:bodyDiv w:val="1"/>
      <w:marLeft w:val="0"/>
      <w:marRight w:val="0"/>
      <w:marTop w:val="0"/>
      <w:marBottom w:val="0"/>
      <w:divBdr>
        <w:top w:val="none" w:sz="0" w:space="0" w:color="auto"/>
        <w:left w:val="none" w:sz="0" w:space="0" w:color="auto"/>
        <w:bottom w:val="none" w:sz="0" w:space="0" w:color="auto"/>
        <w:right w:val="none" w:sz="0" w:space="0" w:color="auto"/>
      </w:divBdr>
    </w:div>
    <w:div w:id="1397514760">
      <w:bodyDiv w:val="1"/>
      <w:marLeft w:val="0"/>
      <w:marRight w:val="0"/>
      <w:marTop w:val="0"/>
      <w:marBottom w:val="0"/>
      <w:divBdr>
        <w:top w:val="none" w:sz="0" w:space="0" w:color="auto"/>
        <w:left w:val="none" w:sz="0" w:space="0" w:color="auto"/>
        <w:bottom w:val="none" w:sz="0" w:space="0" w:color="auto"/>
        <w:right w:val="none" w:sz="0" w:space="0" w:color="auto"/>
      </w:divBdr>
    </w:div>
    <w:div w:id="1397900037">
      <w:bodyDiv w:val="1"/>
      <w:marLeft w:val="0"/>
      <w:marRight w:val="0"/>
      <w:marTop w:val="0"/>
      <w:marBottom w:val="0"/>
      <w:divBdr>
        <w:top w:val="none" w:sz="0" w:space="0" w:color="auto"/>
        <w:left w:val="none" w:sz="0" w:space="0" w:color="auto"/>
        <w:bottom w:val="none" w:sz="0" w:space="0" w:color="auto"/>
        <w:right w:val="none" w:sz="0" w:space="0" w:color="auto"/>
      </w:divBdr>
    </w:div>
    <w:div w:id="1404254978">
      <w:bodyDiv w:val="1"/>
      <w:marLeft w:val="0"/>
      <w:marRight w:val="0"/>
      <w:marTop w:val="0"/>
      <w:marBottom w:val="0"/>
      <w:divBdr>
        <w:top w:val="none" w:sz="0" w:space="0" w:color="auto"/>
        <w:left w:val="none" w:sz="0" w:space="0" w:color="auto"/>
        <w:bottom w:val="none" w:sz="0" w:space="0" w:color="auto"/>
        <w:right w:val="none" w:sz="0" w:space="0" w:color="auto"/>
      </w:divBdr>
    </w:div>
    <w:div w:id="1404330704">
      <w:bodyDiv w:val="1"/>
      <w:marLeft w:val="0"/>
      <w:marRight w:val="0"/>
      <w:marTop w:val="0"/>
      <w:marBottom w:val="0"/>
      <w:divBdr>
        <w:top w:val="none" w:sz="0" w:space="0" w:color="auto"/>
        <w:left w:val="none" w:sz="0" w:space="0" w:color="auto"/>
        <w:bottom w:val="none" w:sz="0" w:space="0" w:color="auto"/>
        <w:right w:val="none" w:sz="0" w:space="0" w:color="auto"/>
      </w:divBdr>
    </w:div>
    <w:div w:id="1407528473">
      <w:bodyDiv w:val="1"/>
      <w:marLeft w:val="0"/>
      <w:marRight w:val="0"/>
      <w:marTop w:val="0"/>
      <w:marBottom w:val="0"/>
      <w:divBdr>
        <w:top w:val="none" w:sz="0" w:space="0" w:color="auto"/>
        <w:left w:val="none" w:sz="0" w:space="0" w:color="auto"/>
        <w:bottom w:val="none" w:sz="0" w:space="0" w:color="auto"/>
        <w:right w:val="none" w:sz="0" w:space="0" w:color="auto"/>
      </w:divBdr>
      <w:divsChild>
        <w:div w:id="101807278">
          <w:marLeft w:val="0"/>
          <w:marRight w:val="0"/>
          <w:marTop w:val="0"/>
          <w:marBottom w:val="0"/>
          <w:divBdr>
            <w:top w:val="none" w:sz="0" w:space="0" w:color="auto"/>
            <w:left w:val="none" w:sz="0" w:space="0" w:color="auto"/>
            <w:bottom w:val="none" w:sz="0" w:space="0" w:color="auto"/>
            <w:right w:val="none" w:sz="0" w:space="0" w:color="auto"/>
          </w:divBdr>
          <w:divsChild>
            <w:div w:id="1179661155">
              <w:marLeft w:val="0"/>
              <w:marRight w:val="0"/>
              <w:marTop w:val="0"/>
              <w:marBottom w:val="0"/>
              <w:divBdr>
                <w:top w:val="none" w:sz="0" w:space="0" w:color="auto"/>
                <w:left w:val="none" w:sz="0" w:space="0" w:color="auto"/>
                <w:bottom w:val="none" w:sz="0" w:space="0" w:color="auto"/>
                <w:right w:val="none" w:sz="0" w:space="0" w:color="auto"/>
              </w:divBdr>
              <w:divsChild>
                <w:div w:id="1751342912">
                  <w:marLeft w:val="0"/>
                  <w:marRight w:val="0"/>
                  <w:marTop w:val="0"/>
                  <w:marBottom w:val="0"/>
                  <w:divBdr>
                    <w:top w:val="none" w:sz="0" w:space="0" w:color="auto"/>
                    <w:left w:val="none" w:sz="0" w:space="0" w:color="auto"/>
                    <w:bottom w:val="none" w:sz="0" w:space="0" w:color="auto"/>
                    <w:right w:val="none" w:sz="0" w:space="0" w:color="auto"/>
                  </w:divBdr>
                  <w:divsChild>
                    <w:div w:id="1607158068">
                      <w:marLeft w:val="0"/>
                      <w:marRight w:val="0"/>
                      <w:marTop w:val="0"/>
                      <w:marBottom w:val="0"/>
                      <w:divBdr>
                        <w:top w:val="none" w:sz="0" w:space="0" w:color="auto"/>
                        <w:left w:val="none" w:sz="0" w:space="0" w:color="auto"/>
                        <w:bottom w:val="none" w:sz="0" w:space="0" w:color="auto"/>
                        <w:right w:val="none" w:sz="0" w:space="0" w:color="auto"/>
                      </w:divBdr>
                      <w:divsChild>
                        <w:div w:id="1484733607">
                          <w:marLeft w:val="0"/>
                          <w:marRight w:val="0"/>
                          <w:marTop w:val="0"/>
                          <w:marBottom w:val="0"/>
                          <w:divBdr>
                            <w:top w:val="none" w:sz="0" w:space="0" w:color="auto"/>
                            <w:left w:val="none" w:sz="0" w:space="0" w:color="auto"/>
                            <w:bottom w:val="none" w:sz="0" w:space="0" w:color="auto"/>
                            <w:right w:val="none" w:sz="0" w:space="0" w:color="auto"/>
                          </w:divBdr>
                          <w:divsChild>
                            <w:div w:id="49809908">
                              <w:marLeft w:val="0"/>
                              <w:marRight w:val="0"/>
                              <w:marTop w:val="0"/>
                              <w:marBottom w:val="0"/>
                              <w:divBdr>
                                <w:top w:val="none" w:sz="0" w:space="0" w:color="auto"/>
                                <w:left w:val="none" w:sz="0" w:space="0" w:color="auto"/>
                                <w:bottom w:val="none" w:sz="0" w:space="0" w:color="auto"/>
                                <w:right w:val="none" w:sz="0" w:space="0" w:color="auto"/>
                              </w:divBdr>
                              <w:divsChild>
                                <w:div w:id="1337883153">
                                  <w:marLeft w:val="0"/>
                                  <w:marRight w:val="0"/>
                                  <w:marTop w:val="105"/>
                                  <w:marBottom w:val="0"/>
                                  <w:divBdr>
                                    <w:top w:val="none" w:sz="0" w:space="0" w:color="auto"/>
                                    <w:left w:val="none" w:sz="0" w:space="0" w:color="auto"/>
                                    <w:bottom w:val="none" w:sz="0" w:space="0" w:color="auto"/>
                                    <w:right w:val="none" w:sz="0" w:space="0" w:color="auto"/>
                                  </w:divBdr>
                                  <w:divsChild>
                                    <w:div w:id="639727933">
                                      <w:marLeft w:val="0"/>
                                      <w:marRight w:val="0"/>
                                      <w:marTop w:val="240"/>
                                      <w:marBottom w:val="240"/>
                                      <w:divBdr>
                                        <w:top w:val="none" w:sz="0" w:space="0" w:color="auto"/>
                                        <w:left w:val="none" w:sz="0" w:space="0" w:color="auto"/>
                                        <w:bottom w:val="none" w:sz="0" w:space="0" w:color="auto"/>
                                        <w:right w:val="none" w:sz="0" w:space="0" w:color="auto"/>
                                      </w:divBdr>
                                      <w:divsChild>
                                        <w:div w:id="570772146">
                                          <w:marLeft w:val="0"/>
                                          <w:marRight w:val="0"/>
                                          <w:marTop w:val="0"/>
                                          <w:marBottom w:val="0"/>
                                          <w:divBdr>
                                            <w:top w:val="none" w:sz="0" w:space="0" w:color="auto"/>
                                            <w:left w:val="none" w:sz="0" w:space="0" w:color="auto"/>
                                            <w:bottom w:val="none" w:sz="0" w:space="0" w:color="auto"/>
                                            <w:right w:val="none" w:sz="0" w:space="0" w:color="auto"/>
                                          </w:divBdr>
                                          <w:divsChild>
                                            <w:div w:id="13960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2238950">
          <w:marLeft w:val="0"/>
          <w:marRight w:val="0"/>
          <w:marTop w:val="0"/>
          <w:marBottom w:val="240"/>
          <w:divBdr>
            <w:top w:val="none" w:sz="0" w:space="0" w:color="auto"/>
            <w:left w:val="none" w:sz="0" w:space="0" w:color="auto"/>
            <w:bottom w:val="none" w:sz="0" w:space="0" w:color="auto"/>
            <w:right w:val="none" w:sz="0" w:space="0" w:color="auto"/>
          </w:divBdr>
          <w:divsChild>
            <w:div w:id="72894622">
              <w:marLeft w:val="0"/>
              <w:marRight w:val="0"/>
              <w:marTop w:val="0"/>
              <w:marBottom w:val="0"/>
              <w:divBdr>
                <w:top w:val="none" w:sz="0" w:space="0" w:color="auto"/>
                <w:left w:val="none" w:sz="0" w:space="0" w:color="auto"/>
                <w:bottom w:val="none" w:sz="0" w:space="0" w:color="auto"/>
                <w:right w:val="none" w:sz="0" w:space="0" w:color="auto"/>
              </w:divBdr>
              <w:divsChild>
                <w:div w:id="52915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46676">
      <w:bodyDiv w:val="1"/>
      <w:marLeft w:val="0"/>
      <w:marRight w:val="0"/>
      <w:marTop w:val="0"/>
      <w:marBottom w:val="0"/>
      <w:divBdr>
        <w:top w:val="none" w:sz="0" w:space="0" w:color="auto"/>
        <w:left w:val="none" w:sz="0" w:space="0" w:color="auto"/>
        <w:bottom w:val="none" w:sz="0" w:space="0" w:color="auto"/>
        <w:right w:val="none" w:sz="0" w:space="0" w:color="auto"/>
      </w:divBdr>
    </w:div>
    <w:div w:id="1417441035">
      <w:bodyDiv w:val="1"/>
      <w:marLeft w:val="0"/>
      <w:marRight w:val="0"/>
      <w:marTop w:val="0"/>
      <w:marBottom w:val="0"/>
      <w:divBdr>
        <w:top w:val="none" w:sz="0" w:space="0" w:color="auto"/>
        <w:left w:val="none" w:sz="0" w:space="0" w:color="auto"/>
        <w:bottom w:val="none" w:sz="0" w:space="0" w:color="auto"/>
        <w:right w:val="none" w:sz="0" w:space="0" w:color="auto"/>
      </w:divBdr>
      <w:divsChild>
        <w:div w:id="639268433">
          <w:marLeft w:val="240"/>
          <w:marRight w:val="0"/>
          <w:marTop w:val="240"/>
          <w:marBottom w:val="240"/>
          <w:divBdr>
            <w:top w:val="none" w:sz="0" w:space="0" w:color="auto"/>
            <w:left w:val="none" w:sz="0" w:space="0" w:color="auto"/>
            <w:bottom w:val="none" w:sz="0" w:space="0" w:color="auto"/>
            <w:right w:val="none" w:sz="0" w:space="0" w:color="auto"/>
          </w:divBdr>
        </w:div>
        <w:div w:id="858199033">
          <w:marLeft w:val="240"/>
          <w:marRight w:val="0"/>
          <w:marTop w:val="240"/>
          <w:marBottom w:val="240"/>
          <w:divBdr>
            <w:top w:val="none" w:sz="0" w:space="0" w:color="auto"/>
            <w:left w:val="none" w:sz="0" w:space="0" w:color="auto"/>
            <w:bottom w:val="none" w:sz="0" w:space="0" w:color="auto"/>
            <w:right w:val="none" w:sz="0" w:space="0" w:color="auto"/>
          </w:divBdr>
        </w:div>
      </w:divsChild>
    </w:div>
    <w:div w:id="1433436108">
      <w:bodyDiv w:val="1"/>
      <w:marLeft w:val="0"/>
      <w:marRight w:val="0"/>
      <w:marTop w:val="0"/>
      <w:marBottom w:val="0"/>
      <w:divBdr>
        <w:top w:val="none" w:sz="0" w:space="0" w:color="auto"/>
        <w:left w:val="none" w:sz="0" w:space="0" w:color="auto"/>
        <w:bottom w:val="none" w:sz="0" w:space="0" w:color="auto"/>
        <w:right w:val="none" w:sz="0" w:space="0" w:color="auto"/>
      </w:divBdr>
      <w:divsChild>
        <w:div w:id="97800370">
          <w:marLeft w:val="0"/>
          <w:marRight w:val="0"/>
          <w:marTop w:val="0"/>
          <w:marBottom w:val="0"/>
          <w:divBdr>
            <w:top w:val="none" w:sz="0" w:space="0" w:color="auto"/>
            <w:left w:val="none" w:sz="0" w:space="0" w:color="auto"/>
            <w:bottom w:val="none" w:sz="0" w:space="0" w:color="auto"/>
            <w:right w:val="none" w:sz="0" w:space="0" w:color="auto"/>
          </w:divBdr>
        </w:div>
        <w:div w:id="136144144">
          <w:marLeft w:val="0"/>
          <w:marRight w:val="0"/>
          <w:marTop w:val="0"/>
          <w:marBottom w:val="0"/>
          <w:divBdr>
            <w:top w:val="none" w:sz="0" w:space="0" w:color="auto"/>
            <w:left w:val="none" w:sz="0" w:space="0" w:color="auto"/>
            <w:bottom w:val="none" w:sz="0" w:space="0" w:color="auto"/>
            <w:right w:val="none" w:sz="0" w:space="0" w:color="auto"/>
          </w:divBdr>
        </w:div>
        <w:div w:id="234166018">
          <w:marLeft w:val="0"/>
          <w:marRight w:val="0"/>
          <w:marTop w:val="0"/>
          <w:marBottom w:val="0"/>
          <w:divBdr>
            <w:top w:val="none" w:sz="0" w:space="0" w:color="auto"/>
            <w:left w:val="none" w:sz="0" w:space="0" w:color="auto"/>
            <w:bottom w:val="none" w:sz="0" w:space="0" w:color="auto"/>
            <w:right w:val="none" w:sz="0" w:space="0" w:color="auto"/>
          </w:divBdr>
        </w:div>
        <w:div w:id="823930792">
          <w:marLeft w:val="0"/>
          <w:marRight w:val="0"/>
          <w:marTop w:val="0"/>
          <w:marBottom w:val="0"/>
          <w:divBdr>
            <w:top w:val="none" w:sz="0" w:space="0" w:color="auto"/>
            <w:left w:val="none" w:sz="0" w:space="0" w:color="auto"/>
            <w:bottom w:val="none" w:sz="0" w:space="0" w:color="auto"/>
            <w:right w:val="none" w:sz="0" w:space="0" w:color="auto"/>
          </w:divBdr>
        </w:div>
        <w:div w:id="1086655749">
          <w:marLeft w:val="0"/>
          <w:marRight w:val="0"/>
          <w:marTop w:val="0"/>
          <w:marBottom w:val="0"/>
          <w:divBdr>
            <w:top w:val="none" w:sz="0" w:space="0" w:color="auto"/>
            <w:left w:val="none" w:sz="0" w:space="0" w:color="auto"/>
            <w:bottom w:val="none" w:sz="0" w:space="0" w:color="auto"/>
            <w:right w:val="none" w:sz="0" w:space="0" w:color="auto"/>
          </w:divBdr>
        </w:div>
        <w:div w:id="1097480251">
          <w:marLeft w:val="0"/>
          <w:marRight w:val="0"/>
          <w:marTop w:val="0"/>
          <w:marBottom w:val="0"/>
          <w:divBdr>
            <w:top w:val="none" w:sz="0" w:space="0" w:color="auto"/>
            <w:left w:val="none" w:sz="0" w:space="0" w:color="auto"/>
            <w:bottom w:val="none" w:sz="0" w:space="0" w:color="auto"/>
            <w:right w:val="none" w:sz="0" w:space="0" w:color="auto"/>
          </w:divBdr>
        </w:div>
        <w:div w:id="1256867074">
          <w:marLeft w:val="0"/>
          <w:marRight w:val="0"/>
          <w:marTop w:val="0"/>
          <w:marBottom w:val="0"/>
          <w:divBdr>
            <w:top w:val="none" w:sz="0" w:space="0" w:color="auto"/>
            <w:left w:val="none" w:sz="0" w:space="0" w:color="auto"/>
            <w:bottom w:val="none" w:sz="0" w:space="0" w:color="auto"/>
            <w:right w:val="none" w:sz="0" w:space="0" w:color="auto"/>
          </w:divBdr>
        </w:div>
        <w:div w:id="1468742172">
          <w:marLeft w:val="0"/>
          <w:marRight w:val="0"/>
          <w:marTop w:val="0"/>
          <w:marBottom w:val="0"/>
          <w:divBdr>
            <w:top w:val="none" w:sz="0" w:space="0" w:color="auto"/>
            <w:left w:val="none" w:sz="0" w:space="0" w:color="auto"/>
            <w:bottom w:val="none" w:sz="0" w:space="0" w:color="auto"/>
            <w:right w:val="none" w:sz="0" w:space="0" w:color="auto"/>
          </w:divBdr>
        </w:div>
        <w:div w:id="1494830456">
          <w:marLeft w:val="0"/>
          <w:marRight w:val="0"/>
          <w:marTop w:val="0"/>
          <w:marBottom w:val="0"/>
          <w:divBdr>
            <w:top w:val="none" w:sz="0" w:space="0" w:color="auto"/>
            <w:left w:val="none" w:sz="0" w:space="0" w:color="auto"/>
            <w:bottom w:val="none" w:sz="0" w:space="0" w:color="auto"/>
            <w:right w:val="none" w:sz="0" w:space="0" w:color="auto"/>
          </w:divBdr>
        </w:div>
        <w:div w:id="1561359504">
          <w:marLeft w:val="0"/>
          <w:marRight w:val="0"/>
          <w:marTop w:val="0"/>
          <w:marBottom w:val="0"/>
          <w:divBdr>
            <w:top w:val="none" w:sz="0" w:space="0" w:color="auto"/>
            <w:left w:val="none" w:sz="0" w:space="0" w:color="auto"/>
            <w:bottom w:val="none" w:sz="0" w:space="0" w:color="auto"/>
            <w:right w:val="none" w:sz="0" w:space="0" w:color="auto"/>
          </w:divBdr>
        </w:div>
        <w:div w:id="2095777033">
          <w:marLeft w:val="0"/>
          <w:marRight w:val="0"/>
          <w:marTop w:val="0"/>
          <w:marBottom w:val="0"/>
          <w:divBdr>
            <w:top w:val="none" w:sz="0" w:space="0" w:color="auto"/>
            <w:left w:val="none" w:sz="0" w:space="0" w:color="auto"/>
            <w:bottom w:val="none" w:sz="0" w:space="0" w:color="auto"/>
            <w:right w:val="none" w:sz="0" w:space="0" w:color="auto"/>
          </w:divBdr>
        </w:div>
      </w:divsChild>
    </w:div>
    <w:div w:id="1481382063">
      <w:bodyDiv w:val="1"/>
      <w:marLeft w:val="0"/>
      <w:marRight w:val="0"/>
      <w:marTop w:val="0"/>
      <w:marBottom w:val="0"/>
      <w:divBdr>
        <w:top w:val="none" w:sz="0" w:space="0" w:color="auto"/>
        <w:left w:val="none" w:sz="0" w:space="0" w:color="auto"/>
        <w:bottom w:val="none" w:sz="0" w:space="0" w:color="auto"/>
        <w:right w:val="none" w:sz="0" w:space="0" w:color="auto"/>
      </w:divBdr>
    </w:div>
    <w:div w:id="1481532453">
      <w:bodyDiv w:val="1"/>
      <w:marLeft w:val="0"/>
      <w:marRight w:val="0"/>
      <w:marTop w:val="0"/>
      <w:marBottom w:val="0"/>
      <w:divBdr>
        <w:top w:val="none" w:sz="0" w:space="0" w:color="auto"/>
        <w:left w:val="none" w:sz="0" w:space="0" w:color="auto"/>
        <w:bottom w:val="none" w:sz="0" w:space="0" w:color="auto"/>
        <w:right w:val="none" w:sz="0" w:space="0" w:color="auto"/>
      </w:divBdr>
    </w:div>
    <w:div w:id="1507089530">
      <w:bodyDiv w:val="1"/>
      <w:marLeft w:val="0"/>
      <w:marRight w:val="0"/>
      <w:marTop w:val="0"/>
      <w:marBottom w:val="0"/>
      <w:divBdr>
        <w:top w:val="none" w:sz="0" w:space="0" w:color="auto"/>
        <w:left w:val="none" w:sz="0" w:space="0" w:color="auto"/>
        <w:bottom w:val="none" w:sz="0" w:space="0" w:color="auto"/>
        <w:right w:val="none" w:sz="0" w:space="0" w:color="auto"/>
      </w:divBdr>
    </w:div>
    <w:div w:id="1507551387">
      <w:bodyDiv w:val="1"/>
      <w:marLeft w:val="0"/>
      <w:marRight w:val="0"/>
      <w:marTop w:val="0"/>
      <w:marBottom w:val="0"/>
      <w:divBdr>
        <w:top w:val="none" w:sz="0" w:space="0" w:color="auto"/>
        <w:left w:val="none" w:sz="0" w:space="0" w:color="auto"/>
        <w:bottom w:val="none" w:sz="0" w:space="0" w:color="auto"/>
        <w:right w:val="none" w:sz="0" w:space="0" w:color="auto"/>
      </w:divBdr>
    </w:div>
    <w:div w:id="1508986196">
      <w:bodyDiv w:val="1"/>
      <w:marLeft w:val="0"/>
      <w:marRight w:val="0"/>
      <w:marTop w:val="0"/>
      <w:marBottom w:val="0"/>
      <w:divBdr>
        <w:top w:val="none" w:sz="0" w:space="0" w:color="auto"/>
        <w:left w:val="none" w:sz="0" w:space="0" w:color="auto"/>
        <w:bottom w:val="none" w:sz="0" w:space="0" w:color="auto"/>
        <w:right w:val="none" w:sz="0" w:space="0" w:color="auto"/>
      </w:divBdr>
      <w:divsChild>
        <w:div w:id="272707126">
          <w:marLeft w:val="240"/>
          <w:marRight w:val="0"/>
          <w:marTop w:val="240"/>
          <w:marBottom w:val="240"/>
          <w:divBdr>
            <w:top w:val="none" w:sz="0" w:space="0" w:color="auto"/>
            <w:left w:val="none" w:sz="0" w:space="0" w:color="auto"/>
            <w:bottom w:val="none" w:sz="0" w:space="0" w:color="auto"/>
            <w:right w:val="none" w:sz="0" w:space="0" w:color="auto"/>
          </w:divBdr>
        </w:div>
        <w:div w:id="1415207759">
          <w:marLeft w:val="240"/>
          <w:marRight w:val="0"/>
          <w:marTop w:val="240"/>
          <w:marBottom w:val="240"/>
          <w:divBdr>
            <w:top w:val="none" w:sz="0" w:space="0" w:color="auto"/>
            <w:left w:val="none" w:sz="0" w:space="0" w:color="auto"/>
            <w:bottom w:val="none" w:sz="0" w:space="0" w:color="auto"/>
            <w:right w:val="none" w:sz="0" w:space="0" w:color="auto"/>
          </w:divBdr>
        </w:div>
        <w:div w:id="1522940461">
          <w:marLeft w:val="240"/>
          <w:marRight w:val="0"/>
          <w:marTop w:val="240"/>
          <w:marBottom w:val="240"/>
          <w:divBdr>
            <w:top w:val="none" w:sz="0" w:space="0" w:color="auto"/>
            <w:left w:val="none" w:sz="0" w:space="0" w:color="auto"/>
            <w:bottom w:val="none" w:sz="0" w:space="0" w:color="auto"/>
            <w:right w:val="none" w:sz="0" w:space="0" w:color="auto"/>
          </w:divBdr>
        </w:div>
      </w:divsChild>
    </w:div>
    <w:div w:id="1510876879">
      <w:bodyDiv w:val="1"/>
      <w:marLeft w:val="0"/>
      <w:marRight w:val="0"/>
      <w:marTop w:val="0"/>
      <w:marBottom w:val="0"/>
      <w:divBdr>
        <w:top w:val="none" w:sz="0" w:space="0" w:color="auto"/>
        <w:left w:val="none" w:sz="0" w:space="0" w:color="auto"/>
        <w:bottom w:val="none" w:sz="0" w:space="0" w:color="auto"/>
        <w:right w:val="none" w:sz="0" w:space="0" w:color="auto"/>
      </w:divBdr>
    </w:div>
    <w:div w:id="1525750467">
      <w:bodyDiv w:val="1"/>
      <w:marLeft w:val="0"/>
      <w:marRight w:val="0"/>
      <w:marTop w:val="0"/>
      <w:marBottom w:val="0"/>
      <w:divBdr>
        <w:top w:val="none" w:sz="0" w:space="0" w:color="auto"/>
        <w:left w:val="none" w:sz="0" w:space="0" w:color="auto"/>
        <w:bottom w:val="none" w:sz="0" w:space="0" w:color="auto"/>
        <w:right w:val="none" w:sz="0" w:space="0" w:color="auto"/>
      </w:divBdr>
      <w:divsChild>
        <w:div w:id="1126922554">
          <w:marLeft w:val="0"/>
          <w:marRight w:val="0"/>
          <w:marTop w:val="0"/>
          <w:marBottom w:val="480"/>
          <w:divBdr>
            <w:top w:val="none" w:sz="0" w:space="0" w:color="auto"/>
            <w:left w:val="none" w:sz="0" w:space="0" w:color="auto"/>
            <w:bottom w:val="none" w:sz="0" w:space="0" w:color="auto"/>
            <w:right w:val="none" w:sz="0" w:space="0" w:color="auto"/>
          </w:divBdr>
          <w:divsChild>
            <w:div w:id="30736836">
              <w:marLeft w:val="0"/>
              <w:marRight w:val="0"/>
              <w:marTop w:val="0"/>
              <w:marBottom w:val="0"/>
              <w:divBdr>
                <w:top w:val="none" w:sz="0" w:space="0" w:color="auto"/>
                <w:left w:val="none" w:sz="0" w:space="0" w:color="auto"/>
                <w:bottom w:val="none" w:sz="0" w:space="0" w:color="auto"/>
                <w:right w:val="none" w:sz="0" w:space="0" w:color="auto"/>
              </w:divBdr>
            </w:div>
            <w:div w:id="177817908">
              <w:marLeft w:val="0"/>
              <w:marRight w:val="0"/>
              <w:marTop w:val="0"/>
              <w:marBottom w:val="0"/>
              <w:divBdr>
                <w:top w:val="none" w:sz="0" w:space="0" w:color="auto"/>
                <w:left w:val="none" w:sz="0" w:space="0" w:color="auto"/>
                <w:bottom w:val="none" w:sz="0" w:space="0" w:color="auto"/>
                <w:right w:val="none" w:sz="0" w:space="0" w:color="auto"/>
              </w:divBdr>
            </w:div>
            <w:div w:id="249240993">
              <w:marLeft w:val="0"/>
              <w:marRight w:val="0"/>
              <w:marTop w:val="0"/>
              <w:marBottom w:val="0"/>
              <w:divBdr>
                <w:top w:val="none" w:sz="0" w:space="0" w:color="auto"/>
                <w:left w:val="none" w:sz="0" w:space="0" w:color="auto"/>
                <w:bottom w:val="none" w:sz="0" w:space="0" w:color="auto"/>
                <w:right w:val="none" w:sz="0" w:space="0" w:color="auto"/>
              </w:divBdr>
            </w:div>
            <w:div w:id="255672525">
              <w:marLeft w:val="0"/>
              <w:marRight w:val="0"/>
              <w:marTop w:val="0"/>
              <w:marBottom w:val="0"/>
              <w:divBdr>
                <w:top w:val="none" w:sz="0" w:space="0" w:color="auto"/>
                <w:left w:val="none" w:sz="0" w:space="0" w:color="auto"/>
                <w:bottom w:val="none" w:sz="0" w:space="0" w:color="auto"/>
                <w:right w:val="none" w:sz="0" w:space="0" w:color="auto"/>
              </w:divBdr>
            </w:div>
            <w:div w:id="1060398697">
              <w:marLeft w:val="0"/>
              <w:marRight w:val="0"/>
              <w:marTop w:val="0"/>
              <w:marBottom w:val="0"/>
              <w:divBdr>
                <w:top w:val="none" w:sz="0" w:space="0" w:color="auto"/>
                <w:left w:val="none" w:sz="0" w:space="0" w:color="auto"/>
                <w:bottom w:val="none" w:sz="0" w:space="0" w:color="auto"/>
                <w:right w:val="none" w:sz="0" w:space="0" w:color="auto"/>
              </w:divBdr>
            </w:div>
            <w:div w:id="1072239923">
              <w:marLeft w:val="0"/>
              <w:marRight w:val="0"/>
              <w:marTop w:val="0"/>
              <w:marBottom w:val="0"/>
              <w:divBdr>
                <w:top w:val="none" w:sz="0" w:space="0" w:color="auto"/>
                <w:left w:val="none" w:sz="0" w:space="0" w:color="auto"/>
                <w:bottom w:val="none" w:sz="0" w:space="0" w:color="auto"/>
                <w:right w:val="none" w:sz="0" w:space="0" w:color="auto"/>
              </w:divBdr>
            </w:div>
            <w:div w:id="1073965614">
              <w:marLeft w:val="0"/>
              <w:marRight w:val="0"/>
              <w:marTop w:val="0"/>
              <w:marBottom w:val="0"/>
              <w:divBdr>
                <w:top w:val="none" w:sz="0" w:space="0" w:color="auto"/>
                <w:left w:val="none" w:sz="0" w:space="0" w:color="auto"/>
                <w:bottom w:val="none" w:sz="0" w:space="0" w:color="auto"/>
                <w:right w:val="none" w:sz="0" w:space="0" w:color="auto"/>
              </w:divBdr>
            </w:div>
            <w:div w:id="1086731072">
              <w:marLeft w:val="0"/>
              <w:marRight w:val="0"/>
              <w:marTop w:val="0"/>
              <w:marBottom w:val="0"/>
              <w:divBdr>
                <w:top w:val="none" w:sz="0" w:space="0" w:color="auto"/>
                <w:left w:val="none" w:sz="0" w:space="0" w:color="auto"/>
                <w:bottom w:val="none" w:sz="0" w:space="0" w:color="auto"/>
                <w:right w:val="none" w:sz="0" w:space="0" w:color="auto"/>
              </w:divBdr>
            </w:div>
            <w:div w:id="1410301383">
              <w:marLeft w:val="0"/>
              <w:marRight w:val="0"/>
              <w:marTop w:val="0"/>
              <w:marBottom w:val="0"/>
              <w:divBdr>
                <w:top w:val="none" w:sz="0" w:space="0" w:color="auto"/>
                <w:left w:val="none" w:sz="0" w:space="0" w:color="auto"/>
                <w:bottom w:val="none" w:sz="0" w:space="0" w:color="auto"/>
                <w:right w:val="none" w:sz="0" w:space="0" w:color="auto"/>
              </w:divBdr>
            </w:div>
            <w:div w:id="1560366234">
              <w:marLeft w:val="0"/>
              <w:marRight w:val="0"/>
              <w:marTop w:val="0"/>
              <w:marBottom w:val="0"/>
              <w:divBdr>
                <w:top w:val="none" w:sz="0" w:space="0" w:color="auto"/>
                <w:left w:val="none" w:sz="0" w:space="0" w:color="auto"/>
                <w:bottom w:val="none" w:sz="0" w:space="0" w:color="auto"/>
                <w:right w:val="none" w:sz="0" w:space="0" w:color="auto"/>
              </w:divBdr>
            </w:div>
            <w:div w:id="20254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90660">
      <w:bodyDiv w:val="1"/>
      <w:marLeft w:val="0"/>
      <w:marRight w:val="0"/>
      <w:marTop w:val="0"/>
      <w:marBottom w:val="0"/>
      <w:divBdr>
        <w:top w:val="none" w:sz="0" w:space="0" w:color="auto"/>
        <w:left w:val="none" w:sz="0" w:space="0" w:color="auto"/>
        <w:bottom w:val="none" w:sz="0" w:space="0" w:color="auto"/>
        <w:right w:val="none" w:sz="0" w:space="0" w:color="auto"/>
      </w:divBdr>
    </w:div>
    <w:div w:id="1567522429">
      <w:bodyDiv w:val="1"/>
      <w:marLeft w:val="0"/>
      <w:marRight w:val="0"/>
      <w:marTop w:val="0"/>
      <w:marBottom w:val="0"/>
      <w:divBdr>
        <w:top w:val="none" w:sz="0" w:space="0" w:color="auto"/>
        <w:left w:val="none" w:sz="0" w:space="0" w:color="auto"/>
        <w:bottom w:val="none" w:sz="0" w:space="0" w:color="auto"/>
        <w:right w:val="none" w:sz="0" w:space="0" w:color="auto"/>
      </w:divBdr>
    </w:div>
    <w:div w:id="1571110368">
      <w:bodyDiv w:val="1"/>
      <w:marLeft w:val="0"/>
      <w:marRight w:val="0"/>
      <w:marTop w:val="0"/>
      <w:marBottom w:val="0"/>
      <w:divBdr>
        <w:top w:val="none" w:sz="0" w:space="0" w:color="auto"/>
        <w:left w:val="none" w:sz="0" w:space="0" w:color="auto"/>
        <w:bottom w:val="none" w:sz="0" w:space="0" w:color="auto"/>
        <w:right w:val="none" w:sz="0" w:space="0" w:color="auto"/>
      </w:divBdr>
    </w:div>
    <w:div w:id="1578202444">
      <w:bodyDiv w:val="1"/>
      <w:marLeft w:val="0"/>
      <w:marRight w:val="0"/>
      <w:marTop w:val="0"/>
      <w:marBottom w:val="0"/>
      <w:divBdr>
        <w:top w:val="none" w:sz="0" w:space="0" w:color="auto"/>
        <w:left w:val="none" w:sz="0" w:space="0" w:color="auto"/>
        <w:bottom w:val="none" w:sz="0" w:space="0" w:color="auto"/>
        <w:right w:val="none" w:sz="0" w:space="0" w:color="auto"/>
      </w:divBdr>
    </w:div>
    <w:div w:id="1593970679">
      <w:bodyDiv w:val="1"/>
      <w:marLeft w:val="0"/>
      <w:marRight w:val="0"/>
      <w:marTop w:val="0"/>
      <w:marBottom w:val="0"/>
      <w:divBdr>
        <w:top w:val="none" w:sz="0" w:space="0" w:color="auto"/>
        <w:left w:val="none" w:sz="0" w:space="0" w:color="auto"/>
        <w:bottom w:val="none" w:sz="0" w:space="0" w:color="auto"/>
        <w:right w:val="none" w:sz="0" w:space="0" w:color="auto"/>
      </w:divBdr>
      <w:divsChild>
        <w:div w:id="149517740">
          <w:marLeft w:val="240"/>
          <w:marRight w:val="0"/>
          <w:marTop w:val="240"/>
          <w:marBottom w:val="240"/>
          <w:divBdr>
            <w:top w:val="none" w:sz="0" w:space="0" w:color="auto"/>
            <w:left w:val="none" w:sz="0" w:space="0" w:color="auto"/>
            <w:bottom w:val="none" w:sz="0" w:space="0" w:color="auto"/>
            <w:right w:val="none" w:sz="0" w:space="0" w:color="auto"/>
          </w:divBdr>
        </w:div>
        <w:div w:id="177811448">
          <w:marLeft w:val="0"/>
          <w:marRight w:val="0"/>
          <w:marTop w:val="0"/>
          <w:marBottom w:val="0"/>
          <w:divBdr>
            <w:top w:val="none" w:sz="0" w:space="0" w:color="auto"/>
            <w:left w:val="none" w:sz="0" w:space="0" w:color="auto"/>
            <w:bottom w:val="none" w:sz="0" w:space="0" w:color="auto"/>
            <w:right w:val="none" w:sz="0" w:space="0" w:color="auto"/>
          </w:divBdr>
        </w:div>
        <w:div w:id="1416048252">
          <w:marLeft w:val="240"/>
          <w:marRight w:val="0"/>
          <w:marTop w:val="240"/>
          <w:marBottom w:val="240"/>
          <w:divBdr>
            <w:top w:val="none" w:sz="0" w:space="0" w:color="auto"/>
            <w:left w:val="none" w:sz="0" w:space="0" w:color="auto"/>
            <w:bottom w:val="none" w:sz="0" w:space="0" w:color="auto"/>
            <w:right w:val="none" w:sz="0" w:space="0" w:color="auto"/>
          </w:divBdr>
        </w:div>
        <w:div w:id="1879394943">
          <w:marLeft w:val="240"/>
          <w:marRight w:val="0"/>
          <w:marTop w:val="240"/>
          <w:marBottom w:val="240"/>
          <w:divBdr>
            <w:top w:val="none" w:sz="0" w:space="0" w:color="auto"/>
            <w:left w:val="none" w:sz="0" w:space="0" w:color="auto"/>
            <w:bottom w:val="none" w:sz="0" w:space="0" w:color="auto"/>
            <w:right w:val="none" w:sz="0" w:space="0" w:color="auto"/>
          </w:divBdr>
        </w:div>
        <w:div w:id="1897930197">
          <w:marLeft w:val="240"/>
          <w:marRight w:val="0"/>
          <w:marTop w:val="240"/>
          <w:marBottom w:val="240"/>
          <w:divBdr>
            <w:top w:val="none" w:sz="0" w:space="0" w:color="auto"/>
            <w:left w:val="none" w:sz="0" w:space="0" w:color="auto"/>
            <w:bottom w:val="none" w:sz="0" w:space="0" w:color="auto"/>
            <w:right w:val="none" w:sz="0" w:space="0" w:color="auto"/>
          </w:divBdr>
        </w:div>
      </w:divsChild>
    </w:div>
    <w:div w:id="1615282312">
      <w:bodyDiv w:val="1"/>
      <w:marLeft w:val="0"/>
      <w:marRight w:val="0"/>
      <w:marTop w:val="0"/>
      <w:marBottom w:val="0"/>
      <w:divBdr>
        <w:top w:val="none" w:sz="0" w:space="0" w:color="auto"/>
        <w:left w:val="none" w:sz="0" w:space="0" w:color="auto"/>
        <w:bottom w:val="none" w:sz="0" w:space="0" w:color="auto"/>
        <w:right w:val="none" w:sz="0" w:space="0" w:color="auto"/>
      </w:divBdr>
    </w:div>
    <w:div w:id="1617444400">
      <w:bodyDiv w:val="1"/>
      <w:marLeft w:val="0"/>
      <w:marRight w:val="0"/>
      <w:marTop w:val="0"/>
      <w:marBottom w:val="0"/>
      <w:divBdr>
        <w:top w:val="none" w:sz="0" w:space="0" w:color="auto"/>
        <w:left w:val="none" w:sz="0" w:space="0" w:color="auto"/>
        <w:bottom w:val="none" w:sz="0" w:space="0" w:color="auto"/>
        <w:right w:val="none" w:sz="0" w:space="0" w:color="auto"/>
      </w:divBdr>
    </w:div>
    <w:div w:id="1628464366">
      <w:bodyDiv w:val="1"/>
      <w:marLeft w:val="0"/>
      <w:marRight w:val="0"/>
      <w:marTop w:val="0"/>
      <w:marBottom w:val="0"/>
      <w:divBdr>
        <w:top w:val="none" w:sz="0" w:space="0" w:color="auto"/>
        <w:left w:val="none" w:sz="0" w:space="0" w:color="auto"/>
        <w:bottom w:val="none" w:sz="0" w:space="0" w:color="auto"/>
        <w:right w:val="none" w:sz="0" w:space="0" w:color="auto"/>
      </w:divBdr>
    </w:div>
    <w:div w:id="1654020309">
      <w:bodyDiv w:val="1"/>
      <w:marLeft w:val="0"/>
      <w:marRight w:val="0"/>
      <w:marTop w:val="0"/>
      <w:marBottom w:val="0"/>
      <w:divBdr>
        <w:top w:val="none" w:sz="0" w:space="0" w:color="auto"/>
        <w:left w:val="none" w:sz="0" w:space="0" w:color="auto"/>
        <w:bottom w:val="none" w:sz="0" w:space="0" w:color="auto"/>
        <w:right w:val="none" w:sz="0" w:space="0" w:color="auto"/>
      </w:divBdr>
    </w:div>
    <w:div w:id="1659848773">
      <w:bodyDiv w:val="1"/>
      <w:marLeft w:val="0"/>
      <w:marRight w:val="0"/>
      <w:marTop w:val="0"/>
      <w:marBottom w:val="0"/>
      <w:divBdr>
        <w:top w:val="none" w:sz="0" w:space="0" w:color="auto"/>
        <w:left w:val="none" w:sz="0" w:space="0" w:color="auto"/>
        <w:bottom w:val="none" w:sz="0" w:space="0" w:color="auto"/>
        <w:right w:val="none" w:sz="0" w:space="0" w:color="auto"/>
      </w:divBdr>
    </w:div>
    <w:div w:id="1668634207">
      <w:bodyDiv w:val="1"/>
      <w:marLeft w:val="0"/>
      <w:marRight w:val="0"/>
      <w:marTop w:val="0"/>
      <w:marBottom w:val="0"/>
      <w:divBdr>
        <w:top w:val="none" w:sz="0" w:space="0" w:color="auto"/>
        <w:left w:val="none" w:sz="0" w:space="0" w:color="auto"/>
        <w:bottom w:val="none" w:sz="0" w:space="0" w:color="auto"/>
        <w:right w:val="none" w:sz="0" w:space="0" w:color="auto"/>
      </w:divBdr>
    </w:div>
    <w:div w:id="1669211620">
      <w:bodyDiv w:val="1"/>
      <w:marLeft w:val="0"/>
      <w:marRight w:val="0"/>
      <w:marTop w:val="0"/>
      <w:marBottom w:val="0"/>
      <w:divBdr>
        <w:top w:val="none" w:sz="0" w:space="0" w:color="auto"/>
        <w:left w:val="none" w:sz="0" w:space="0" w:color="auto"/>
        <w:bottom w:val="none" w:sz="0" w:space="0" w:color="auto"/>
        <w:right w:val="none" w:sz="0" w:space="0" w:color="auto"/>
      </w:divBdr>
    </w:div>
    <w:div w:id="1691103953">
      <w:bodyDiv w:val="1"/>
      <w:marLeft w:val="0"/>
      <w:marRight w:val="0"/>
      <w:marTop w:val="0"/>
      <w:marBottom w:val="0"/>
      <w:divBdr>
        <w:top w:val="none" w:sz="0" w:space="0" w:color="auto"/>
        <w:left w:val="none" w:sz="0" w:space="0" w:color="auto"/>
        <w:bottom w:val="none" w:sz="0" w:space="0" w:color="auto"/>
        <w:right w:val="none" w:sz="0" w:space="0" w:color="auto"/>
      </w:divBdr>
      <w:divsChild>
        <w:div w:id="658920129">
          <w:marLeft w:val="-2700"/>
          <w:marRight w:val="0"/>
          <w:marTop w:val="0"/>
          <w:marBottom w:val="0"/>
          <w:divBdr>
            <w:top w:val="none" w:sz="0" w:space="0" w:color="auto"/>
            <w:left w:val="none" w:sz="0" w:space="0" w:color="auto"/>
            <w:bottom w:val="none" w:sz="0" w:space="0" w:color="auto"/>
            <w:right w:val="none" w:sz="0" w:space="0" w:color="auto"/>
          </w:divBdr>
          <w:divsChild>
            <w:div w:id="1305702212">
              <w:marLeft w:val="0"/>
              <w:marRight w:val="0"/>
              <w:marTop w:val="450"/>
              <w:marBottom w:val="0"/>
              <w:divBdr>
                <w:top w:val="none" w:sz="0" w:space="0" w:color="auto"/>
                <w:left w:val="none" w:sz="0" w:space="0" w:color="auto"/>
                <w:bottom w:val="none" w:sz="0" w:space="0" w:color="auto"/>
                <w:right w:val="none" w:sz="0" w:space="0" w:color="auto"/>
              </w:divBdr>
              <w:divsChild>
                <w:div w:id="2018800974">
                  <w:marLeft w:val="0"/>
                  <w:marRight w:val="0"/>
                  <w:marTop w:val="0"/>
                  <w:marBottom w:val="150"/>
                  <w:divBdr>
                    <w:top w:val="none" w:sz="0" w:space="0" w:color="auto"/>
                    <w:left w:val="none" w:sz="0" w:space="0" w:color="auto"/>
                    <w:bottom w:val="none" w:sz="0" w:space="0" w:color="auto"/>
                    <w:right w:val="none" w:sz="0" w:space="0" w:color="auto"/>
                  </w:divBdr>
                  <w:divsChild>
                    <w:div w:id="475099894">
                      <w:marLeft w:val="0"/>
                      <w:marRight w:val="0"/>
                      <w:marTop w:val="0"/>
                      <w:marBottom w:val="0"/>
                      <w:divBdr>
                        <w:top w:val="none" w:sz="0" w:space="0" w:color="auto"/>
                        <w:left w:val="none" w:sz="0" w:space="0" w:color="auto"/>
                        <w:bottom w:val="none" w:sz="0" w:space="0" w:color="auto"/>
                        <w:right w:val="none" w:sz="0" w:space="0" w:color="auto"/>
                      </w:divBdr>
                      <w:divsChild>
                        <w:div w:id="1071197545">
                          <w:marLeft w:val="0"/>
                          <w:marRight w:val="0"/>
                          <w:marTop w:val="0"/>
                          <w:marBottom w:val="0"/>
                          <w:divBdr>
                            <w:top w:val="none" w:sz="0" w:space="0" w:color="auto"/>
                            <w:left w:val="none" w:sz="0" w:space="0" w:color="auto"/>
                            <w:bottom w:val="none" w:sz="0" w:space="0" w:color="auto"/>
                            <w:right w:val="none" w:sz="0" w:space="0" w:color="auto"/>
                          </w:divBdr>
                          <w:divsChild>
                            <w:div w:id="1581519014">
                              <w:marLeft w:val="0"/>
                              <w:marRight w:val="0"/>
                              <w:marTop w:val="0"/>
                              <w:marBottom w:val="0"/>
                              <w:divBdr>
                                <w:top w:val="none" w:sz="0" w:space="0" w:color="auto"/>
                                <w:left w:val="none" w:sz="0" w:space="0" w:color="auto"/>
                                <w:bottom w:val="none" w:sz="0" w:space="0" w:color="auto"/>
                                <w:right w:val="none" w:sz="0" w:space="0" w:color="auto"/>
                              </w:divBdr>
                              <w:divsChild>
                                <w:div w:id="135923498">
                                  <w:marLeft w:val="0"/>
                                  <w:marRight w:val="360"/>
                                  <w:marTop w:val="0"/>
                                  <w:marBottom w:val="0"/>
                                  <w:divBdr>
                                    <w:top w:val="none" w:sz="0" w:space="0" w:color="auto"/>
                                    <w:left w:val="none" w:sz="0" w:space="0" w:color="auto"/>
                                    <w:bottom w:val="none" w:sz="0" w:space="0" w:color="auto"/>
                                    <w:right w:val="none" w:sz="0" w:space="0" w:color="auto"/>
                                  </w:divBdr>
                                </w:div>
                                <w:div w:id="1547254138">
                                  <w:marLeft w:val="0"/>
                                  <w:marRight w:val="360"/>
                                  <w:marTop w:val="0"/>
                                  <w:marBottom w:val="0"/>
                                  <w:divBdr>
                                    <w:top w:val="none" w:sz="0" w:space="0" w:color="auto"/>
                                    <w:left w:val="none" w:sz="0" w:space="0" w:color="auto"/>
                                    <w:bottom w:val="none" w:sz="0" w:space="0" w:color="auto"/>
                                    <w:right w:val="none" w:sz="0" w:space="0" w:color="auto"/>
                                  </w:divBdr>
                                </w:div>
                                <w:div w:id="199040578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83391246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891842756">
              <w:marLeft w:val="0"/>
              <w:marRight w:val="0"/>
              <w:marTop w:val="0"/>
              <w:marBottom w:val="0"/>
              <w:divBdr>
                <w:top w:val="none" w:sz="0" w:space="0" w:color="auto"/>
                <w:left w:val="none" w:sz="0" w:space="0" w:color="auto"/>
                <w:bottom w:val="none" w:sz="0" w:space="0" w:color="auto"/>
                <w:right w:val="none" w:sz="0" w:space="0" w:color="auto"/>
              </w:divBdr>
              <w:divsChild>
                <w:div w:id="1188249133">
                  <w:marLeft w:val="0"/>
                  <w:marRight w:val="0"/>
                  <w:marTop w:val="0"/>
                  <w:marBottom w:val="0"/>
                  <w:divBdr>
                    <w:top w:val="none" w:sz="0" w:space="0" w:color="auto"/>
                    <w:left w:val="none" w:sz="0" w:space="0" w:color="auto"/>
                    <w:bottom w:val="none" w:sz="0" w:space="0" w:color="auto"/>
                    <w:right w:val="none" w:sz="0" w:space="0" w:color="auto"/>
                  </w:divBdr>
                  <w:divsChild>
                    <w:div w:id="1199784229">
                      <w:marLeft w:val="0"/>
                      <w:marRight w:val="0"/>
                      <w:marTop w:val="0"/>
                      <w:marBottom w:val="0"/>
                      <w:divBdr>
                        <w:top w:val="none" w:sz="0" w:space="0" w:color="auto"/>
                        <w:left w:val="none" w:sz="0" w:space="0" w:color="auto"/>
                        <w:bottom w:val="none" w:sz="0" w:space="0" w:color="auto"/>
                        <w:right w:val="none" w:sz="0" w:space="0" w:color="auto"/>
                      </w:divBdr>
                      <w:divsChild>
                        <w:div w:id="803502908">
                          <w:marLeft w:val="0"/>
                          <w:marRight w:val="0"/>
                          <w:marTop w:val="0"/>
                          <w:marBottom w:val="0"/>
                          <w:divBdr>
                            <w:top w:val="none" w:sz="0" w:space="0" w:color="auto"/>
                            <w:left w:val="none" w:sz="0" w:space="0" w:color="auto"/>
                            <w:bottom w:val="none" w:sz="0" w:space="0" w:color="auto"/>
                            <w:right w:val="none" w:sz="0" w:space="0" w:color="auto"/>
                          </w:divBdr>
                          <w:divsChild>
                            <w:div w:id="490020937">
                              <w:marLeft w:val="0"/>
                              <w:marRight w:val="0"/>
                              <w:marTop w:val="0"/>
                              <w:marBottom w:val="0"/>
                              <w:divBdr>
                                <w:top w:val="none" w:sz="0" w:space="0" w:color="auto"/>
                                <w:left w:val="none" w:sz="0" w:space="0" w:color="auto"/>
                                <w:bottom w:val="none" w:sz="0" w:space="0" w:color="auto"/>
                                <w:right w:val="none" w:sz="0" w:space="0" w:color="auto"/>
                              </w:divBdr>
                              <w:divsChild>
                                <w:div w:id="977225353">
                                  <w:marLeft w:val="0"/>
                                  <w:marRight w:val="0"/>
                                  <w:marTop w:val="0"/>
                                  <w:marBottom w:val="0"/>
                                  <w:divBdr>
                                    <w:top w:val="none" w:sz="0" w:space="0" w:color="auto"/>
                                    <w:left w:val="none" w:sz="0" w:space="0" w:color="auto"/>
                                    <w:bottom w:val="none" w:sz="0" w:space="0" w:color="auto"/>
                                    <w:right w:val="none" w:sz="0" w:space="0" w:color="auto"/>
                                  </w:divBdr>
                                  <w:divsChild>
                                    <w:div w:id="15206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899056">
          <w:marLeft w:val="0"/>
          <w:marRight w:val="0"/>
          <w:marTop w:val="0"/>
          <w:marBottom w:val="0"/>
          <w:divBdr>
            <w:top w:val="none" w:sz="0" w:space="0" w:color="auto"/>
            <w:left w:val="none" w:sz="0" w:space="0" w:color="auto"/>
            <w:bottom w:val="none" w:sz="0" w:space="0" w:color="auto"/>
            <w:right w:val="none" w:sz="0" w:space="0" w:color="auto"/>
          </w:divBdr>
          <w:divsChild>
            <w:div w:id="111169624">
              <w:marLeft w:val="0"/>
              <w:marRight w:val="0"/>
              <w:marTop w:val="0"/>
              <w:marBottom w:val="0"/>
              <w:divBdr>
                <w:top w:val="none" w:sz="0" w:space="0" w:color="auto"/>
                <w:left w:val="none" w:sz="0" w:space="0" w:color="auto"/>
                <w:bottom w:val="none" w:sz="0" w:space="0" w:color="auto"/>
                <w:right w:val="none" w:sz="0" w:space="0" w:color="auto"/>
              </w:divBdr>
              <w:divsChild>
                <w:div w:id="1560552931">
                  <w:marLeft w:val="0"/>
                  <w:marRight w:val="0"/>
                  <w:marTop w:val="0"/>
                  <w:marBottom w:val="0"/>
                  <w:divBdr>
                    <w:top w:val="none" w:sz="0" w:space="0" w:color="auto"/>
                    <w:left w:val="none" w:sz="0" w:space="0" w:color="auto"/>
                    <w:bottom w:val="none" w:sz="0" w:space="0" w:color="auto"/>
                    <w:right w:val="none" w:sz="0" w:space="0" w:color="auto"/>
                  </w:divBdr>
                  <w:divsChild>
                    <w:div w:id="1945382017">
                      <w:marLeft w:val="0"/>
                      <w:marRight w:val="0"/>
                      <w:marTop w:val="0"/>
                      <w:marBottom w:val="0"/>
                      <w:divBdr>
                        <w:top w:val="none" w:sz="0" w:space="0" w:color="auto"/>
                        <w:left w:val="none" w:sz="0" w:space="0" w:color="auto"/>
                        <w:bottom w:val="none" w:sz="0" w:space="0" w:color="auto"/>
                        <w:right w:val="none" w:sz="0" w:space="0" w:color="auto"/>
                      </w:divBdr>
                      <w:divsChild>
                        <w:div w:id="422578440">
                          <w:marLeft w:val="0"/>
                          <w:marRight w:val="0"/>
                          <w:marTop w:val="0"/>
                          <w:marBottom w:val="0"/>
                          <w:divBdr>
                            <w:top w:val="none" w:sz="0" w:space="0" w:color="auto"/>
                            <w:left w:val="none" w:sz="0" w:space="0" w:color="auto"/>
                            <w:bottom w:val="none" w:sz="0" w:space="0" w:color="auto"/>
                            <w:right w:val="none" w:sz="0" w:space="0" w:color="auto"/>
                          </w:divBdr>
                          <w:divsChild>
                            <w:div w:id="1268780354">
                              <w:marLeft w:val="0"/>
                              <w:marRight w:val="0"/>
                              <w:marTop w:val="0"/>
                              <w:marBottom w:val="0"/>
                              <w:divBdr>
                                <w:top w:val="none" w:sz="0" w:space="0" w:color="auto"/>
                                <w:left w:val="none" w:sz="0" w:space="0" w:color="auto"/>
                                <w:bottom w:val="none" w:sz="0" w:space="0" w:color="auto"/>
                                <w:right w:val="none" w:sz="0" w:space="0" w:color="auto"/>
                              </w:divBdr>
                              <w:divsChild>
                                <w:div w:id="168253104">
                                  <w:marLeft w:val="0"/>
                                  <w:marRight w:val="0"/>
                                  <w:marTop w:val="0"/>
                                  <w:marBottom w:val="0"/>
                                  <w:divBdr>
                                    <w:top w:val="none" w:sz="0" w:space="0" w:color="auto"/>
                                    <w:left w:val="none" w:sz="0" w:space="0" w:color="auto"/>
                                    <w:bottom w:val="none" w:sz="0" w:space="0" w:color="auto"/>
                                    <w:right w:val="none" w:sz="0" w:space="0" w:color="auto"/>
                                  </w:divBdr>
                                  <w:divsChild>
                                    <w:div w:id="985012089">
                                      <w:marLeft w:val="0"/>
                                      <w:marRight w:val="0"/>
                                      <w:marTop w:val="0"/>
                                      <w:marBottom w:val="600"/>
                                      <w:divBdr>
                                        <w:top w:val="none" w:sz="0" w:space="0" w:color="auto"/>
                                        <w:left w:val="none" w:sz="0" w:space="0" w:color="auto"/>
                                        <w:bottom w:val="none" w:sz="0" w:space="0" w:color="auto"/>
                                        <w:right w:val="none" w:sz="0" w:space="0" w:color="auto"/>
                                      </w:divBdr>
                                      <w:divsChild>
                                        <w:div w:id="675376544">
                                          <w:marLeft w:val="0"/>
                                          <w:marRight w:val="0"/>
                                          <w:marTop w:val="0"/>
                                          <w:marBottom w:val="0"/>
                                          <w:divBdr>
                                            <w:top w:val="none" w:sz="0" w:space="0" w:color="auto"/>
                                            <w:left w:val="none" w:sz="0" w:space="0" w:color="auto"/>
                                            <w:bottom w:val="none" w:sz="0" w:space="0" w:color="auto"/>
                                            <w:right w:val="none" w:sz="0" w:space="0" w:color="auto"/>
                                          </w:divBdr>
                                          <w:divsChild>
                                            <w:div w:id="1020083818">
                                              <w:marLeft w:val="0"/>
                                              <w:marRight w:val="0"/>
                                              <w:marTop w:val="0"/>
                                              <w:marBottom w:val="180"/>
                                              <w:divBdr>
                                                <w:top w:val="none" w:sz="0" w:space="0" w:color="auto"/>
                                                <w:left w:val="none" w:sz="0" w:space="0" w:color="auto"/>
                                                <w:bottom w:val="none" w:sz="0" w:space="0" w:color="auto"/>
                                                <w:right w:val="none" w:sz="0" w:space="0" w:color="auto"/>
                                              </w:divBdr>
                                              <w:divsChild>
                                                <w:div w:id="509954955">
                                                  <w:marLeft w:val="0"/>
                                                  <w:marRight w:val="0"/>
                                                  <w:marTop w:val="0"/>
                                                  <w:marBottom w:val="0"/>
                                                  <w:divBdr>
                                                    <w:top w:val="none" w:sz="0" w:space="0" w:color="auto"/>
                                                    <w:left w:val="none" w:sz="0" w:space="0" w:color="auto"/>
                                                    <w:bottom w:val="none" w:sz="0" w:space="0" w:color="auto"/>
                                                    <w:right w:val="none" w:sz="0" w:space="0" w:color="auto"/>
                                                  </w:divBdr>
                                                  <w:divsChild>
                                                    <w:div w:id="14617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3703">
                                              <w:marLeft w:val="0"/>
                                              <w:marRight w:val="0"/>
                                              <w:marTop w:val="0"/>
                                              <w:marBottom w:val="0"/>
                                              <w:divBdr>
                                                <w:top w:val="none" w:sz="0" w:space="0" w:color="auto"/>
                                                <w:left w:val="none" w:sz="0" w:space="0" w:color="auto"/>
                                                <w:bottom w:val="none" w:sz="0" w:space="0" w:color="auto"/>
                                                <w:right w:val="none" w:sz="0" w:space="0" w:color="auto"/>
                                              </w:divBdr>
                                              <w:divsChild>
                                                <w:div w:id="1114908043">
                                                  <w:marLeft w:val="0"/>
                                                  <w:marRight w:val="0"/>
                                                  <w:marTop w:val="0"/>
                                                  <w:marBottom w:val="0"/>
                                                  <w:divBdr>
                                                    <w:top w:val="none" w:sz="0" w:space="0" w:color="auto"/>
                                                    <w:left w:val="none" w:sz="0" w:space="0" w:color="auto"/>
                                                    <w:bottom w:val="none" w:sz="0" w:space="0" w:color="auto"/>
                                                    <w:right w:val="none" w:sz="0" w:space="0" w:color="auto"/>
                                                  </w:divBdr>
                                                  <w:divsChild>
                                                    <w:div w:id="1660770225">
                                                      <w:marLeft w:val="0"/>
                                                      <w:marRight w:val="0"/>
                                                      <w:marTop w:val="0"/>
                                                      <w:marBottom w:val="0"/>
                                                      <w:divBdr>
                                                        <w:top w:val="none" w:sz="0" w:space="0" w:color="auto"/>
                                                        <w:left w:val="none" w:sz="0" w:space="0" w:color="auto"/>
                                                        <w:bottom w:val="none" w:sz="0" w:space="0" w:color="auto"/>
                                                        <w:right w:val="none" w:sz="0" w:space="0" w:color="auto"/>
                                                      </w:divBdr>
                                                      <w:divsChild>
                                                        <w:div w:id="385181993">
                                                          <w:marLeft w:val="0"/>
                                                          <w:marRight w:val="0"/>
                                                          <w:marTop w:val="0"/>
                                                          <w:marBottom w:val="0"/>
                                                          <w:divBdr>
                                                            <w:top w:val="none" w:sz="0" w:space="0" w:color="auto"/>
                                                            <w:left w:val="none" w:sz="0" w:space="0" w:color="auto"/>
                                                            <w:bottom w:val="none" w:sz="0" w:space="0" w:color="auto"/>
                                                            <w:right w:val="none" w:sz="0" w:space="0" w:color="auto"/>
                                                          </w:divBdr>
                                                          <w:divsChild>
                                                            <w:div w:id="279580070">
                                                              <w:marLeft w:val="0"/>
                                                              <w:marRight w:val="0"/>
                                                              <w:marTop w:val="0"/>
                                                              <w:marBottom w:val="0"/>
                                                              <w:divBdr>
                                                                <w:top w:val="none" w:sz="0" w:space="0" w:color="auto"/>
                                                                <w:left w:val="none" w:sz="0" w:space="0" w:color="auto"/>
                                                                <w:bottom w:val="none" w:sz="0" w:space="0" w:color="auto"/>
                                                                <w:right w:val="none" w:sz="0" w:space="0" w:color="auto"/>
                                                              </w:divBdr>
                                                              <w:divsChild>
                                                                <w:div w:id="397434256">
                                                                  <w:marLeft w:val="0"/>
                                                                  <w:marRight w:val="0"/>
                                                                  <w:marTop w:val="0"/>
                                                                  <w:marBottom w:val="0"/>
                                                                  <w:divBdr>
                                                                    <w:top w:val="none" w:sz="0" w:space="0" w:color="auto"/>
                                                                    <w:left w:val="none" w:sz="0" w:space="0" w:color="auto"/>
                                                                    <w:bottom w:val="none" w:sz="0" w:space="0" w:color="auto"/>
                                                                    <w:right w:val="none" w:sz="0" w:space="0" w:color="auto"/>
                                                                  </w:divBdr>
                                                                  <w:divsChild>
                                                                    <w:div w:id="829325098">
                                                                      <w:marLeft w:val="0"/>
                                                                      <w:marRight w:val="0"/>
                                                                      <w:marTop w:val="0"/>
                                                                      <w:marBottom w:val="0"/>
                                                                      <w:divBdr>
                                                                        <w:top w:val="none" w:sz="0" w:space="0" w:color="auto"/>
                                                                        <w:left w:val="none" w:sz="0" w:space="0" w:color="auto"/>
                                                                        <w:bottom w:val="none" w:sz="0" w:space="0" w:color="auto"/>
                                                                        <w:right w:val="none" w:sz="0" w:space="0" w:color="auto"/>
                                                                      </w:divBdr>
                                                                      <w:divsChild>
                                                                        <w:div w:id="1005010689">
                                                                          <w:marLeft w:val="0"/>
                                                                          <w:marRight w:val="0"/>
                                                                          <w:marTop w:val="0"/>
                                                                          <w:marBottom w:val="0"/>
                                                                          <w:divBdr>
                                                                            <w:top w:val="none" w:sz="0" w:space="0" w:color="auto"/>
                                                                            <w:left w:val="none" w:sz="0" w:space="0" w:color="auto"/>
                                                                            <w:bottom w:val="none" w:sz="0" w:space="0" w:color="auto"/>
                                                                            <w:right w:val="none" w:sz="0" w:space="0" w:color="auto"/>
                                                                          </w:divBdr>
                                                                          <w:divsChild>
                                                                            <w:div w:id="10376218">
                                                                              <w:marLeft w:val="0"/>
                                                                              <w:marRight w:val="0"/>
                                                                              <w:marTop w:val="0"/>
                                                                              <w:marBottom w:val="180"/>
                                                                              <w:divBdr>
                                                                                <w:top w:val="none" w:sz="0" w:space="0" w:color="auto"/>
                                                                                <w:left w:val="none" w:sz="0" w:space="0" w:color="auto"/>
                                                                                <w:bottom w:val="none" w:sz="0" w:space="0" w:color="auto"/>
                                                                                <w:right w:val="none" w:sz="0" w:space="0" w:color="auto"/>
                                                                              </w:divBdr>
                                                                            </w:div>
                                                                            <w:div w:id="420297840">
                                                                              <w:marLeft w:val="0"/>
                                                                              <w:marRight w:val="0"/>
                                                                              <w:marTop w:val="0"/>
                                                                              <w:marBottom w:val="180"/>
                                                                              <w:divBdr>
                                                                                <w:top w:val="none" w:sz="0" w:space="0" w:color="auto"/>
                                                                                <w:left w:val="none" w:sz="0" w:space="0" w:color="auto"/>
                                                                                <w:bottom w:val="none" w:sz="0" w:space="0" w:color="auto"/>
                                                                                <w:right w:val="none" w:sz="0" w:space="0" w:color="auto"/>
                                                                              </w:divBdr>
                                                                            </w:div>
                                                                            <w:div w:id="456460003">
                                                                              <w:marLeft w:val="0"/>
                                                                              <w:marRight w:val="0"/>
                                                                              <w:marTop w:val="0"/>
                                                                              <w:marBottom w:val="0"/>
                                                                              <w:divBdr>
                                                                                <w:top w:val="none" w:sz="0" w:space="0" w:color="auto"/>
                                                                                <w:left w:val="none" w:sz="0" w:space="0" w:color="auto"/>
                                                                                <w:bottom w:val="none" w:sz="0" w:space="0" w:color="auto"/>
                                                                                <w:right w:val="none" w:sz="0" w:space="0" w:color="auto"/>
                                                                              </w:divBdr>
                                                                            </w:div>
                                                                            <w:div w:id="637733928">
                                                                              <w:marLeft w:val="0"/>
                                                                              <w:marRight w:val="0"/>
                                                                              <w:marTop w:val="0"/>
                                                                              <w:marBottom w:val="180"/>
                                                                              <w:divBdr>
                                                                                <w:top w:val="none" w:sz="0" w:space="0" w:color="auto"/>
                                                                                <w:left w:val="none" w:sz="0" w:space="0" w:color="auto"/>
                                                                                <w:bottom w:val="none" w:sz="0" w:space="0" w:color="auto"/>
                                                                                <w:right w:val="none" w:sz="0" w:space="0" w:color="auto"/>
                                                                              </w:divBdr>
                                                                            </w:div>
                                                                            <w:div w:id="843084341">
                                                                              <w:marLeft w:val="0"/>
                                                                              <w:marRight w:val="0"/>
                                                                              <w:marTop w:val="0"/>
                                                                              <w:marBottom w:val="180"/>
                                                                              <w:divBdr>
                                                                                <w:top w:val="none" w:sz="0" w:space="0" w:color="auto"/>
                                                                                <w:left w:val="none" w:sz="0" w:space="0" w:color="auto"/>
                                                                                <w:bottom w:val="none" w:sz="0" w:space="0" w:color="auto"/>
                                                                                <w:right w:val="none" w:sz="0" w:space="0" w:color="auto"/>
                                                                              </w:divBdr>
                                                                            </w:div>
                                                                            <w:div w:id="843130753">
                                                                              <w:marLeft w:val="0"/>
                                                                              <w:marRight w:val="0"/>
                                                                              <w:marTop w:val="0"/>
                                                                              <w:marBottom w:val="180"/>
                                                                              <w:divBdr>
                                                                                <w:top w:val="none" w:sz="0" w:space="0" w:color="auto"/>
                                                                                <w:left w:val="none" w:sz="0" w:space="0" w:color="auto"/>
                                                                                <w:bottom w:val="none" w:sz="0" w:space="0" w:color="auto"/>
                                                                                <w:right w:val="none" w:sz="0" w:space="0" w:color="auto"/>
                                                                              </w:divBdr>
                                                                            </w:div>
                                                                            <w:div w:id="1666934015">
                                                                              <w:marLeft w:val="0"/>
                                                                              <w:marRight w:val="0"/>
                                                                              <w:marTop w:val="0"/>
                                                                              <w:marBottom w:val="180"/>
                                                                              <w:divBdr>
                                                                                <w:top w:val="none" w:sz="0" w:space="0" w:color="auto"/>
                                                                                <w:left w:val="none" w:sz="0" w:space="0" w:color="auto"/>
                                                                                <w:bottom w:val="none" w:sz="0" w:space="0" w:color="auto"/>
                                                                                <w:right w:val="none" w:sz="0" w:space="0" w:color="auto"/>
                                                                              </w:divBdr>
                                                                            </w:div>
                                                                            <w:div w:id="1953439083">
                                                                              <w:marLeft w:val="0"/>
                                                                              <w:marRight w:val="0"/>
                                                                              <w:marTop w:val="0"/>
                                                                              <w:marBottom w:val="180"/>
                                                                              <w:divBdr>
                                                                                <w:top w:val="none" w:sz="0" w:space="0" w:color="auto"/>
                                                                                <w:left w:val="none" w:sz="0" w:space="0" w:color="auto"/>
                                                                                <w:bottom w:val="none" w:sz="0" w:space="0" w:color="auto"/>
                                                                                <w:right w:val="none" w:sz="0" w:space="0" w:color="auto"/>
                                                                              </w:divBdr>
                                                                            </w:div>
                                                                            <w:div w:id="20083650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7097852">
      <w:bodyDiv w:val="1"/>
      <w:marLeft w:val="0"/>
      <w:marRight w:val="0"/>
      <w:marTop w:val="0"/>
      <w:marBottom w:val="0"/>
      <w:divBdr>
        <w:top w:val="none" w:sz="0" w:space="0" w:color="auto"/>
        <w:left w:val="none" w:sz="0" w:space="0" w:color="auto"/>
        <w:bottom w:val="none" w:sz="0" w:space="0" w:color="auto"/>
        <w:right w:val="none" w:sz="0" w:space="0" w:color="auto"/>
      </w:divBdr>
    </w:div>
    <w:div w:id="1724017928">
      <w:bodyDiv w:val="1"/>
      <w:marLeft w:val="0"/>
      <w:marRight w:val="0"/>
      <w:marTop w:val="0"/>
      <w:marBottom w:val="0"/>
      <w:divBdr>
        <w:top w:val="none" w:sz="0" w:space="0" w:color="auto"/>
        <w:left w:val="none" w:sz="0" w:space="0" w:color="auto"/>
        <w:bottom w:val="none" w:sz="0" w:space="0" w:color="auto"/>
        <w:right w:val="none" w:sz="0" w:space="0" w:color="auto"/>
      </w:divBdr>
    </w:div>
    <w:div w:id="1734893812">
      <w:bodyDiv w:val="1"/>
      <w:marLeft w:val="0"/>
      <w:marRight w:val="0"/>
      <w:marTop w:val="0"/>
      <w:marBottom w:val="0"/>
      <w:divBdr>
        <w:top w:val="none" w:sz="0" w:space="0" w:color="auto"/>
        <w:left w:val="none" w:sz="0" w:space="0" w:color="auto"/>
        <w:bottom w:val="none" w:sz="0" w:space="0" w:color="auto"/>
        <w:right w:val="none" w:sz="0" w:space="0" w:color="auto"/>
      </w:divBdr>
    </w:div>
    <w:div w:id="1739278453">
      <w:bodyDiv w:val="1"/>
      <w:marLeft w:val="0"/>
      <w:marRight w:val="0"/>
      <w:marTop w:val="0"/>
      <w:marBottom w:val="0"/>
      <w:divBdr>
        <w:top w:val="none" w:sz="0" w:space="0" w:color="auto"/>
        <w:left w:val="none" w:sz="0" w:space="0" w:color="auto"/>
        <w:bottom w:val="none" w:sz="0" w:space="0" w:color="auto"/>
        <w:right w:val="none" w:sz="0" w:space="0" w:color="auto"/>
      </w:divBdr>
    </w:div>
    <w:div w:id="1747418843">
      <w:bodyDiv w:val="1"/>
      <w:marLeft w:val="0"/>
      <w:marRight w:val="0"/>
      <w:marTop w:val="0"/>
      <w:marBottom w:val="0"/>
      <w:divBdr>
        <w:top w:val="none" w:sz="0" w:space="0" w:color="auto"/>
        <w:left w:val="none" w:sz="0" w:space="0" w:color="auto"/>
        <w:bottom w:val="none" w:sz="0" w:space="0" w:color="auto"/>
        <w:right w:val="none" w:sz="0" w:space="0" w:color="auto"/>
      </w:divBdr>
    </w:div>
    <w:div w:id="1748070427">
      <w:bodyDiv w:val="1"/>
      <w:marLeft w:val="0"/>
      <w:marRight w:val="0"/>
      <w:marTop w:val="0"/>
      <w:marBottom w:val="0"/>
      <w:divBdr>
        <w:top w:val="none" w:sz="0" w:space="0" w:color="auto"/>
        <w:left w:val="none" w:sz="0" w:space="0" w:color="auto"/>
        <w:bottom w:val="none" w:sz="0" w:space="0" w:color="auto"/>
        <w:right w:val="none" w:sz="0" w:space="0" w:color="auto"/>
      </w:divBdr>
    </w:div>
    <w:div w:id="1762680730">
      <w:bodyDiv w:val="1"/>
      <w:marLeft w:val="0"/>
      <w:marRight w:val="0"/>
      <w:marTop w:val="0"/>
      <w:marBottom w:val="0"/>
      <w:divBdr>
        <w:top w:val="none" w:sz="0" w:space="0" w:color="auto"/>
        <w:left w:val="none" w:sz="0" w:space="0" w:color="auto"/>
        <w:bottom w:val="none" w:sz="0" w:space="0" w:color="auto"/>
        <w:right w:val="none" w:sz="0" w:space="0" w:color="auto"/>
      </w:divBdr>
    </w:div>
    <w:div w:id="1780224287">
      <w:bodyDiv w:val="1"/>
      <w:marLeft w:val="0"/>
      <w:marRight w:val="0"/>
      <w:marTop w:val="0"/>
      <w:marBottom w:val="0"/>
      <w:divBdr>
        <w:top w:val="none" w:sz="0" w:space="0" w:color="auto"/>
        <w:left w:val="none" w:sz="0" w:space="0" w:color="auto"/>
        <w:bottom w:val="none" w:sz="0" w:space="0" w:color="auto"/>
        <w:right w:val="none" w:sz="0" w:space="0" w:color="auto"/>
      </w:divBdr>
      <w:divsChild>
        <w:div w:id="267279843">
          <w:marLeft w:val="0"/>
          <w:marRight w:val="0"/>
          <w:marTop w:val="0"/>
          <w:marBottom w:val="0"/>
          <w:divBdr>
            <w:top w:val="none" w:sz="0" w:space="0" w:color="auto"/>
            <w:left w:val="none" w:sz="0" w:space="0" w:color="auto"/>
            <w:bottom w:val="none" w:sz="0" w:space="0" w:color="auto"/>
            <w:right w:val="none" w:sz="0" w:space="0" w:color="auto"/>
          </w:divBdr>
          <w:divsChild>
            <w:div w:id="2124378117">
              <w:marLeft w:val="0"/>
              <w:marRight w:val="0"/>
              <w:marTop w:val="0"/>
              <w:marBottom w:val="0"/>
              <w:divBdr>
                <w:top w:val="none" w:sz="0" w:space="0" w:color="auto"/>
                <w:left w:val="none" w:sz="0" w:space="0" w:color="auto"/>
                <w:bottom w:val="none" w:sz="0" w:space="0" w:color="auto"/>
                <w:right w:val="none" w:sz="0" w:space="0" w:color="auto"/>
              </w:divBdr>
              <w:divsChild>
                <w:div w:id="1328289757">
                  <w:marLeft w:val="0"/>
                  <w:marRight w:val="0"/>
                  <w:marTop w:val="0"/>
                  <w:marBottom w:val="1200"/>
                  <w:divBdr>
                    <w:top w:val="none" w:sz="0" w:space="0" w:color="auto"/>
                    <w:left w:val="none" w:sz="0" w:space="0" w:color="auto"/>
                    <w:bottom w:val="none" w:sz="0" w:space="0" w:color="auto"/>
                    <w:right w:val="none" w:sz="0" w:space="0" w:color="auto"/>
                  </w:divBdr>
                  <w:divsChild>
                    <w:div w:id="570845724">
                      <w:marLeft w:val="0"/>
                      <w:marRight w:val="0"/>
                      <w:marTop w:val="0"/>
                      <w:marBottom w:val="0"/>
                      <w:divBdr>
                        <w:top w:val="none" w:sz="0" w:space="0" w:color="auto"/>
                        <w:left w:val="none" w:sz="0" w:space="0" w:color="auto"/>
                        <w:bottom w:val="none" w:sz="0" w:space="0" w:color="auto"/>
                        <w:right w:val="none" w:sz="0" w:space="0" w:color="auto"/>
                      </w:divBdr>
                      <w:divsChild>
                        <w:div w:id="1655839957">
                          <w:marLeft w:val="120"/>
                          <w:marRight w:val="120"/>
                          <w:marTop w:val="120"/>
                          <w:marBottom w:val="120"/>
                          <w:divBdr>
                            <w:top w:val="none" w:sz="0" w:space="0" w:color="auto"/>
                            <w:left w:val="none" w:sz="0" w:space="0" w:color="auto"/>
                            <w:bottom w:val="none" w:sz="0" w:space="0" w:color="auto"/>
                            <w:right w:val="none" w:sz="0" w:space="0" w:color="auto"/>
                          </w:divBdr>
                          <w:divsChild>
                            <w:div w:id="165558145">
                              <w:marLeft w:val="0"/>
                              <w:marRight w:val="0"/>
                              <w:marTop w:val="0"/>
                              <w:marBottom w:val="0"/>
                              <w:divBdr>
                                <w:top w:val="none" w:sz="0" w:space="0" w:color="auto"/>
                                <w:left w:val="none" w:sz="0" w:space="0" w:color="auto"/>
                                <w:bottom w:val="none" w:sz="0" w:space="0" w:color="auto"/>
                                <w:right w:val="none" w:sz="0" w:space="0" w:color="auto"/>
                              </w:divBdr>
                              <w:divsChild>
                                <w:div w:id="2417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360297">
                  <w:marLeft w:val="0"/>
                  <w:marRight w:val="-2580"/>
                  <w:marTop w:val="0"/>
                  <w:marBottom w:val="0"/>
                  <w:divBdr>
                    <w:top w:val="none" w:sz="0" w:space="0" w:color="auto"/>
                    <w:left w:val="none" w:sz="0" w:space="0" w:color="auto"/>
                    <w:bottom w:val="none" w:sz="0" w:space="0" w:color="auto"/>
                    <w:right w:val="none" w:sz="0" w:space="0" w:color="auto"/>
                  </w:divBdr>
                  <w:divsChild>
                    <w:div w:id="356853495">
                      <w:marLeft w:val="3900"/>
                      <w:marRight w:val="2580"/>
                      <w:marTop w:val="0"/>
                      <w:marBottom w:val="0"/>
                      <w:divBdr>
                        <w:top w:val="none" w:sz="0" w:space="0" w:color="auto"/>
                        <w:left w:val="none" w:sz="0" w:space="0" w:color="auto"/>
                        <w:bottom w:val="none" w:sz="0" w:space="0" w:color="auto"/>
                        <w:right w:val="none" w:sz="0" w:space="0" w:color="auto"/>
                      </w:divBdr>
                      <w:divsChild>
                        <w:div w:id="204414046">
                          <w:marLeft w:val="0"/>
                          <w:marRight w:val="0"/>
                          <w:marTop w:val="0"/>
                          <w:marBottom w:val="0"/>
                          <w:divBdr>
                            <w:top w:val="none" w:sz="0" w:space="0" w:color="auto"/>
                            <w:left w:val="none" w:sz="0" w:space="0" w:color="auto"/>
                            <w:bottom w:val="none" w:sz="0" w:space="0" w:color="auto"/>
                            <w:right w:val="none" w:sz="0" w:space="0" w:color="auto"/>
                          </w:divBdr>
                          <w:divsChild>
                            <w:div w:id="403332698">
                              <w:marLeft w:val="0"/>
                              <w:marRight w:val="0"/>
                              <w:marTop w:val="0"/>
                              <w:marBottom w:val="0"/>
                              <w:divBdr>
                                <w:top w:val="none" w:sz="0" w:space="0" w:color="auto"/>
                                <w:left w:val="none" w:sz="0" w:space="0" w:color="auto"/>
                                <w:bottom w:val="none" w:sz="0" w:space="0" w:color="auto"/>
                                <w:right w:val="none" w:sz="0" w:space="0" w:color="auto"/>
                              </w:divBdr>
                              <w:divsChild>
                                <w:div w:id="1117598491">
                                  <w:marLeft w:val="0"/>
                                  <w:marRight w:val="0"/>
                                  <w:marTop w:val="0"/>
                                  <w:marBottom w:val="0"/>
                                  <w:divBdr>
                                    <w:top w:val="none" w:sz="0" w:space="0" w:color="auto"/>
                                    <w:left w:val="none" w:sz="0" w:space="0" w:color="auto"/>
                                    <w:bottom w:val="none" w:sz="0" w:space="0" w:color="auto"/>
                                    <w:right w:val="none" w:sz="0" w:space="0" w:color="auto"/>
                                  </w:divBdr>
                                  <w:divsChild>
                                    <w:div w:id="1298099309">
                                      <w:marLeft w:val="0"/>
                                      <w:marRight w:val="0"/>
                                      <w:marTop w:val="0"/>
                                      <w:marBottom w:val="0"/>
                                      <w:divBdr>
                                        <w:top w:val="none" w:sz="0" w:space="0" w:color="auto"/>
                                        <w:left w:val="none" w:sz="0" w:space="0" w:color="auto"/>
                                        <w:bottom w:val="none" w:sz="0" w:space="0" w:color="auto"/>
                                        <w:right w:val="none" w:sz="0" w:space="0" w:color="auto"/>
                                      </w:divBdr>
                                      <w:divsChild>
                                        <w:div w:id="1338076660">
                                          <w:marLeft w:val="0"/>
                                          <w:marRight w:val="0"/>
                                          <w:marTop w:val="0"/>
                                          <w:marBottom w:val="0"/>
                                          <w:divBdr>
                                            <w:top w:val="single" w:sz="6" w:space="9" w:color="000000"/>
                                            <w:left w:val="single" w:sz="6" w:space="18" w:color="000000"/>
                                            <w:bottom w:val="single" w:sz="6" w:space="9" w:color="000000"/>
                                            <w:right w:val="single" w:sz="6" w:space="18" w:color="000000"/>
                                          </w:divBdr>
                                          <w:divsChild>
                                            <w:div w:id="1029138408">
                                              <w:marLeft w:val="0"/>
                                              <w:marRight w:val="0"/>
                                              <w:marTop w:val="0"/>
                                              <w:marBottom w:val="0"/>
                                              <w:divBdr>
                                                <w:top w:val="none" w:sz="0" w:space="0" w:color="auto"/>
                                                <w:left w:val="none" w:sz="0" w:space="0" w:color="auto"/>
                                                <w:bottom w:val="none" w:sz="0" w:space="0" w:color="auto"/>
                                                <w:right w:val="none" w:sz="0" w:space="0" w:color="auto"/>
                                              </w:divBdr>
                                              <w:divsChild>
                                                <w:div w:id="260571391">
                                                  <w:marLeft w:val="0"/>
                                                  <w:marRight w:val="0"/>
                                                  <w:marTop w:val="0"/>
                                                  <w:marBottom w:val="0"/>
                                                  <w:divBdr>
                                                    <w:top w:val="none" w:sz="0" w:space="0" w:color="auto"/>
                                                    <w:left w:val="none" w:sz="0" w:space="0" w:color="auto"/>
                                                    <w:bottom w:val="none" w:sz="0" w:space="0" w:color="auto"/>
                                                    <w:right w:val="none" w:sz="0" w:space="0" w:color="auto"/>
                                                  </w:divBdr>
                                                </w:div>
                                              </w:divsChild>
                                            </w:div>
                                            <w:div w:id="1193420071">
                                              <w:marLeft w:val="0"/>
                                              <w:marRight w:val="0"/>
                                              <w:marTop w:val="0"/>
                                              <w:marBottom w:val="0"/>
                                              <w:divBdr>
                                                <w:top w:val="single" w:sz="6" w:space="0" w:color="AAAAAA"/>
                                                <w:left w:val="single" w:sz="6" w:space="0" w:color="AAAAAA"/>
                                                <w:bottom w:val="single" w:sz="6" w:space="0" w:color="AAAAAA"/>
                                                <w:right w:val="single" w:sz="6" w:space="0" w:color="AAAAAA"/>
                                              </w:divBdr>
                                              <w:divsChild>
                                                <w:div w:id="1142505308">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 w:id="1801067531">
                                              <w:marLeft w:val="157"/>
                                              <w:marRight w:val="157"/>
                                              <w:marTop w:val="0"/>
                                              <w:marBottom w:val="0"/>
                                              <w:divBdr>
                                                <w:top w:val="none" w:sz="0" w:space="0" w:color="auto"/>
                                                <w:left w:val="none" w:sz="0" w:space="0" w:color="auto"/>
                                                <w:bottom w:val="none" w:sz="0" w:space="0" w:color="auto"/>
                                                <w:right w:val="none" w:sz="0" w:space="0" w:color="auto"/>
                                              </w:divBdr>
                                              <w:divsChild>
                                                <w:div w:id="1169370263">
                                                  <w:marLeft w:val="0"/>
                                                  <w:marRight w:val="0"/>
                                                  <w:marTop w:val="0"/>
                                                  <w:marBottom w:val="0"/>
                                                  <w:divBdr>
                                                    <w:top w:val="none" w:sz="0" w:space="0" w:color="auto"/>
                                                    <w:left w:val="none" w:sz="0" w:space="0" w:color="auto"/>
                                                    <w:bottom w:val="none" w:sz="0" w:space="0" w:color="auto"/>
                                                    <w:right w:val="none" w:sz="0" w:space="0" w:color="auto"/>
                                                  </w:divBdr>
                                                </w:div>
                                                <w:div w:id="1379620435">
                                                  <w:marLeft w:val="0"/>
                                                  <w:marRight w:val="0"/>
                                                  <w:marTop w:val="0"/>
                                                  <w:marBottom w:val="0"/>
                                                  <w:divBdr>
                                                    <w:top w:val="none" w:sz="0" w:space="0" w:color="auto"/>
                                                    <w:left w:val="none" w:sz="0" w:space="0" w:color="auto"/>
                                                    <w:bottom w:val="none" w:sz="0" w:space="0" w:color="auto"/>
                                                    <w:right w:val="none" w:sz="0" w:space="0" w:color="auto"/>
                                                  </w:divBdr>
                                                </w:div>
                                              </w:divsChild>
                                            </w:div>
                                            <w:div w:id="19475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029966">
                              <w:marLeft w:val="0"/>
                              <w:marRight w:val="0"/>
                              <w:marTop w:val="0"/>
                              <w:marBottom w:val="0"/>
                              <w:divBdr>
                                <w:top w:val="none" w:sz="0" w:space="0" w:color="auto"/>
                                <w:left w:val="none" w:sz="0" w:space="0" w:color="auto"/>
                                <w:bottom w:val="none" w:sz="0" w:space="0" w:color="auto"/>
                                <w:right w:val="none" w:sz="0" w:space="0" w:color="auto"/>
                              </w:divBdr>
                              <w:divsChild>
                                <w:div w:id="1114902100">
                                  <w:marLeft w:val="0"/>
                                  <w:marRight w:val="0"/>
                                  <w:marTop w:val="720"/>
                                  <w:marBottom w:val="0"/>
                                  <w:divBdr>
                                    <w:top w:val="none" w:sz="0" w:space="0" w:color="auto"/>
                                    <w:left w:val="none" w:sz="0" w:space="0" w:color="auto"/>
                                    <w:bottom w:val="none" w:sz="0" w:space="0" w:color="auto"/>
                                    <w:right w:val="none" w:sz="0" w:space="0" w:color="auto"/>
                                  </w:divBdr>
                                </w:div>
                              </w:divsChild>
                            </w:div>
                            <w:div w:id="1016081521">
                              <w:marLeft w:val="0"/>
                              <w:marRight w:val="0"/>
                              <w:marTop w:val="0"/>
                              <w:marBottom w:val="0"/>
                              <w:divBdr>
                                <w:top w:val="none" w:sz="0" w:space="0" w:color="auto"/>
                                <w:left w:val="none" w:sz="0" w:space="0" w:color="auto"/>
                                <w:bottom w:val="none" w:sz="0" w:space="0" w:color="auto"/>
                                <w:right w:val="none" w:sz="0" w:space="0" w:color="auto"/>
                              </w:divBdr>
                              <w:divsChild>
                                <w:div w:id="2402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0669">
                          <w:marLeft w:val="-240"/>
                          <w:marRight w:val="-240"/>
                          <w:marTop w:val="240"/>
                          <w:marBottom w:val="0"/>
                          <w:divBdr>
                            <w:top w:val="none" w:sz="0" w:space="0" w:color="auto"/>
                            <w:left w:val="none" w:sz="0" w:space="0" w:color="auto"/>
                            <w:bottom w:val="none" w:sz="0" w:space="0" w:color="auto"/>
                            <w:right w:val="none" w:sz="0" w:space="0" w:color="auto"/>
                          </w:divBdr>
                          <w:divsChild>
                            <w:div w:id="568272860">
                              <w:marLeft w:val="0"/>
                              <w:marRight w:val="0"/>
                              <w:marTop w:val="0"/>
                              <w:marBottom w:val="0"/>
                              <w:divBdr>
                                <w:top w:val="none" w:sz="0" w:space="0" w:color="auto"/>
                                <w:left w:val="none" w:sz="0" w:space="0" w:color="auto"/>
                                <w:bottom w:val="none" w:sz="0" w:space="0" w:color="auto"/>
                                <w:right w:val="none" w:sz="0" w:space="0" w:color="auto"/>
                              </w:divBdr>
                              <w:divsChild>
                                <w:div w:id="2033451322">
                                  <w:marLeft w:val="0"/>
                                  <w:marRight w:val="0"/>
                                  <w:marTop w:val="0"/>
                                  <w:marBottom w:val="0"/>
                                  <w:divBdr>
                                    <w:top w:val="none" w:sz="0" w:space="0" w:color="auto"/>
                                    <w:left w:val="none" w:sz="0" w:space="0" w:color="auto"/>
                                    <w:bottom w:val="none" w:sz="0" w:space="0" w:color="auto"/>
                                    <w:right w:val="none" w:sz="0" w:space="0" w:color="auto"/>
                                  </w:divBdr>
                                  <w:divsChild>
                                    <w:div w:id="37902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89599">
                              <w:marLeft w:val="0"/>
                              <w:marRight w:val="0"/>
                              <w:marTop w:val="0"/>
                              <w:marBottom w:val="0"/>
                              <w:divBdr>
                                <w:top w:val="none" w:sz="0" w:space="0" w:color="auto"/>
                                <w:left w:val="none" w:sz="0" w:space="0" w:color="auto"/>
                                <w:bottom w:val="none" w:sz="0" w:space="0" w:color="auto"/>
                                <w:right w:val="none" w:sz="0" w:space="0" w:color="auto"/>
                              </w:divBdr>
                              <w:divsChild>
                                <w:div w:id="11983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662323">
      <w:bodyDiv w:val="1"/>
      <w:marLeft w:val="0"/>
      <w:marRight w:val="0"/>
      <w:marTop w:val="0"/>
      <w:marBottom w:val="0"/>
      <w:divBdr>
        <w:top w:val="none" w:sz="0" w:space="0" w:color="auto"/>
        <w:left w:val="none" w:sz="0" w:space="0" w:color="auto"/>
        <w:bottom w:val="none" w:sz="0" w:space="0" w:color="auto"/>
        <w:right w:val="none" w:sz="0" w:space="0" w:color="auto"/>
      </w:divBdr>
    </w:div>
    <w:div w:id="1789886298">
      <w:bodyDiv w:val="1"/>
      <w:marLeft w:val="0"/>
      <w:marRight w:val="0"/>
      <w:marTop w:val="0"/>
      <w:marBottom w:val="0"/>
      <w:divBdr>
        <w:top w:val="none" w:sz="0" w:space="0" w:color="auto"/>
        <w:left w:val="none" w:sz="0" w:space="0" w:color="auto"/>
        <w:bottom w:val="none" w:sz="0" w:space="0" w:color="auto"/>
        <w:right w:val="none" w:sz="0" w:space="0" w:color="auto"/>
      </w:divBdr>
    </w:div>
    <w:div w:id="1797874878">
      <w:bodyDiv w:val="1"/>
      <w:marLeft w:val="0"/>
      <w:marRight w:val="0"/>
      <w:marTop w:val="0"/>
      <w:marBottom w:val="0"/>
      <w:divBdr>
        <w:top w:val="none" w:sz="0" w:space="0" w:color="auto"/>
        <w:left w:val="none" w:sz="0" w:space="0" w:color="auto"/>
        <w:bottom w:val="none" w:sz="0" w:space="0" w:color="auto"/>
        <w:right w:val="none" w:sz="0" w:space="0" w:color="auto"/>
      </w:divBdr>
    </w:div>
    <w:div w:id="1798985352">
      <w:bodyDiv w:val="1"/>
      <w:marLeft w:val="0"/>
      <w:marRight w:val="0"/>
      <w:marTop w:val="0"/>
      <w:marBottom w:val="0"/>
      <w:divBdr>
        <w:top w:val="none" w:sz="0" w:space="0" w:color="auto"/>
        <w:left w:val="none" w:sz="0" w:space="0" w:color="auto"/>
        <w:bottom w:val="none" w:sz="0" w:space="0" w:color="auto"/>
        <w:right w:val="none" w:sz="0" w:space="0" w:color="auto"/>
      </w:divBdr>
    </w:div>
    <w:div w:id="1809083772">
      <w:bodyDiv w:val="1"/>
      <w:marLeft w:val="0"/>
      <w:marRight w:val="0"/>
      <w:marTop w:val="0"/>
      <w:marBottom w:val="0"/>
      <w:divBdr>
        <w:top w:val="none" w:sz="0" w:space="0" w:color="auto"/>
        <w:left w:val="none" w:sz="0" w:space="0" w:color="auto"/>
        <w:bottom w:val="none" w:sz="0" w:space="0" w:color="auto"/>
        <w:right w:val="none" w:sz="0" w:space="0" w:color="auto"/>
      </w:divBdr>
    </w:div>
    <w:div w:id="1814911790">
      <w:bodyDiv w:val="1"/>
      <w:marLeft w:val="0"/>
      <w:marRight w:val="0"/>
      <w:marTop w:val="0"/>
      <w:marBottom w:val="0"/>
      <w:divBdr>
        <w:top w:val="none" w:sz="0" w:space="0" w:color="auto"/>
        <w:left w:val="none" w:sz="0" w:space="0" w:color="auto"/>
        <w:bottom w:val="none" w:sz="0" w:space="0" w:color="auto"/>
        <w:right w:val="none" w:sz="0" w:space="0" w:color="auto"/>
      </w:divBdr>
      <w:divsChild>
        <w:div w:id="1064375968">
          <w:marLeft w:val="0"/>
          <w:marRight w:val="0"/>
          <w:marTop w:val="0"/>
          <w:marBottom w:val="180"/>
          <w:divBdr>
            <w:top w:val="none" w:sz="0" w:space="0" w:color="auto"/>
            <w:left w:val="none" w:sz="0" w:space="0" w:color="auto"/>
            <w:bottom w:val="none" w:sz="0" w:space="0" w:color="auto"/>
            <w:right w:val="none" w:sz="0" w:space="0" w:color="auto"/>
          </w:divBdr>
        </w:div>
        <w:div w:id="1589541107">
          <w:marLeft w:val="0"/>
          <w:marRight w:val="0"/>
          <w:marTop w:val="0"/>
          <w:marBottom w:val="180"/>
          <w:divBdr>
            <w:top w:val="none" w:sz="0" w:space="0" w:color="auto"/>
            <w:left w:val="none" w:sz="0" w:space="0" w:color="auto"/>
            <w:bottom w:val="none" w:sz="0" w:space="0" w:color="auto"/>
            <w:right w:val="none" w:sz="0" w:space="0" w:color="auto"/>
          </w:divBdr>
        </w:div>
        <w:div w:id="2068799070">
          <w:marLeft w:val="0"/>
          <w:marRight w:val="0"/>
          <w:marTop w:val="0"/>
          <w:marBottom w:val="0"/>
          <w:divBdr>
            <w:top w:val="none" w:sz="0" w:space="0" w:color="auto"/>
            <w:left w:val="none" w:sz="0" w:space="0" w:color="auto"/>
            <w:bottom w:val="none" w:sz="0" w:space="0" w:color="auto"/>
            <w:right w:val="none" w:sz="0" w:space="0" w:color="auto"/>
          </w:divBdr>
        </w:div>
      </w:divsChild>
    </w:div>
    <w:div w:id="1819347903">
      <w:bodyDiv w:val="1"/>
      <w:marLeft w:val="0"/>
      <w:marRight w:val="0"/>
      <w:marTop w:val="0"/>
      <w:marBottom w:val="0"/>
      <w:divBdr>
        <w:top w:val="none" w:sz="0" w:space="0" w:color="auto"/>
        <w:left w:val="none" w:sz="0" w:space="0" w:color="auto"/>
        <w:bottom w:val="none" w:sz="0" w:space="0" w:color="auto"/>
        <w:right w:val="none" w:sz="0" w:space="0" w:color="auto"/>
      </w:divBdr>
      <w:divsChild>
        <w:div w:id="235748027">
          <w:marLeft w:val="0"/>
          <w:marRight w:val="0"/>
          <w:marTop w:val="0"/>
          <w:marBottom w:val="180"/>
          <w:divBdr>
            <w:top w:val="none" w:sz="0" w:space="0" w:color="auto"/>
            <w:left w:val="none" w:sz="0" w:space="0" w:color="auto"/>
            <w:bottom w:val="none" w:sz="0" w:space="0" w:color="auto"/>
            <w:right w:val="none" w:sz="0" w:space="0" w:color="auto"/>
          </w:divBdr>
        </w:div>
        <w:div w:id="605236310">
          <w:marLeft w:val="0"/>
          <w:marRight w:val="0"/>
          <w:marTop w:val="0"/>
          <w:marBottom w:val="180"/>
          <w:divBdr>
            <w:top w:val="none" w:sz="0" w:space="0" w:color="auto"/>
            <w:left w:val="none" w:sz="0" w:space="0" w:color="auto"/>
            <w:bottom w:val="none" w:sz="0" w:space="0" w:color="auto"/>
            <w:right w:val="none" w:sz="0" w:space="0" w:color="auto"/>
          </w:divBdr>
        </w:div>
        <w:div w:id="1117991323">
          <w:marLeft w:val="0"/>
          <w:marRight w:val="0"/>
          <w:marTop w:val="0"/>
          <w:marBottom w:val="180"/>
          <w:divBdr>
            <w:top w:val="none" w:sz="0" w:space="0" w:color="auto"/>
            <w:left w:val="none" w:sz="0" w:space="0" w:color="auto"/>
            <w:bottom w:val="none" w:sz="0" w:space="0" w:color="auto"/>
            <w:right w:val="none" w:sz="0" w:space="0" w:color="auto"/>
          </w:divBdr>
        </w:div>
      </w:divsChild>
    </w:div>
    <w:div w:id="1834101245">
      <w:bodyDiv w:val="1"/>
      <w:marLeft w:val="0"/>
      <w:marRight w:val="0"/>
      <w:marTop w:val="0"/>
      <w:marBottom w:val="0"/>
      <w:divBdr>
        <w:top w:val="none" w:sz="0" w:space="0" w:color="auto"/>
        <w:left w:val="none" w:sz="0" w:space="0" w:color="auto"/>
        <w:bottom w:val="none" w:sz="0" w:space="0" w:color="auto"/>
        <w:right w:val="none" w:sz="0" w:space="0" w:color="auto"/>
      </w:divBdr>
    </w:div>
    <w:div w:id="1841001429">
      <w:bodyDiv w:val="1"/>
      <w:marLeft w:val="0"/>
      <w:marRight w:val="0"/>
      <w:marTop w:val="0"/>
      <w:marBottom w:val="0"/>
      <w:divBdr>
        <w:top w:val="none" w:sz="0" w:space="0" w:color="auto"/>
        <w:left w:val="none" w:sz="0" w:space="0" w:color="auto"/>
        <w:bottom w:val="none" w:sz="0" w:space="0" w:color="auto"/>
        <w:right w:val="none" w:sz="0" w:space="0" w:color="auto"/>
      </w:divBdr>
    </w:div>
    <w:div w:id="1855999069">
      <w:bodyDiv w:val="1"/>
      <w:marLeft w:val="0"/>
      <w:marRight w:val="0"/>
      <w:marTop w:val="0"/>
      <w:marBottom w:val="0"/>
      <w:divBdr>
        <w:top w:val="none" w:sz="0" w:space="0" w:color="auto"/>
        <w:left w:val="none" w:sz="0" w:space="0" w:color="auto"/>
        <w:bottom w:val="none" w:sz="0" w:space="0" w:color="auto"/>
        <w:right w:val="none" w:sz="0" w:space="0" w:color="auto"/>
      </w:divBdr>
    </w:div>
    <w:div w:id="1861162787">
      <w:bodyDiv w:val="1"/>
      <w:marLeft w:val="0"/>
      <w:marRight w:val="0"/>
      <w:marTop w:val="0"/>
      <w:marBottom w:val="0"/>
      <w:divBdr>
        <w:top w:val="none" w:sz="0" w:space="0" w:color="auto"/>
        <w:left w:val="none" w:sz="0" w:space="0" w:color="auto"/>
        <w:bottom w:val="none" w:sz="0" w:space="0" w:color="auto"/>
        <w:right w:val="none" w:sz="0" w:space="0" w:color="auto"/>
      </w:divBdr>
    </w:div>
    <w:div w:id="1881938993">
      <w:bodyDiv w:val="1"/>
      <w:marLeft w:val="0"/>
      <w:marRight w:val="0"/>
      <w:marTop w:val="0"/>
      <w:marBottom w:val="0"/>
      <w:divBdr>
        <w:top w:val="none" w:sz="0" w:space="0" w:color="auto"/>
        <w:left w:val="none" w:sz="0" w:space="0" w:color="auto"/>
        <w:bottom w:val="none" w:sz="0" w:space="0" w:color="auto"/>
        <w:right w:val="none" w:sz="0" w:space="0" w:color="auto"/>
      </w:divBdr>
    </w:div>
    <w:div w:id="1882938218">
      <w:bodyDiv w:val="1"/>
      <w:marLeft w:val="0"/>
      <w:marRight w:val="0"/>
      <w:marTop w:val="0"/>
      <w:marBottom w:val="0"/>
      <w:divBdr>
        <w:top w:val="none" w:sz="0" w:space="0" w:color="auto"/>
        <w:left w:val="none" w:sz="0" w:space="0" w:color="auto"/>
        <w:bottom w:val="none" w:sz="0" w:space="0" w:color="auto"/>
        <w:right w:val="none" w:sz="0" w:space="0" w:color="auto"/>
      </w:divBdr>
    </w:div>
    <w:div w:id="1886525029">
      <w:bodyDiv w:val="1"/>
      <w:marLeft w:val="0"/>
      <w:marRight w:val="0"/>
      <w:marTop w:val="0"/>
      <w:marBottom w:val="0"/>
      <w:divBdr>
        <w:top w:val="none" w:sz="0" w:space="0" w:color="auto"/>
        <w:left w:val="none" w:sz="0" w:space="0" w:color="auto"/>
        <w:bottom w:val="none" w:sz="0" w:space="0" w:color="auto"/>
        <w:right w:val="none" w:sz="0" w:space="0" w:color="auto"/>
      </w:divBdr>
    </w:div>
    <w:div w:id="1905413091">
      <w:bodyDiv w:val="1"/>
      <w:marLeft w:val="0"/>
      <w:marRight w:val="0"/>
      <w:marTop w:val="0"/>
      <w:marBottom w:val="0"/>
      <w:divBdr>
        <w:top w:val="none" w:sz="0" w:space="0" w:color="auto"/>
        <w:left w:val="none" w:sz="0" w:space="0" w:color="auto"/>
        <w:bottom w:val="none" w:sz="0" w:space="0" w:color="auto"/>
        <w:right w:val="none" w:sz="0" w:space="0" w:color="auto"/>
      </w:divBdr>
      <w:divsChild>
        <w:div w:id="639001667">
          <w:marLeft w:val="0"/>
          <w:marRight w:val="0"/>
          <w:marTop w:val="0"/>
          <w:marBottom w:val="180"/>
          <w:divBdr>
            <w:top w:val="none" w:sz="0" w:space="0" w:color="auto"/>
            <w:left w:val="none" w:sz="0" w:space="0" w:color="auto"/>
            <w:bottom w:val="none" w:sz="0" w:space="0" w:color="auto"/>
            <w:right w:val="none" w:sz="0" w:space="0" w:color="auto"/>
          </w:divBdr>
        </w:div>
        <w:div w:id="1220479680">
          <w:marLeft w:val="0"/>
          <w:marRight w:val="0"/>
          <w:marTop w:val="0"/>
          <w:marBottom w:val="0"/>
          <w:divBdr>
            <w:top w:val="none" w:sz="0" w:space="0" w:color="auto"/>
            <w:left w:val="none" w:sz="0" w:space="0" w:color="auto"/>
            <w:bottom w:val="none" w:sz="0" w:space="0" w:color="auto"/>
            <w:right w:val="none" w:sz="0" w:space="0" w:color="auto"/>
          </w:divBdr>
        </w:div>
        <w:div w:id="1991055090">
          <w:marLeft w:val="0"/>
          <w:marRight w:val="0"/>
          <w:marTop w:val="0"/>
          <w:marBottom w:val="180"/>
          <w:divBdr>
            <w:top w:val="none" w:sz="0" w:space="0" w:color="auto"/>
            <w:left w:val="none" w:sz="0" w:space="0" w:color="auto"/>
            <w:bottom w:val="none" w:sz="0" w:space="0" w:color="auto"/>
            <w:right w:val="none" w:sz="0" w:space="0" w:color="auto"/>
          </w:divBdr>
        </w:div>
        <w:div w:id="2064987881">
          <w:marLeft w:val="0"/>
          <w:marRight w:val="0"/>
          <w:marTop w:val="0"/>
          <w:marBottom w:val="180"/>
          <w:divBdr>
            <w:top w:val="none" w:sz="0" w:space="0" w:color="auto"/>
            <w:left w:val="none" w:sz="0" w:space="0" w:color="auto"/>
            <w:bottom w:val="none" w:sz="0" w:space="0" w:color="auto"/>
            <w:right w:val="none" w:sz="0" w:space="0" w:color="auto"/>
          </w:divBdr>
        </w:div>
      </w:divsChild>
    </w:div>
    <w:div w:id="1910336983">
      <w:bodyDiv w:val="1"/>
      <w:marLeft w:val="0"/>
      <w:marRight w:val="0"/>
      <w:marTop w:val="0"/>
      <w:marBottom w:val="0"/>
      <w:divBdr>
        <w:top w:val="none" w:sz="0" w:space="0" w:color="auto"/>
        <w:left w:val="none" w:sz="0" w:space="0" w:color="auto"/>
        <w:bottom w:val="none" w:sz="0" w:space="0" w:color="auto"/>
        <w:right w:val="none" w:sz="0" w:space="0" w:color="auto"/>
      </w:divBdr>
    </w:div>
    <w:div w:id="1932853326">
      <w:bodyDiv w:val="1"/>
      <w:marLeft w:val="0"/>
      <w:marRight w:val="0"/>
      <w:marTop w:val="0"/>
      <w:marBottom w:val="0"/>
      <w:divBdr>
        <w:top w:val="none" w:sz="0" w:space="0" w:color="auto"/>
        <w:left w:val="none" w:sz="0" w:space="0" w:color="auto"/>
        <w:bottom w:val="none" w:sz="0" w:space="0" w:color="auto"/>
        <w:right w:val="none" w:sz="0" w:space="0" w:color="auto"/>
      </w:divBdr>
    </w:div>
    <w:div w:id="1944143476">
      <w:bodyDiv w:val="1"/>
      <w:marLeft w:val="0"/>
      <w:marRight w:val="0"/>
      <w:marTop w:val="0"/>
      <w:marBottom w:val="0"/>
      <w:divBdr>
        <w:top w:val="none" w:sz="0" w:space="0" w:color="auto"/>
        <w:left w:val="none" w:sz="0" w:space="0" w:color="auto"/>
        <w:bottom w:val="none" w:sz="0" w:space="0" w:color="auto"/>
        <w:right w:val="none" w:sz="0" w:space="0" w:color="auto"/>
      </w:divBdr>
    </w:div>
    <w:div w:id="1956670968">
      <w:bodyDiv w:val="1"/>
      <w:marLeft w:val="0"/>
      <w:marRight w:val="0"/>
      <w:marTop w:val="0"/>
      <w:marBottom w:val="0"/>
      <w:divBdr>
        <w:top w:val="none" w:sz="0" w:space="0" w:color="auto"/>
        <w:left w:val="none" w:sz="0" w:space="0" w:color="auto"/>
        <w:bottom w:val="none" w:sz="0" w:space="0" w:color="auto"/>
        <w:right w:val="none" w:sz="0" w:space="0" w:color="auto"/>
      </w:divBdr>
    </w:div>
    <w:div w:id="1979145479">
      <w:bodyDiv w:val="1"/>
      <w:marLeft w:val="0"/>
      <w:marRight w:val="0"/>
      <w:marTop w:val="0"/>
      <w:marBottom w:val="0"/>
      <w:divBdr>
        <w:top w:val="none" w:sz="0" w:space="0" w:color="auto"/>
        <w:left w:val="none" w:sz="0" w:space="0" w:color="auto"/>
        <w:bottom w:val="none" w:sz="0" w:space="0" w:color="auto"/>
        <w:right w:val="none" w:sz="0" w:space="0" w:color="auto"/>
      </w:divBdr>
    </w:div>
    <w:div w:id="1980843498">
      <w:bodyDiv w:val="1"/>
      <w:marLeft w:val="0"/>
      <w:marRight w:val="0"/>
      <w:marTop w:val="0"/>
      <w:marBottom w:val="0"/>
      <w:divBdr>
        <w:top w:val="none" w:sz="0" w:space="0" w:color="auto"/>
        <w:left w:val="none" w:sz="0" w:space="0" w:color="auto"/>
        <w:bottom w:val="none" w:sz="0" w:space="0" w:color="auto"/>
        <w:right w:val="none" w:sz="0" w:space="0" w:color="auto"/>
      </w:divBdr>
    </w:div>
    <w:div w:id="1985352382">
      <w:bodyDiv w:val="1"/>
      <w:marLeft w:val="0"/>
      <w:marRight w:val="0"/>
      <w:marTop w:val="0"/>
      <w:marBottom w:val="0"/>
      <w:divBdr>
        <w:top w:val="none" w:sz="0" w:space="0" w:color="auto"/>
        <w:left w:val="none" w:sz="0" w:space="0" w:color="auto"/>
        <w:bottom w:val="none" w:sz="0" w:space="0" w:color="auto"/>
        <w:right w:val="none" w:sz="0" w:space="0" w:color="auto"/>
      </w:divBdr>
    </w:div>
    <w:div w:id="1994524830">
      <w:bodyDiv w:val="1"/>
      <w:marLeft w:val="0"/>
      <w:marRight w:val="0"/>
      <w:marTop w:val="0"/>
      <w:marBottom w:val="0"/>
      <w:divBdr>
        <w:top w:val="none" w:sz="0" w:space="0" w:color="auto"/>
        <w:left w:val="none" w:sz="0" w:space="0" w:color="auto"/>
        <w:bottom w:val="none" w:sz="0" w:space="0" w:color="auto"/>
        <w:right w:val="none" w:sz="0" w:space="0" w:color="auto"/>
      </w:divBdr>
    </w:div>
    <w:div w:id="1998486108">
      <w:bodyDiv w:val="1"/>
      <w:marLeft w:val="0"/>
      <w:marRight w:val="0"/>
      <w:marTop w:val="0"/>
      <w:marBottom w:val="0"/>
      <w:divBdr>
        <w:top w:val="none" w:sz="0" w:space="0" w:color="auto"/>
        <w:left w:val="none" w:sz="0" w:space="0" w:color="auto"/>
        <w:bottom w:val="none" w:sz="0" w:space="0" w:color="auto"/>
        <w:right w:val="none" w:sz="0" w:space="0" w:color="auto"/>
      </w:divBdr>
      <w:divsChild>
        <w:div w:id="954405838">
          <w:marLeft w:val="0"/>
          <w:marRight w:val="0"/>
          <w:marTop w:val="0"/>
          <w:marBottom w:val="180"/>
          <w:divBdr>
            <w:top w:val="none" w:sz="0" w:space="0" w:color="auto"/>
            <w:left w:val="none" w:sz="0" w:space="0" w:color="auto"/>
            <w:bottom w:val="none" w:sz="0" w:space="0" w:color="auto"/>
            <w:right w:val="none" w:sz="0" w:space="0" w:color="auto"/>
          </w:divBdr>
        </w:div>
        <w:div w:id="1345669769">
          <w:marLeft w:val="0"/>
          <w:marRight w:val="0"/>
          <w:marTop w:val="0"/>
          <w:marBottom w:val="180"/>
          <w:divBdr>
            <w:top w:val="none" w:sz="0" w:space="0" w:color="auto"/>
            <w:left w:val="none" w:sz="0" w:space="0" w:color="auto"/>
            <w:bottom w:val="none" w:sz="0" w:space="0" w:color="auto"/>
            <w:right w:val="none" w:sz="0" w:space="0" w:color="auto"/>
          </w:divBdr>
        </w:div>
        <w:div w:id="1537505777">
          <w:marLeft w:val="0"/>
          <w:marRight w:val="0"/>
          <w:marTop w:val="0"/>
          <w:marBottom w:val="180"/>
          <w:divBdr>
            <w:top w:val="none" w:sz="0" w:space="0" w:color="auto"/>
            <w:left w:val="none" w:sz="0" w:space="0" w:color="auto"/>
            <w:bottom w:val="none" w:sz="0" w:space="0" w:color="auto"/>
            <w:right w:val="none" w:sz="0" w:space="0" w:color="auto"/>
          </w:divBdr>
        </w:div>
        <w:div w:id="2008167561">
          <w:marLeft w:val="0"/>
          <w:marRight w:val="0"/>
          <w:marTop w:val="0"/>
          <w:marBottom w:val="0"/>
          <w:divBdr>
            <w:top w:val="none" w:sz="0" w:space="0" w:color="auto"/>
            <w:left w:val="none" w:sz="0" w:space="0" w:color="auto"/>
            <w:bottom w:val="none" w:sz="0" w:space="0" w:color="auto"/>
            <w:right w:val="none" w:sz="0" w:space="0" w:color="auto"/>
          </w:divBdr>
        </w:div>
      </w:divsChild>
    </w:div>
    <w:div w:id="2020428052">
      <w:bodyDiv w:val="1"/>
      <w:marLeft w:val="0"/>
      <w:marRight w:val="0"/>
      <w:marTop w:val="0"/>
      <w:marBottom w:val="0"/>
      <w:divBdr>
        <w:top w:val="none" w:sz="0" w:space="0" w:color="auto"/>
        <w:left w:val="none" w:sz="0" w:space="0" w:color="auto"/>
        <w:bottom w:val="none" w:sz="0" w:space="0" w:color="auto"/>
        <w:right w:val="none" w:sz="0" w:space="0" w:color="auto"/>
      </w:divBdr>
    </w:div>
    <w:div w:id="2048137502">
      <w:bodyDiv w:val="1"/>
      <w:marLeft w:val="0"/>
      <w:marRight w:val="0"/>
      <w:marTop w:val="0"/>
      <w:marBottom w:val="0"/>
      <w:divBdr>
        <w:top w:val="none" w:sz="0" w:space="0" w:color="auto"/>
        <w:left w:val="none" w:sz="0" w:space="0" w:color="auto"/>
        <w:bottom w:val="none" w:sz="0" w:space="0" w:color="auto"/>
        <w:right w:val="none" w:sz="0" w:space="0" w:color="auto"/>
      </w:divBdr>
    </w:div>
    <w:div w:id="2067489947">
      <w:bodyDiv w:val="1"/>
      <w:marLeft w:val="0"/>
      <w:marRight w:val="0"/>
      <w:marTop w:val="0"/>
      <w:marBottom w:val="0"/>
      <w:divBdr>
        <w:top w:val="none" w:sz="0" w:space="0" w:color="auto"/>
        <w:left w:val="none" w:sz="0" w:space="0" w:color="auto"/>
        <w:bottom w:val="none" w:sz="0" w:space="0" w:color="auto"/>
        <w:right w:val="none" w:sz="0" w:space="0" w:color="auto"/>
      </w:divBdr>
    </w:div>
    <w:div w:id="2076933183">
      <w:bodyDiv w:val="1"/>
      <w:marLeft w:val="0"/>
      <w:marRight w:val="0"/>
      <w:marTop w:val="0"/>
      <w:marBottom w:val="0"/>
      <w:divBdr>
        <w:top w:val="none" w:sz="0" w:space="0" w:color="auto"/>
        <w:left w:val="none" w:sz="0" w:space="0" w:color="auto"/>
        <w:bottom w:val="none" w:sz="0" w:space="0" w:color="auto"/>
        <w:right w:val="none" w:sz="0" w:space="0" w:color="auto"/>
      </w:divBdr>
    </w:div>
    <w:div w:id="2089493624">
      <w:bodyDiv w:val="1"/>
      <w:marLeft w:val="0"/>
      <w:marRight w:val="0"/>
      <w:marTop w:val="0"/>
      <w:marBottom w:val="0"/>
      <w:divBdr>
        <w:top w:val="none" w:sz="0" w:space="0" w:color="auto"/>
        <w:left w:val="none" w:sz="0" w:space="0" w:color="auto"/>
        <w:bottom w:val="none" w:sz="0" w:space="0" w:color="auto"/>
        <w:right w:val="none" w:sz="0" w:space="0" w:color="auto"/>
      </w:divBdr>
    </w:div>
    <w:div w:id="2090689633">
      <w:bodyDiv w:val="1"/>
      <w:marLeft w:val="0"/>
      <w:marRight w:val="0"/>
      <w:marTop w:val="0"/>
      <w:marBottom w:val="0"/>
      <w:divBdr>
        <w:top w:val="none" w:sz="0" w:space="0" w:color="auto"/>
        <w:left w:val="none" w:sz="0" w:space="0" w:color="auto"/>
        <w:bottom w:val="none" w:sz="0" w:space="0" w:color="auto"/>
        <w:right w:val="none" w:sz="0" w:space="0" w:color="auto"/>
      </w:divBdr>
    </w:div>
    <w:div w:id="2098020353">
      <w:bodyDiv w:val="1"/>
      <w:marLeft w:val="0"/>
      <w:marRight w:val="0"/>
      <w:marTop w:val="0"/>
      <w:marBottom w:val="0"/>
      <w:divBdr>
        <w:top w:val="none" w:sz="0" w:space="0" w:color="auto"/>
        <w:left w:val="none" w:sz="0" w:space="0" w:color="auto"/>
        <w:bottom w:val="none" w:sz="0" w:space="0" w:color="auto"/>
        <w:right w:val="none" w:sz="0" w:space="0" w:color="auto"/>
      </w:divBdr>
    </w:div>
    <w:div w:id="2106340210">
      <w:bodyDiv w:val="1"/>
      <w:marLeft w:val="0"/>
      <w:marRight w:val="0"/>
      <w:marTop w:val="0"/>
      <w:marBottom w:val="0"/>
      <w:divBdr>
        <w:top w:val="none" w:sz="0" w:space="0" w:color="auto"/>
        <w:left w:val="none" w:sz="0" w:space="0" w:color="auto"/>
        <w:bottom w:val="none" w:sz="0" w:space="0" w:color="auto"/>
        <w:right w:val="none" w:sz="0" w:space="0" w:color="auto"/>
      </w:divBdr>
    </w:div>
    <w:div w:id="2110274332">
      <w:bodyDiv w:val="1"/>
      <w:marLeft w:val="0"/>
      <w:marRight w:val="0"/>
      <w:marTop w:val="0"/>
      <w:marBottom w:val="0"/>
      <w:divBdr>
        <w:top w:val="none" w:sz="0" w:space="0" w:color="auto"/>
        <w:left w:val="none" w:sz="0" w:space="0" w:color="auto"/>
        <w:bottom w:val="none" w:sz="0" w:space="0" w:color="auto"/>
        <w:right w:val="none" w:sz="0" w:space="0" w:color="auto"/>
      </w:divBdr>
    </w:div>
    <w:div w:id="2119136664">
      <w:bodyDiv w:val="1"/>
      <w:marLeft w:val="0"/>
      <w:marRight w:val="0"/>
      <w:marTop w:val="0"/>
      <w:marBottom w:val="0"/>
      <w:divBdr>
        <w:top w:val="none" w:sz="0" w:space="0" w:color="auto"/>
        <w:left w:val="none" w:sz="0" w:space="0" w:color="auto"/>
        <w:bottom w:val="none" w:sz="0" w:space="0" w:color="auto"/>
        <w:right w:val="none" w:sz="0" w:space="0" w:color="auto"/>
      </w:divBdr>
      <w:divsChild>
        <w:div w:id="637875747">
          <w:marLeft w:val="0"/>
          <w:marRight w:val="0"/>
          <w:marTop w:val="0"/>
          <w:marBottom w:val="0"/>
          <w:divBdr>
            <w:top w:val="none" w:sz="0" w:space="0" w:color="auto"/>
            <w:left w:val="none" w:sz="0" w:space="0" w:color="auto"/>
            <w:bottom w:val="none" w:sz="0" w:space="0" w:color="auto"/>
            <w:right w:val="none" w:sz="0" w:space="0" w:color="auto"/>
          </w:divBdr>
        </w:div>
        <w:div w:id="652373901">
          <w:marLeft w:val="0"/>
          <w:marRight w:val="0"/>
          <w:marTop w:val="0"/>
          <w:marBottom w:val="180"/>
          <w:divBdr>
            <w:top w:val="none" w:sz="0" w:space="0" w:color="auto"/>
            <w:left w:val="none" w:sz="0" w:space="0" w:color="auto"/>
            <w:bottom w:val="none" w:sz="0" w:space="0" w:color="auto"/>
            <w:right w:val="none" w:sz="0" w:space="0" w:color="auto"/>
          </w:divBdr>
        </w:div>
        <w:div w:id="1654486569">
          <w:marLeft w:val="0"/>
          <w:marRight w:val="0"/>
          <w:marTop w:val="0"/>
          <w:marBottom w:val="180"/>
          <w:divBdr>
            <w:top w:val="none" w:sz="0" w:space="0" w:color="auto"/>
            <w:left w:val="none" w:sz="0" w:space="0" w:color="auto"/>
            <w:bottom w:val="none" w:sz="0" w:space="0" w:color="auto"/>
            <w:right w:val="none" w:sz="0" w:space="0" w:color="auto"/>
          </w:divBdr>
        </w:div>
      </w:divsChild>
    </w:div>
    <w:div w:id="2123525966">
      <w:bodyDiv w:val="1"/>
      <w:marLeft w:val="0"/>
      <w:marRight w:val="0"/>
      <w:marTop w:val="0"/>
      <w:marBottom w:val="0"/>
      <w:divBdr>
        <w:top w:val="none" w:sz="0" w:space="0" w:color="auto"/>
        <w:left w:val="none" w:sz="0" w:space="0" w:color="auto"/>
        <w:bottom w:val="none" w:sz="0" w:space="0" w:color="auto"/>
        <w:right w:val="none" w:sz="0" w:space="0" w:color="auto"/>
      </w:divBdr>
    </w:div>
    <w:div w:id="2126147863">
      <w:bodyDiv w:val="1"/>
      <w:marLeft w:val="0"/>
      <w:marRight w:val="0"/>
      <w:marTop w:val="0"/>
      <w:marBottom w:val="0"/>
      <w:divBdr>
        <w:top w:val="none" w:sz="0" w:space="0" w:color="auto"/>
        <w:left w:val="none" w:sz="0" w:space="0" w:color="auto"/>
        <w:bottom w:val="none" w:sz="0" w:space="0" w:color="auto"/>
        <w:right w:val="none" w:sz="0" w:space="0" w:color="auto"/>
      </w:divBdr>
      <w:divsChild>
        <w:div w:id="46807110">
          <w:marLeft w:val="0"/>
          <w:marRight w:val="0"/>
          <w:marTop w:val="0"/>
          <w:marBottom w:val="180"/>
          <w:divBdr>
            <w:top w:val="none" w:sz="0" w:space="0" w:color="auto"/>
            <w:left w:val="none" w:sz="0" w:space="0" w:color="auto"/>
            <w:bottom w:val="none" w:sz="0" w:space="0" w:color="auto"/>
            <w:right w:val="none" w:sz="0" w:space="0" w:color="auto"/>
          </w:divBdr>
        </w:div>
        <w:div w:id="556668039">
          <w:marLeft w:val="0"/>
          <w:marRight w:val="0"/>
          <w:marTop w:val="0"/>
          <w:marBottom w:val="0"/>
          <w:divBdr>
            <w:top w:val="none" w:sz="0" w:space="0" w:color="auto"/>
            <w:left w:val="none" w:sz="0" w:space="0" w:color="auto"/>
            <w:bottom w:val="none" w:sz="0" w:space="0" w:color="auto"/>
            <w:right w:val="none" w:sz="0" w:space="0" w:color="auto"/>
          </w:divBdr>
        </w:div>
        <w:div w:id="2071222015">
          <w:marLeft w:val="0"/>
          <w:marRight w:val="0"/>
          <w:marTop w:val="0"/>
          <w:marBottom w:val="180"/>
          <w:divBdr>
            <w:top w:val="none" w:sz="0" w:space="0" w:color="auto"/>
            <w:left w:val="none" w:sz="0" w:space="0" w:color="auto"/>
            <w:bottom w:val="none" w:sz="0" w:space="0" w:color="auto"/>
            <w:right w:val="none" w:sz="0" w:space="0" w:color="auto"/>
          </w:divBdr>
        </w:div>
      </w:divsChild>
    </w:div>
    <w:div w:id="2130128920">
      <w:bodyDiv w:val="1"/>
      <w:marLeft w:val="0"/>
      <w:marRight w:val="0"/>
      <w:marTop w:val="0"/>
      <w:marBottom w:val="0"/>
      <w:divBdr>
        <w:top w:val="none" w:sz="0" w:space="0" w:color="auto"/>
        <w:left w:val="none" w:sz="0" w:space="0" w:color="auto"/>
        <w:bottom w:val="none" w:sz="0" w:space="0" w:color="auto"/>
        <w:right w:val="none" w:sz="0" w:space="0" w:color="auto"/>
      </w:divBdr>
    </w:div>
    <w:div w:id="2138376281">
      <w:bodyDiv w:val="1"/>
      <w:marLeft w:val="0"/>
      <w:marRight w:val="0"/>
      <w:marTop w:val="0"/>
      <w:marBottom w:val="0"/>
      <w:divBdr>
        <w:top w:val="none" w:sz="0" w:space="0" w:color="auto"/>
        <w:left w:val="none" w:sz="0" w:space="0" w:color="auto"/>
        <w:bottom w:val="none" w:sz="0" w:space="0" w:color="auto"/>
        <w:right w:val="none" w:sz="0" w:space="0" w:color="auto"/>
      </w:divBdr>
    </w:div>
    <w:div w:id="2139567147">
      <w:bodyDiv w:val="1"/>
      <w:marLeft w:val="0"/>
      <w:marRight w:val="0"/>
      <w:marTop w:val="0"/>
      <w:marBottom w:val="0"/>
      <w:divBdr>
        <w:top w:val="none" w:sz="0" w:space="0" w:color="auto"/>
        <w:left w:val="none" w:sz="0" w:space="0" w:color="auto"/>
        <w:bottom w:val="none" w:sz="0" w:space="0" w:color="auto"/>
        <w:right w:val="none" w:sz="0" w:space="0" w:color="auto"/>
      </w:divBdr>
    </w:div>
    <w:div w:id="214342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e%20V%20Dennis\Documents\Custom%20Office%20Templates\Worship%20Bulletin%204P%20Legal%20Book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29D034DDA80444AEF41EA69B1CD456" ma:contentTypeVersion="16" ma:contentTypeDescription="Create a new document." ma:contentTypeScope="" ma:versionID="d569b1f6ef6f9d90ba175cf223bdd4fa">
  <xsd:schema xmlns:xsd="http://www.w3.org/2001/XMLSchema" xmlns:xs="http://www.w3.org/2001/XMLSchema" xmlns:p="http://schemas.microsoft.com/office/2006/metadata/properties" xmlns:ns2="32df9d83-0b4a-49d2-a876-1b1c8f707881" xmlns:ns3="8dd30e08-04f2-4407-a693-40ccc8151916" targetNamespace="http://schemas.microsoft.com/office/2006/metadata/properties" ma:root="true" ma:fieldsID="704b0f7f991f4c919b9e73a62903693f" ns2:_="" ns3:_="">
    <xsd:import namespace="32df9d83-0b4a-49d2-a876-1b1c8f707881"/>
    <xsd:import namespace="8dd30e08-04f2-4407-a693-40ccc81519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df9d83-0b4a-49d2-a876-1b1c8f707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546a71d-6f37-4111-9735-1f9cca69b3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d30e08-04f2-4407-a693-40ccc815191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6d187a8-2c0a-4f68-9e1d-e09902b202e3}" ma:internalName="TaxCatchAll" ma:showField="CatchAllData" ma:web="8dd30e08-04f2-4407-a693-40ccc8151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dd30e08-04f2-4407-a693-40ccc8151916" xsi:nil="true"/>
    <lcf76f155ced4ddcb4097134ff3c332f xmlns="32df9d83-0b4a-49d2-a876-1b1c8f70788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8F584-12A4-48B2-9AC7-89E5BA6BF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df9d83-0b4a-49d2-a876-1b1c8f707881"/>
    <ds:schemaRef ds:uri="8dd30e08-04f2-4407-a693-40ccc8151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AE8520-37B0-483A-927C-197888DA484B}">
  <ds:schemaRefs>
    <ds:schemaRef ds:uri="http://schemas.microsoft.com/office/2006/metadata/properties"/>
    <ds:schemaRef ds:uri="http://schemas.microsoft.com/office/infopath/2007/PartnerControls"/>
    <ds:schemaRef ds:uri="8dd30e08-04f2-4407-a693-40ccc8151916"/>
    <ds:schemaRef ds:uri="32df9d83-0b4a-49d2-a876-1b1c8f707881"/>
  </ds:schemaRefs>
</ds:datastoreItem>
</file>

<file path=customXml/itemProps3.xml><?xml version="1.0" encoding="utf-8"?>
<ds:datastoreItem xmlns:ds="http://schemas.openxmlformats.org/officeDocument/2006/customXml" ds:itemID="{8D1C9B16-2F56-44F9-B551-F7BDABD47915}">
  <ds:schemaRefs>
    <ds:schemaRef ds:uri="http://schemas.microsoft.com/sharepoint/v3/contenttype/forms"/>
  </ds:schemaRefs>
</ds:datastoreItem>
</file>

<file path=customXml/itemProps4.xml><?xml version="1.0" encoding="utf-8"?>
<ds:datastoreItem xmlns:ds="http://schemas.openxmlformats.org/officeDocument/2006/customXml" ds:itemID="{6D9DE401-B016-4846-A551-B135B8496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Worship Bulletin 4P Legal Booklet</Template>
  <TotalTime>26</TotalTime>
  <Pages>14</Pages>
  <Words>1219</Words>
  <Characters>6953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V Dennis</dc:creator>
  <cp:keywords/>
  <dc:description/>
  <cp:lastModifiedBy>Caroline Dennis</cp:lastModifiedBy>
  <cp:revision>13</cp:revision>
  <cp:lastPrinted>2024-03-07T13:53:00Z</cp:lastPrinted>
  <dcterms:created xsi:type="dcterms:W3CDTF">2025-03-18T13:39:00Z</dcterms:created>
  <dcterms:modified xsi:type="dcterms:W3CDTF">2025-03-27T13:34:00Z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0x0101004329D034DDA80444AEF41EA69B1CD456</vt:lpwstr>
  </property>
  <property fmtid="{D5CDD505-2E9C-101B-9397-08002B2CF9AE}" pid="3" name="MediaServiceImageTags">
    <vt:lpwstr/>
  </property>
</Properties>
</file>